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7"/>
        <w:gridCol w:w="693"/>
        <w:gridCol w:w="4230"/>
        <w:gridCol w:w="540"/>
        <w:gridCol w:w="4610"/>
      </w:tblGrid>
      <w:tr w:rsidR="007E2494" w14:paraId="04BA56FD" w14:textId="77777777" w:rsidTr="00C94D47">
        <w:trPr>
          <w:trHeight w:val="5370"/>
        </w:trPr>
        <w:tc>
          <w:tcPr>
            <w:tcW w:w="4687" w:type="dxa"/>
          </w:tcPr>
          <w:p w14:paraId="6DEF849D" w14:textId="77777777" w:rsidR="003500B9" w:rsidRDefault="003500B9" w:rsidP="00C94D47">
            <w:pPr>
              <w:spacing w:before="120"/>
              <w:jc w:val="center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06872011" wp14:editId="08E5F011">
                      <wp:extent cx="848995" cy="153670"/>
                      <wp:effectExtent l="19050" t="19050" r="46355" b="36830"/>
                      <wp:docPr id="1" name="Freeform 22" descr="Decorative accent ligh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0 50"/>
                                  <a:gd name="T1" fmla="*/ T0 w 1337"/>
                                  <a:gd name="T2" fmla="+- 0 291 50"/>
                                  <a:gd name="T3" fmla="*/ 291 h 242"/>
                                  <a:gd name="T4" fmla="+- 0 715 50"/>
                                  <a:gd name="T5" fmla="*/ T4 w 1337"/>
                                  <a:gd name="T6" fmla="+- 0 50 50"/>
                                  <a:gd name="T7" fmla="*/ 50 h 242"/>
                                  <a:gd name="T8" fmla="+- 0 1386 50"/>
                                  <a:gd name="T9" fmla="*/ T8 w 1337"/>
                                  <a:gd name="T10" fmla="+- 0 291 50"/>
                                  <a:gd name="T11" fmla="*/ 291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317F80DE" id="Freeform 22" o:spid="_x0000_s1026" alt="Decorative accent ligh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2.05pt,33.25pt,0,66.8pt,12.0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" filled="f" strokecolor="white" strokeweight="5pt">
                      <v:stroke endcap="round"/>
                      <v:path arrowok="t" o:connecttype="custom" o:connectlocs="0,184785;422275,31750;848360,184785" o:connectangles="0,0,0"/>
                      <w10:anchorlock/>
                    </v:polyline>
                  </w:pict>
                </mc:Fallback>
              </mc:AlternateContent>
            </w:r>
          </w:p>
          <w:p w14:paraId="18BF5D7E" w14:textId="77777777" w:rsidR="00AE6CDA" w:rsidRPr="00EE77E9" w:rsidRDefault="00AE6CDA" w:rsidP="000C4E0D">
            <w:pPr>
              <w:pStyle w:val="Quote"/>
              <w:rPr>
                <w:sz w:val="44"/>
                <w:szCs w:val="44"/>
              </w:rPr>
            </w:pPr>
            <w:r w:rsidRPr="00EE77E9">
              <w:rPr>
                <w:sz w:val="44"/>
                <w:szCs w:val="44"/>
              </w:rPr>
              <w:t xml:space="preserve">The Better Path to Assistive Living </w:t>
            </w:r>
          </w:p>
          <w:p w14:paraId="00727854" w14:textId="77777777" w:rsidR="008B514A" w:rsidRPr="008B514A" w:rsidRDefault="008B514A" w:rsidP="008B514A"/>
          <w:p w14:paraId="427EE1EB" w14:textId="77777777" w:rsidR="008B514A" w:rsidRPr="008B514A" w:rsidRDefault="008B514A" w:rsidP="008B514A">
            <w:pPr>
              <w:rPr>
                <w:rFonts w:eastAsiaTheme="minorHAnsi" w:cs="Calibri"/>
                <w:color w:val="auto"/>
                <w:lang w:bidi="ar-SA"/>
              </w:rPr>
            </w:pPr>
            <w:r>
              <w:rPr>
                <w:rFonts w:ascii="Arial" w:hAnsi="Arial"/>
                <w:b/>
                <w:color w:val="576168"/>
              </w:rPr>
              <w:t>The intent to a</w:t>
            </w:r>
            <w:r w:rsidRPr="008B514A">
              <w:rPr>
                <w:rFonts w:ascii="Arial" w:hAnsi="Arial"/>
                <w:b/>
                <w:color w:val="576168"/>
              </w:rPr>
              <w:t>n independent living program at MidState Arc</w:t>
            </w:r>
            <w:r>
              <w:rPr>
                <w:rFonts w:ascii="Arial" w:hAnsi="Arial"/>
                <w:b/>
                <w:color w:val="576168"/>
              </w:rPr>
              <w:t xml:space="preserve"> </w:t>
            </w:r>
            <w:r w:rsidRPr="008B514A">
              <w:rPr>
                <w:rFonts w:ascii="Arial" w:hAnsi="Arial"/>
                <w:b/>
                <w:color w:val="576168"/>
              </w:rPr>
              <w:t xml:space="preserve">is to encourage </w:t>
            </w:r>
            <w:r w:rsidR="00B16C5A">
              <w:rPr>
                <w:rFonts w:ascii="Arial" w:hAnsi="Arial"/>
                <w:b/>
                <w:color w:val="576168"/>
              </w:rPr>
              <w:t>individuals</w:t>
            </w:r>
            <w:r w:rsidRPr="008B514A">
              <w:rPr>
                <w:rFonts w:ascii="Arial" w:hAnsi="Arial"/>
                <w:b/>
                <w:color w:val="576168"/>
              </w:rPr>
              <w:t xml:space="preserve"> to be as independent as possible</w:t>
            </w:r>
            <w:r w:rsidR="006F6171">
              <w:rPr>
                <w:rFonts w:ascii="Arial" w:hAnsi="Arial"/>
                <w:b/>
                <w:color w:val="576168"/>
              </w:rPr>
              <w:t>. R</w:t>
            </w:r>
            <w:r w:rsidR="00B16C5A">
              <w:rPr>
                <w:rFonts w:ascii="Arial" w:hAnsi="Arial"/>
                <w:b/>
                <w:color w:val="576168"/>
              </w:rPr>
              <w:t>ather than to do things for the</w:t>
            </w:r>
            <w:r w:rsidR="006F6171">
              <w:rPr>
                <w:rFonts w:ascii="Arial" w:hAnsi="Arial"/>
                <w:b/>
                <w:color w:val="576168"/>
              </w:rPr>
              <w:t xml:space="preserve"> residents, their highly trained staff will work to </w:t>
            </w:r>
            <w:r>
              <w:rPr>
                <w:rFonts w:ascii="Arial" w:hAnsi="Arial"/>
                <w:b/>
                <w:color w:val="576168"/>
              </w:rPr>
              <w:t>connect</w:t>
            </w:r>
            <w:r w:rsidRPr="008B514A">
              <w:rPr>
                <w:rFonts w:ascii="Arial" w:hAnsi="Arial"/>
                <w:b/>
                <w:color w:val="576168"/>
              </w:rPr>
              <w:t xml:space="preserve"> </w:t>
            </w:r>
            <w:r w:rsidR="006F6171">
              <w:rPr>
                <w:rFonts w:ascii="Arial" w:hAnsi="Arial"/>
                <w:b/>
                <w:color w:val="576168"/>
              </w:rPr>
              <w:t>them</w:t>
            </w:r>
            <w:r w:rsidRPr="008B514A">
              <w:rPr>
                <w:rFonts w:ascii="Arial" w:hAnsi="Arial"/>
                <w:b/>
                <w:color w:val="576168"/>
              </w:rPr>
              <w:t xml:space="preserve"> to the resources needed </w:t>
            </w:r>
            <w:r w:rsidR="006F582C">
              <w:rPr>
                <w:rFonts w:ascii="Arial" w:hAnsi="Arial"/>
                <w:b/>
                <w:color w:val="576168"/>
              </w:rPr>
              <w:t>within their community</w:t>
            </w:r>
            <w:r w:rsidR="006F6171">
              <w:rPr>
                <w:rFonts w:ascii="Arial" w:hAnsi="Arial"/>
                <w:b/>
                <w:color w:val="576168"/>
              </w:rPr>
              <w:t>. This will</w:t>
            </w:r>
            <w:r w:rsidRPr="008B514A">
              <w:rPr>
                <w:rFonts w:ascii="Arial" w:hAnsi="Arial"/>
                <w:b/>
                <w:color w:val="576168"/>
              </w:rPr>
              <w:t xml:space="preserve"> enabl</w:t>
            </w:r>
            <w:r w:rsidR="006F6171">
              <w:rPr>
                <w:rFonts w:ascii="Arial" w:hAnsi="Arial"/>
                <w:b/>
                <w:color w:val="576168"/>
              </w:rPr>
              <w:t>e</w:t>
            </w:r>
            <w:r w:rsidRPr="008B514A">
              <w:rPr>
                <w:rFonts w:ascii="Arial" w:hAnsi="Arial"/>
                <w:b/>
                <w:color w:val="576168"/>
              </w:rPr>
              <w:t xml:space="preserve"> </w:t>
            </w:r>
            <w:r w:rsidR="006F582C">
              <w:rPr>
                <w:rFonts w:ascii="Arial" w:hAnsi="Arial"/>
                <w:b/>
                <w:color w:val="576168"/>
              </w:rPr>
              <w:t xml:space="preserve">them </w:t>
            </w:r>
            <w:r w:rsidRPr="008B514A">
              <w:rPr>
                <w:rFonts w:ascii="Arial" w:hAnsi="Arial"/>
                <w:b/>
                <w:color w:val="576168"/>
              </w:rPr>
              <w:t xml:space="preserve">to be as independent </w:t>
            </w:r>
            <w:r w:rsidR="006F6171">
              <w:rPr>
                <w:rFonts w:ascii="Arial" w:hAnsi="Arial"/>
                <w:b/>
                <w:color w:val="576168"/>
              </w:rPr>
              <w:t xml:space="preserve">and self-sufficient </w:t>
            </w:r>
            <w:r w:rsidRPr="008B514A">
              <w:rPr>
                <w:rFonts w:ascii="Arial" w:hAnsi="Arial"/>
                <w:b/>
                <w:color w:val="576168"/>
              </w:rPr>
              <w:t>as possible</w:t>
            </w:r>
            <w:r w:rsidRPr="008B514A">
              <w:rPr>
                <w:rFonts w:ascii="Arial" w:hAnsi="Arial"/>
                <w:color w:val="576168"/>
              </w:rPr>
              <w:t>.</w:t>
            </w:r>
          </w:p>
          <w:p w14:paraId="18ADBF14" w14:textId="77777777" w:rsidR="008B514A" w:rsidRPr="008B514A" w:rsidRDefault="008B514A" w:rsidP="008B514A"/>
        </w:tc>
        <w:tc>
          <w:tcPr>
            <w:tcW w:w="693" w:type="dxa"/>
          </w:tcPr>
          <w:p w14:paraId="5C8824E0" w14:textId="77777777" w:rsidR="007E2494" w:rsidRDefault="007E2494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</w:tcPr>
          <w:p w14:paraId="6DFB9192" w14:textId="77777777" w:rsidR="00A24BE5" w:rsidRPr="00B16C5A" w:rsidRDefault="006F6171" w:rsidP="00C94D47">
            <w:pPr>
              <w:spacing w:before="120"/>
            </w:pPr>
            <w:r w:rsidRPr="00B16C5A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8375F04" wp14:editId="7F45080C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96520</wp:posOffset>
                      </wp:positionV>
                      <wp:extent cx="848995" cy="153670"/>
                      <wp:effectExtent l="19050" t="19050" r="46355" b="36830"/>
                      <wp:wrapThrough wrapText="bothSides">
                        <wp:wrapPolygon edited="0">
                          <wp:start x="8724" y="-2678"/>
                          <wp:lineTo x="-485" y="-2678"/>
                          <wp:lineTo x="-485" y="24099"/>
                          <wp:lineTo x="22295" y="24099"/>
                          <wp:lineTo x="22295" y="13388"/>
                          <wp:lineTo x="16479" y="-2678"/>
                          <wp:lineTo x="13086" y="-2678"/>
                          <wp:lineTo x="8724" y="-2678"/>
                        </wp:wrapPolygon>
                      </wp:wrapThrough>
                      <wp:docPr id="2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289E6C58" id="Freeform 13" o:spid="_x0000_s1026" alt="Decorative accent dark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.5pt,19.65pt,34.75pt,7.6pt,68.3pt,19.6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wrap type="through"/>
                    </v:polyline>
                  </w:pict>
                </mc:Fallback>
              </mc:AlternateContent>
            </w:r>
          </w:p>
          <w:p w14:paraId="670C72F7" w14:textId="77777777" w:rsidR="007E2494" w:rsidRPr="00EE77E9" w:rsidRDefault="00DE0D7E" w:rsidP="00DE0D7E">
            <w:pPr>
              <w:pStyle w:val="Heading5"/>
              <w:shd w:val="clear" w:color="auto" w:fill="FFFFFF"/>
              <w:spacing w:before="0" w:after="225"/>
              <w:textAlignment w:val="baseline"/>
              <w:rPr>
                <w:rFonts w:ascii="Arial" w:eastAsia="Times New Roman" w:hAnsi="Arial" w:cs="Arial"/>
                <w:b/>
                <w:bCs/>
                <w:color w:val="0E3A53" w:themeColor="text2"/>
                <w:sz w:val="44"/>
                <w:szCs w:val="44"/>
                <w:lang w:bidi="ar-SA"/>
              </w:rPr>
            </w:pPr>
            <w:r w:rsidRPr="00EE77E9">
              <w:rPr>
                <w:rFonts w:ascii="Arial" w:eastAsia="Times New Roman" w:hAnsi="Arial" w:cs="Arial"/>
                <w:b/>
                <w:bCs/>
                <w:color w:val="0E3A53" w:themeColor="text2"/>
                <w:sz w:val="44"/>
                <w:szCs w:val="44"/>
                <w:lang w:bidi="ar-SA"/>
              </w:rPr>
              <w:t>Cluster Housing</w:t>
            </w:r>
          </w:p>
          <w:p w14:paraId="63A36158" w14:textId="77777777" w:rsidR="007E2494" w:rsidRPr="00B16C5A" w:rsidRDefault="00DE0D7E" w:rsidP="000C4E0D">
            <w:r w:rsidRPr="00B16C5A">
              <w:rPr>
                <w:rFonts w:ascii="Arial" w:hAnsi="Arial"/>
                <w:shd w:val="clear" w:color="auto" w:fill="FFFFFF"/>
              </w:rPr>
              <w:t xml:space="preserve">The Cluster Service provides each person with the right </w:t>
            </w:r>
            <w:r w:rsidR="006F582C" w:rsidRPr="00B16C5A">
              <w:rPr>
                <w:rFonts w:ascii="Arial" w:hAnsi="Arial"/>
                <w:shd w:val="clear" w:color="auto" w:fill="FFFFFF"/>
              </w:rPr>
              <w:t>number</w:t>
            </w:r>
            <w:r w:rsidRPr="00B16C5A">
              <w:rPr>
                <w:rFonts w:ascii="Arial" w:hAnsi="Arial"/>
                <w:shd w:val="clear" w:color="auto" w:fill="FFFFFF"/>
              </w:rPr>
              <w:t xml:space="preserve"> of supports based on their level of need including an overnight </w:t>
            </w:r>
            <w:r w:rsidR="006F582C" w:rsidRPr="00B16C5A">
              <w:rPr>
                <w:rFonts w:ascii="Arial" w:hAnsi="Arial"/>
                <w:shd w:val="clear" w:color="auto" w:fill="FFFFFF"/>
              </w:rPr>
              <w:t xml:space="preserve">(11pm-7am) </w:t>
            </w:r>
            <w:r w:rsidRPr="00B16C5A">
              <w:rPr>
                <w:rFonts w:ascii="Arial" w:hAnsi="Arial"/>
                <w:shd w:val="clear" w:color="auto" w:fill="FFFFFF"/>
              </w:rPr>
              <w:t xml:space="preserve">staff located within the complex/area to monitor all the apartments </w:t>
            </w:r>
            <w:r w:rsidR="006F582C" w:rsidRPr="00B16C5A">
              <w:rPr>
                <w:rFonts w:ascii="Arial" w:hAnsi="Arial"/>
                <w:shd w:val="clear" w:color="auto" w:fill="FFFFFF"/>
              </w:rPr>
              <w:t>with</w:t>
            </w:r>
            <w:r w:rsidRPr="00B16C5A">
              <w:rPr>
                <w:rFonts w:ascii="Arial" w:hAnsi="Arial"/>
                <w:shd w:val="clear" w:color="auto" w:fill="FFFFFF"/>
              </w:rPr>
              <w:t xml:space="preserve"> assistive technology and respond to their needs either in person or through virtual supports</w:t>
            </w:r>
            <w:r w:rsidR="00B42825" w:rsidRPr="00B16C5A">
              <w:rPr>
                <w:rFonts w:ascii="Arial" w:hAnsi="Arial"/>
                <w:shd w:val="clear" w:color="auto" w:fill="FFFFFF"/>
              </w:rPr>
              <w:t>. There will be monthly training</w:t>
            </w:r>
            <w:r w:rsidR="006F6171">
              <w:rPr>
                <w:rFonts w:ascii="Arial" w:hAnsi="Arial"/>
                <w:shd w:val="clear" w:color="auto" w:fill="FFFFFF"/>
              </w:rPr>
              <w:t>s</w:t>
            </w:r>
            <w:r w:rsidR="00B42825" w:rsidRPr="00B16C5A">
              <w:rPr>
                <w:rFonts w:ascii="Arial" w:hAnsi="Arial"/>
                <w:shd w:val="clear" w:color="auto" w:fill="FFFFFF"/>
              </w:rPr>
              <w:t xml:space="preserve"> to support safe, </w:t>
            </w:r>
            <w:r w:rsidR="00B16C5A" w:rsidRPr="00B16C5A">
              <w:rPr>
                <w:rFonts w:ascii="Arial" w:hAnsi="Arial"/>
                <w:shd w:val="clear" w:color="auto" w:fill="FFFFFF"/>
              </w:rPr>
              <w:t>healthy,</w:t>
            </w:r>
            <w:r w:rsidR="00B42825" w:rsidRPr="00B16C5A">
              <w:rPr>
                <w:rFonts w:ascii="Arial" w:hAnsi="Arial"/>
                <w:shd w:val="clear" w:color="auto" w:fill="FFFFFF"/>
              </w:rPr>
              <w:t xml:space="preserve"> and successful living</w:t>
            </w:r>
            <w:r w:rsidR="006F6171">
              <w:rPr>
                <w:rFonts w:ascii="Arial" w:hAnsi="Arial"/>
                <w:shd w:val="clear" w:color="auto" w:fill="FFFFFF"/>
              </w:rPr>
              <w:t xml:space="preserve">. These Trainings </w:t>
            </w:r>
            <w:r w:rsidR="00B42825" w:rsidRPr="00B16C5A">
              <w:rPr>
                <w:rFonts w:ascii="Arial" w:hAnsi="Arial"/>
                <w:shd w:val="clear" w:color="auto" w:fill="FFFFFF"/>
              </w:rPr>
              <w:t xml:space="preserve">will be open to all residents within the complex to ensure community inclusion. </w:t>
            </w:r>
            <w:r w:rsidRPr="00B16C5A">
              <w:rPr>
                <w:rFonts w:ascii="Arial" w:hAnsi="Arial"/>
                <w:shd w:val="clear" w:color="auto" w:fill="FFFFFF"/>
              </w:rPr>
              <w:t> </w:t>
            </w:r>
          </w:p>
        </w:tc>
        <w:tc>
          <w:tcPr>
            <w:tcW w:w="540" w:type="dxa"/>
          </w:tcPr>
          <w:p w14:paraId="0DDA513A" w14:textId="77777777" w:rsidR="007E2494" w:rsidRDefault="007E2494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</w:tcPr>
          <w:p w14:paraId="0B6AD2E6" w14:textId="77777777" w:rsidR="00DE0D7E" w:rsidRDefault="00355475" w:rsidP="00B16C5A">
            <w:pPr>
              <w:jc w:val="center"/>
              <w:rPr>
                <w:rFonts w:ascii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1652AE45" wp14:editId="7CF454EB">
                  <wp:extent cx="2599968" cy="170509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4198" cy="170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297735" w14:textId="77777777" w:rsidR="00B16C5A" w:rsidRPr="00B16C5A" w:rsidRDefault="006F582C" w:rsidP="00B16C5A">
            <w:pPr>
              <w:spacing w:after="0"/>
              <w:jc w:val="center"/>
              <w:rPr>
                <w:rFonts w:ascii="Arial" w:hAnsi="Arial"/>
                <w:shd w:val="clear" w:color="auto" w:fill="FFFFFF"/>
              </w:rPr>
            </w:pPr>
            <w:r w:rsidRPr="00B16C5A">
              <w:rPr>
                <w:rFonts w:ascii="Arial" w:hAnsi="Arial"/>
                <w:shd w:val="clear" w:color="auto" w:fill="FFFFFF"/>
              </w:rPr>
              <w:t>This development has 46 units spread throughout 6 apartment buildings</w:t>
            </w:r>
            <w:r w:rsidR="00B16C5A" w:rsidRPr="00B16C5A">
              <w:rPr>
                <w:rFonts w:ascii="Arial" w:hAnsi="Arial"/>
                <w:shd w:val="clear" w:color="auto" w:fill="FFFFFF"/>
              </w:rPr>
              <w:t>, in which MidState will have 10 first floor units</w:t>
            </w:r>
            <w:r w:rsidR="006F6171">
              <w:rPr>
                <w:rFonts w:ascii="Arial" w:hAnsi="Arial"/>
                <w:shd w:val="clear" w:color="auto" w:fill="FFFFFF"/>
              </w:rPr>
              <w:t>.</w:t>
            </w:r>
            <w:r w:rsidR="00B16C5A" w:rsidRPr="00B16C5A">
              <w:rPr>
                <w:rFonts w:ascii="Arial" w:hAnsi="Arial"/>
                <w:shd w:val="clear" w:color="auto" w:fill="FFFFFF"/>
              </w:rPr>
              <w:t xml:space="preserve"> </w:t>
            </w:r>
            <w:r w:rsidR="006F6171">
              <w:rPr>
                <w:rFonts w:ascii="Arial" w:hAnsi="Arial"/>
                <w:shd w:val="clear" w:color="auto" w:fill="FFFFFF"/>
              </w:rPr>
              <w:t xml:space="preserve">The units will be </w:t>
            </w:r>
            <w:r w:rsidR="00B16C5A" w:rsidRPr="00B16C5A">
              <w:rPr>
                <w:rFonts w:ascii="Arial" w:hAnsi="Arial"/>
                <w:shd w:val="clear" w:color="auto" w:fill="FFFFFF"/>
              </w:rPr>
              <w:t xml:space="preserve">available </w:t>
            </w:r>
            <w:r w:rsidR="006F6171">
              <w:rPr>
                <w:rFonts w:ascii="Arial" w:hAnsi="Arial"/>
                <w:shd w:val="clear" w:color="auto" w:fill="FFFFFF"/>
              </w:rPr>
              <w:t>in</w:t>
            </w:r>
            <w:r w:rsidR="00B16C5A" w:rsidRPr="00B16C5A">
              <w:rPr>
                <w:rFonts w:ascii="Arial" w:hAnsi="Arial"/>
                <w:shd w:val="clear" w:color="auto" w:fill="FFFFFF"/>
              </w:rPr>
              <w:t xml:space="preserve"> December 2023</w:t>
            </w:r>
            <w:r w:rsidRPr="00B16C5A">
              <w:rPr>
                <w:rFonts w:ascii="Arial" w:hAnsi="Arial"/>
                <w:shd w:val="clear" w:color="auto" w:fill="FFFFFF"/>
              </w:rPr>
              <w:t>.</w:t>
            </w:r>
            <w:r w:rsidR="00B16C5A" w:rsidRPr="00B16C5A">
              <w:rPr>
                <w:rFonts w:ascii="Arial" w:hAnsi="Arial"/>
                <w:shd w:val="clear" w:color="auto" w:fill="FFFFFF"/>
              </w:rPr>
              <w:t xml:space="preserve"> </w:t>
            </w:r>
          </w:p>
          <w:p w14:paraId="7DCEE1D3" w14:textId="77777777" w:rsidR="007E2494" w:rsidRPr="00B16C5A" w:rsidRDefault="00B16C5A" w:rsidP="00B16C5A">
            <w:pPr>
              <w:spacing w:after="0"/>
              <w:jc w:val="center"/>
              <w:rPr>
                <w:rFonts w:ascii="Times New Roman"/>
              </w:rPr>
            </w:pPr>
            <w:r w:rsidRPr="00B16C5A">
              <w:rPr>
                <w:rFonts w:ascii="Arial" w:hAnsi="Arial"/>
                <w:shd w:val="clear" w:color="auto" w:fill="FFFFFF"/>
              </w:rPr>
              <w:t>Applications open November 01, 2023</w:t>
            </w:r>
            <w:r w:rsidRPr="00B16C5A">
              <w:rPr>
                <w:rFonts w:ascii="Arial" w:hAnsi="Arial"/>
                <w:color w:val="auto"/>
                <w:shd w:val="clear" w:color="auto" w:fill="FFFFFF"/>
              </w:rPr>
              <w:t>.</w:t>
            </w:r>
          </w:p>
        </w:tc>
      </w:tr>
      <w:tr w:rsidR="00ED77E6" w14:paraId="3B6A70D7" w14:textId="77777777" w:rsidTr="008B514A">
        <w:trPr>
          <w:trHeight w:val="3825"/>
        </w:trPr>
        <w:tc>
          <w:tcPr>
            <w:tcW w:w="4687" w:type="dxa"/>
          </w:tcPr>
          <w:p w14:paraId="7BA7DAC8" w14:textId="77777777" w:rsidR="008B514A" w:rsidRPr="008B514A" w:rsidRDefault="008B514A" w:rsidP="008B514A">
            <w:pPr>
              <w:rPr>
                <w:rFonts w:ascii="Times New Roman"/>
                <w:sz w:val="24"/>
              </w:rPr>
            </w:pPr>
          </w:p>
        </w:tc>
        <w:tc>
          <w:tcPr>
            <w:tcW w:w="693" w:type="dxa"/>
          </w:tcPr>
          <w:p w14:paraId="718137AB" w14:textId="77777777" w:rsidR="00ED77E6" w:rsidRDefault="00ED77E6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14:paraId="054195A2" w14:textId="77777777" w:rsidR="00ED77E6" w:rsidRPr="00B16C5A" w:rsidRDefault="00DE0D7E" w:rsidP="003D5AE1">
            <w:pPr>
              <w:pStyle w:val="ContactInfo"/>
              <w:rPr>
                <w:color w:val="0E3A53" w:themeColor="text2"/>
              </w:rPr>
            </w:pPr>
            <w:r w:rsidRPr="00B16C5A">
              <w:rPr>
                <w:color w:val="0E3A53" w:themeColor="text2"/>
              </w:rPr>
              <w:t>200 Research Parkway Meriden, CT 06450</w:t>
            </w:r>
          </w:p>
          <w:p w14:paraId="40161ABA" w14:textId="77777777" w:rsidR="003D5AE1" w:rsidRPr="00B16C5A" w:rsidRDefault="003D5AE1" w:rsidP="003D5AE1">
            <w:pPr>
              <w:pStyle w:val="ContactInfo"/>
              <w:rPr>
                <w:color w:val="0E3A53" w:themeColor="text2"/>
              </w:rPr>
            </w:pPr>
            <w:r w:rsidRPr="00B16C5A">
              <w:rPr>
                <w:color w:val="0E3A53" w:themeColor="text2"/>
              </w:rPr>
              <w:t>—</w:t>
            </w:r>
          </w:p>
          <w:p w14:paraId="2B0C3839" w14:textId="77777777" w:rsidR="00ED77E6" w:rsidRPr="00B16C5A" w:rsidRDefault="00DE0D7E" w:rsidP="003D5AE1">
            <w:pPr>
              <w:pStyle w:val="ContactInfo"/>
              <w:rPr>
                <w:color w:val="0E3A53" w:themeColor="text2"/>
              </w:rPr>
            </w:pPr>
            <w:r w:rsidRPr="00B16C5A">
              <w:rPr>
                <w:color w:val="0E3A53" w:themeColor="text2"/>
              </w:rPr>
              <w:t>(203) 237 9975</w:t>
            </w:r>
            <w:r w:rsidR="006F6171">
              <w:rPr>
                <w:color w:val="0E3A53" w:themeColor="text2"/>
              </w:rPr>
              <w:t xml:space="preserve"> ext. 384</w:t>
            </w:r>
          </w:p>
          <w:p w14:paraId="0ED5B6B4" w14:textId="77777777" w:rsidR="003D5AE1" w:rsidRPr="00B16C5A" w:rsidRDefault="003D5AE1" w:rsidP="003D5AE1">
            <w:pPr>
              <w:pStyle w:val="ContactInfo"/>
              <w:rPr>
                <w:color w:val="0E3A53" w:themeColor="text2"/>
              </w:rPr>
            </w:pPr>
            <w:r w:rsidRPr="00B16C5A">
              <w:rPr>
                <w:color w:val="0E3A53" w:themeColor="text2"/>
              </w:rPr>
              <w:t>—</w:t>
            </w:r>
          </w:p>
          <w:p w14:paraId="37CEE29F" w14:textId="77777777" w:rsidR="003D5AE1" w:rsidRDefault="00000000" w:rsidP="003D5AE1">
            <w:pPr>
              <w:pStyle w:val="ContactInfo"/>
            </w:pPr>
            <w:hyperlink r:id="rId12" w:history="1">
              <w:r w:rsidR="00355475" w:rsidRPr="004D0228">
                <w:rPr>
                  <w:rStyle w:val="Hyperlink"/>
                </w:rPr>
                <w:t>kwood@midstatearc.org</w:t>
              </w:r>
            </w:hyperlink>
            <w:r w:rsidR="00355475">
              <w:t xml:space="preserve"> </w:t>
            </w:r>
          </w:p>
          <w:p w14:paraId="16D8AF54" w14:textId="77777777" w:rsidR="003D5AE1" w:rsidRPr="00B16C5A" w:rsidRDefault="003D5AE1" w:rsidP="003D5AE1">
            <w:pPr>
              <w:pStyle w:val="ContactInfo"/>
              <w:rPr>
                <w:color w:val="0E3A53" w:themeColor="text2"/>
              </w:rPr>
            </w:pPr>
            <w:r w:rsidRPr="00B16C5A">
              <w:rPr>
                <w:color w:val="0E3A53" w:themeColor="text2"/>
              </w:rPr>
              <w:t>—</w:t>
            </w:r>
          </w:p>
          <w:p w14:paraId="11CADA86" w14:textId="77777777" w:rsidR="00355475" w:rsidRDefault="00000000" w:rsidP="00B16C5A">
            <w:pPr>
              <w:jc w:val="center"/>
              <w:rPr>
                <w:rStyle w:val="Hyperlink"/>
                <w:sz w:val="24"/>
                <w:szCs w:val="24"/>
              </w:rPr>
            </w:pPr>
            <w:hyperlink r:id="rId13" w:history="1">
              <w:r w:rsidR="00355475" w:rsidRPr="00DE0D7E">
                <w:rPr>
                  <w:rStyle w:val="Hyperlink"/>
                  <w:sz w:val="24"/>
                  <w:szCs w:val="24"/>
                </w:rPr>
                <w:t>http://independentlivingct.org</w:t>
              </w:r>
            </w:hyperlink>
          </w:p>
          <w:p w14:paraId="2E2DF237" w14:textId="77777777" w:rsidR="00ED77E6" w:rsidRDefault="00ED77E6" w:rsidP="003D5AE1">
            <w:pPr>
              <w:pStyle w:val="ContactInfo"/>
            </w:pPr>
          </w:p>
          <w:p w14:paraId="33B1EFEA" w14:textId="77777777" w:rsidR="008B514A" w:rsidRPr="008B514A" w:rsidRDefault="008B514A" w:rsidP="008B514A"/>
        </w:tc>
        <w:tc>
          <w:tcPr>
            <w:tcW w:w="540" w:type="dxa"/>
          </w:tcPr>
          <w:p w14:paraId="4C4DA5DF" w14:textId="77777777" w:rsidR="00ED77E6" w:rsidRDefault="00ED77E6">
            <w:pPr>
              <w:rPr>
                <w:rFonts w:ascii="Times New Roman"/>
                <w:sz w:val="24"/>
              </w:rPr>
            </w:pPr>
          </w:p>
        </w:tc>
        <w:tc>
          <w:tcPr>
            <w:tcW w:w="4610" w:type="dxa"/>
          </w:tcPr>
          <w:p w14:paraId="59E128E3" w14:textId="77777777" w:rsidR="003D5AE1" w:rsidRDefault="003D5AE1" w:rsidP="003D5AE1">
            <w:pPr>
              <w:pStyle w:val="Title"/>
            </w:pPr>
            <w:r>
              <w:rPr>
                <w:noProof/>
                <w:lang w:bidi="ar-SA"/>
              </w:rPr>
              <mc:AlternateContent>
                <mc:Choice Requires="wps">
                  <w:drawing>
                    <wp:inline distT="0" distB="0" distL="0" distR="0" wp14:anchorId="446AC2FE" wp14:editId="4EC75B6C">
                      <wp:extent cx="1381760" cy="215900"/>
                      <wp:effectExtent l="38100" t="38100" r="46990" b="31750"/>
                      <wp:docPr id="3" name="Freeform 13" descr="Decorative accent ligh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381760" cy="215900"/>
                              </a:xfrm>
                              <a:custGeom>
                                <a:avLst/>
                                <a:gdLst>
                                  <a:gd name="T0" fmla="+- 0 10603 10603"/>
                                  <a:gd name="T1" fmla="*/ T0 w 2176"/>
                                  <a:gd name="T2" fmla="+- 0 6393 6053"/>
                                  <a:gd name="T3" fmla="*/ 6393 h 340"/>
                                  <a:gd name="T4" fmla="+- 0 11689 10603"/>
                                  <a:gd name="T5" fmla="*/ T4 w 2176"/>
                                  <a:gd name="T6" fmla="+- 0 6053 6053"/>
                                  <a:gd name="T7" fmla="*/ 6053 h 340"/>
                                  <a:gd name="T8" fmla="+- 0 12778 10603"/>
                                  <a:gd name="T9" fmla="*/ T8 w 2176"/>
                                  <a:gd name="T10" fmla="+- 0 6393 6053"/>
                                  <a:gd name="T11" fmla="*/ 6393 h 34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2176" h="340">
                                    <a:moveTo>
                                      <a:pt x="0" y="340"/>
                                    </a:moveTo>
                                    <a:lnTo>
                                      <a:pt x="1086" y="0"/>
                                    </a:lnTo>
                                    <a:lnTo>
                                      <a:pt x="2175" y="340"/>
                                    </a:lnTo>
                                  </a:path>
                                </a:pathLst>
                              </a:custGeom>
                              <a:noFill/>
                              <a:ln w="76200" cap="rnd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polyline w14:anchorId="7D0CFE68" id="Freeform 13" o:spid="_x0000_s1026" alt="Decorative accent light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points="0,17pt,54.3pt,0,108.75pt,17pt" coordsize="2176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" filled="f" strokecolor="white" strokeweight="6pt">
                      <v:stroke endcap="round"/>
                      <v:path arrowok="t" o:connecttype="custom" o:connectlocs="0,4059555;689610,3843655;1381125,4059555" o:connectangles="0,0,0"/>
                      <w10:anchorlock/>
                    </v:polyline>
                  </w:pict>
                </mc:Fallback>
              </mc:AlternateContent>
            </w:r>
          </w:p>
          <w:p w14:paraId="2DEA743E" w14:textId="77777777" w:rsidR="005849BD" w:rsidRDefault="00DE0D7E" w:rsidP="005849BD">
            <w:pPr>
              <w:pStyle w:val="Title"/>
            </w:pPr>
            <w:r>
              <w:t xml:space="preserve">Orange </w:t>
            </w:r>
            <w:r w:rsidR="005849BD">
              <w:t>Project</w:t>
            </w:r>
          </w:p>
          <w:p w14:paraId="167A37F5" w14:textId="77777777" w:rsidR="005849BD" w:rsidRPr="00B16C5A" w:rsidRDefault="005849BD" w:rsidP="005849BD">
            <w:pPr>
              <w:rPr>
                <w:b/>
                <w:bCs/>
              </w:rPr>
            </w:pPr>
            <w:r w:rsidRPr="00B16C5A">
              <w:rPr>
                <w:b/>
                <w:bCs/>
              </w:rPr>
              <w:t>329 Smith Farm Rd, Orange, CT</w:t>
            </w:r>
          </w:p>
          <w:p w14:paraId="69C165C7" w14:textId="77777777" w:rsidR="003D5AE1" w:rsidRPr="000C4E0D" w:rsidRDefault="00355475" w:rsidP="005849BD">
            <w:pPr>
              <w:pStyle w:val="Title"/>
            </w:pPr>
            <w:r>
              <w:rPr>
                <w:noProof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510B0D35" wp14:editId="30069554">
                  <wp:extent cx="2181225" cy="923925"/>
                  <wp:effectExtent l="0" t="0" r="9525" b="9525"/>
                  <wp:docPr id="18" name="Picture 18" descr="M:\!! Common\Arc logo\Arc logos_Finl_3.1.18\Arc_JPGs\Arc_stack_CyanBK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:\!! Common\Arc logo\Arc logos_Finl_3.1.18\Arc_JPGs\Arc_stack_CyanB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526" cy="924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77E6" w14:paraId="40239314" w14:textId="77777777" w:rsidTr="00C94D47">
        <w:trPr>
          <w:trHeight w:val="1485"/>
        </w:trPr>
        <w:tc>
          <w:tcPr>
            <w:tcW w:w="4687" w:type="dxa"/>
          </w:tcPr>
          <w:p w14:paraId="7D77B102" w14:textId="77777777" w:rsidR="00ED77E6" w:rsidRDefault="00ED77E6">
            <w:pPr>
              <w:rPr>
                <w:rFonts w:ascii="Times New Roman"/>
                <w:sz w:val="24"/>
              </w:rPr>
            </w:pPr>
          </w:p>
        </w:tc>
        <w:tc>
          <w:tcPr>
            <w:tcW w:w="693" w:type="dxa"/>
          </w:tcPr>
          <w:p w14:paraId="73CE8FD0" w14:textId="77777777" w:rsidR="00ED77E6" w:rsidRDefault="00ED77E6">
            <w:pPr>
              <w:rPr>
                <w:rFonts w:ascii="Times New Roman"/>
                <w:sz w:val="24"/>
              </w:rPr>
            </w:pPr>
          </w:p>
        </w:tc>
        <w:tc>
          <w:tcPr>
            <w:tcW w:w="4230" w:type="dxa"/>
            <w:vAlign w:val="center"/>
          </w:tcPr>
          <w:p w14:paraId="56700297" w14:textId="77777777" w:rsidR="00ED77E6" w:rsidRDefault="00ED77E6" w:rsidP="003D5AE1">
            <w:pPr>
              <w:pStyle w:val="BodyText"/>
              <w:jc w:val="center"/>
              <w:rPr>
                <w:b/>
              </w:rPr>
            </w:pPr>
          </w:p>
        </w:tc>
        <w:tc>
          <w:tcPr>
            <w:tcW w:w="540" w:type="dxa"/>
          </w:tcPr>
          <w:p w14:paraId="22204794" w14:textId="77777777" w:rsidR="00ED77E6" w:rsidRDefault="00ED77E6" w:rsidP="00FE73E7">
            <w:pPr>
              <w:pStyle w:val="BodyText"/>
              <w:rPr>
                <w:sz w:val="24"/>
              </w:rPr>
            </w:pPr>
          </w:p>
        </w:tc>
        <w:tc>
          <w:tcPr>
            <w:tcW w:w="4610" w:type="dxa"/>
            <w:vAlign w:val="center"/>
          </w:tcPr>
          <w:p w14:paraId="4B66C1BF" w14:textId="77777777" w:rsidR="00ED77E6" w:rsidRDefault="00355475" w:rsidP="003D5AE1">
            <w:pPr>
              <w:pStyle w:val="BodyText"/>
            </w:pPr>
            <w:r>
              <w:t xml:space="preserve">  </w:t>
            </w:r>
          </w:p>
        </w:tc>
      </w:tr>
    </w:tbl>
    <w:p w14:paraId="2FCE462D" w14:textId="77777777" w:rsidR="003D5AE1" w:rsidRDefault="003D5AE1">
      <w:pPr>
        <w:spacing w:after="0"/>
        <w:rPr>
          <w:rFonts w:ascii="Arial" w:hAnsi="Arial"/>
          <w:sz w:val="20"/>
        </w:rPr>
      </w:pPr>
      <w:r>
        <w:br w:type="page"/>
      </w:r>
    </w:p>
    <w:tbl>
      <w:tblPr>
        <w:tblW w:w="0" w:type="auto"/>
        <w:tblInd w:w="110" w:type="dxa"/>
        <w:tblLayout w:type="fixed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4687"/>
        <w:gridCol w:w="683"/>
        <w:gridCol w:w="4320"/>
        <w:gridCol w:w="368"/>
        <w:gridCol w:w="4702"/>
      </w:tblGrid>
      <w:tr w:rsidR="00C94D47" w:rsidRPr="00FE73E7" w14:paraId="6DDCEEFC" w14:textId="77777777" w:rsidTr="00140216">
        <w:trPr>
          <w:trHeight w:val="7290"/>
        </w:trPr>
        <w:tc>
          <w:tcPr>
            <w:tcW w:w="4687" w:type="dxa"/>
          </w:tcPr>
          <w:p w14:paraId="1766F302" w14:textId="77777777" w:rsidR="00C94D47" w:rsidRPr="00EE77E9" w:rsidRDefault="00C94D47" w:rsidP="000C4E0D">
            <w:pPr>
              <w:pStyle w:val="Heading1"/>
              <w:rPr>
                <w:sz w:val="44"/>
                <w:szCs w:val="44"/>
              </w:rPr>
            </w:pPr>
            <w:r w:rsidRPr="00EE77E9">
              <w:rPr>
                <w:noProof/>
                <w:sz w:val="44"/>
                <w:szCs w:val="4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79B80A6" wp14:editId="73A31E91">
                      <wp:simplePos x="0" y="0"/>
                      <wp:positionH relativeFrom="page">
                        <wp:posOffset>25400</wp:posOffset>
                      </wp:positionH>
                      <wp:positionV relativeFrom="page">
                        <wp:posOffset>69215</wp:posOffset>
                      </wp:positionV>
                      <wp:extent cx="848995" cy="153670"/>
                      <wp:effectExtent l="25400" t="25400" r="40005" b="49530"/>
                      <wp:wrapTopAndBottom/>
                      <wp:docPr id="11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1C2C5C09" id="Freeform 13" o:spid="_x0000_s1026" alt="Decorative accent dark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pt,17.5pt,35.25pt,5.45pt,68.8pt,17.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wrap type="topAndBottom" anchorx="page" anchory="page"/>
                    </v:polyline>
                  </w:pict>
                </mc:Fallback>
              </mc:AlternateContent>
            </w:r>
            <w:r w:rsidR="005849BD" w:rsidRPr="00EE77E9">
              <w:rPr>
                <w:sz w:val="44"/>
                <w:szCs w:val="44"/>
              </w:rPr>
              <w:t>Assessment Process</w:t>
            </w:r>
          </w:p>
          <w:p w14:paraId="63855237" w14:textId="77777777" w:rsidR="00C94D47" w:rsidRDefault="005849BD" w:rsidP="005849BD">
            <w:r>
              <w:t xml:space="preserve">Living with a disability or while aging, should not prevent a person’s dream or goal to live independently, safely and with peace of mind.  </w:t>
            </w:r>
            <w:r w:rsidR="006F6171">
              <w:t>MidState has</w:t>
            </w:r>
            <w:r>
              <w:t xml:space="preserve"> an Assessment process, made up of 3</w:t>
            </w:r>
            <w:r w:rsidR="00B16C5A">
              <w:t>-</w:t>
            </w:r>
            <w:r>
              <w:t>4 Assessments, to help those we serve achieve these goals. When a Person’s Support Team send</w:t>
            </w:r>
            <w:r w:rsidR="006F6171">
              <w:t>s</w:t>
            </w:r>
            <w:r>
              <w:t xml:space="preserve"> us a referral</w:t>
            </w:r>
            <w:r w:rsidR="006F6171">
              <w:t xml:space="preserve"> (through the DDS Case Manager)</w:t>
            </w:r>
            <w:r>
              <w:t xml:space="preserve">, our Triage Team begins the process to identify </w:t>
            </w:r>
            <w:r w:rsidR="006F6171">
              <w:t xml:space="preserve">if this type of environment is right for them. Once that is affirmed MidState begins </w:t>
            </w:r>
            <w:r>
              <w:t>address</w:t>
            </w:r>
            <w:r w:rsidR="006F6171">
              <w:t>ing</w:t>
            </w:r>
            <w:r>
              <w:t xml:space="preserve"> barriers that would interfere with independence</w:t>
            </w:r>
            <w:r w:rsidR="006F6171">
              <w:t xml:space="preserve"> through:</w:t>
            </w:r>
          </w:p>
          <w:p w14:paraId="0CAFF48E" w14:textId="77777777" w:rsidR="005849BD" w:rsidRDefault="005849BD" w:rsidP="005849BD">
            <w:pPr>
              <w:pStyle w:val="ListParagraph"/>
              <w:numPr>
                <w:ilvl w:val="0"/>
                <w:numId w:val="14"/>
              </w:numPr>
            </w:pPr>
            <w:r>
              <w:t>Independent Living Assessment</w:t>
            </w:r>
          </w:p>
          <w:p w14:paraId="5545A6A1" w14:textId="77777777" w:rsidR="005849BD" w:rsidRDefault="00CF77E7" w:rsidP="00CF77E7">
            <w:pPr>
              <w:pStyle w:val="ListParagraph"/>
              <w:numPr>
                <w:ilvl w:val="0"/>
                <w:numId w:val="14"/>
              </w:numPr>
            </w:pPr>
            <w:r>
              <w:t>Safety and Risk Assessment</w:t>
            </w:r>
          </w:p>
          <w:p w14:paraId="6C164D6C" w14:textId="77777777" w:rsidR="00CF77E7" w:rsidRDefault="00CF77E7" w:rsidP="00CF77E7">
            <w:pPr>
              <w:pStyle w:val="ListParagraph"/>
              <w:numPr>
                <w:ilvl w:val="0"/>
                <w:numId w:val="14"/>
              </w:numPr>
            </w:pPr>
            <w:r>
              <w:t>Assistive Technology Assessment</w:t>
            </w:r>
          </w:p>
          <w:p w14:paraId="2EA50765" w14:textId="77777777" w:rsidR="00CF77E7" w:rsidRPr="00CF77E7" w:rsidRDefault="00CF77E7" w:rsidP="00CF77E7">
            <w:pPr>
              <w:pStyle w:val="ListParagraph"/>
              <w:numPr>
                <w:ilvl w:val="0"/>
                <w:numId w:val="14"/>
              </w:numPr>
            </w:pPr>
            <w:r>
              <w:t>Transportation Assessment (if needed)</w:t>
            </w:r>
          </w:p>
        </w:tc>
        <w:tc>
          <w:tcPr>
            <w:tcW w:w="683" w:type="dxa"/>
          </w:tcPr>
          <w:p w14:paraId="0C197B8C" w14:textId="77777777" w:rsidR="00C94D47" w:rsidRDefault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vMerge w:val="restart"/>
          </w:tcPr>
          <w:p w14:paraId="48A552C5" w14:textId="77777777" w:rsidR="00C94D47" w:rsidRPr="00EE77E9" w:rsidRDefault="00C94D47" w:rsidP="000C4E0D">
            <w:pPr>
              <w:pStyle w:val="Heading1"/>
              <w:rPr>
                <w:sz w:val="44"/>
                <w:szCs w:val="44"/>
              </w:rPr>
            </w:pPr>
            <w:r w:rsidRPr="00ED77E6">
              <w:rPr>
                <w:noProof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3D89EB4" wp14:editId="384D4D50">
                      <wp:simplePos x="0" y="0"/>
                      <wp:positionH relativeFrom="page">
                        <wp:posOffset>25400</wp:posOffset>
                      </wp:positionH>
                      <wp:positionV relativeFrom="page">
                        <wp:posOffset>60960</wp:posOffset>
                      </wp:positionV>
                      <wp:extent cx="848995" cy="153670"/>
                      <wp:effectExtent l="25400" t="25400" r="40005" b="49530"/>
                      <wp:wrapTopAndBottom/>
                      <wp:docPr id="12" name="Freeform 13" descr="Decorative accent dark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48995" cy="153670"/>
                              </a:xfrm>
                              <a:custGeom>
                                <a:avLst/>
                                <a:gdLst>
                                  <a:gd name="T0" fmla="+- 0 5834 5834"/>
                                  <a:gd name="T1" fmla="*/ T0 w 1337"/>
                                  <a:gd name="T2" fmla="+- 0 1054 813"/>
                                  <a:gd name="T3" fmla="*/ 1054 h 242"/>
                                  <a:gd name="T4" fmla="+- 0 6499 5834"/>
                                  <a:gd name="T5" fmla="*/ T4 w 1337"/>
                                  <a:gd name="T6" fmla="+- 0 813 813"/>
                                  <a:gd name="T7" fmla="*/ 813 h 242"/>
                                  <a:gd name="T8" fmla="+- 0 7170 5834"/>
                                  <a:gd name="T9" fmla="*/ T8 w 1337"/>
                                  <a:gd name="T10" fmla="+- 0 1054 813"/>
                                  <a:gd name="T11" fmla="*/ 1054 h 242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</a:cxnLst>
                                <a:rect l="0" t="0" r="r" b="b"/>
                                <a:pathLst>
                                  <a:path w="1337" h="242">
                                    <a:moveTo>
                                      <a:pt x="0" y="241"/>
                                    </a:moveTo>
                                    <a:lnTo>
                                      <a:pt x="665" y="0"/>
                                    </a:lnTo>
                                    <a:lnTo>
                                      <a:pt x="1336" y="241"/>
                                    </a:lnTo>
                                  </a:path>
                                </a:pathLst>
                              </a:custGeom>
                              <a:noFill/>
                              <a:ln w="63500" cap="rnd">
                                <a:solidFill>
                                  <a:schemeClr val="tx2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polyline w14:anchorId="5E5171CF" id="Freeform 13" o:spid="_x0000_s1026" alt="Decorative accent dark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2pt,16.85pt,35.25pt,4.8pt,68.8pt,16.85pt" coordsize="1337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" filled="f" strokecolor="#0e3a53 [3215]" strokeweight="5pt">
                      <v:stroke endcap="round"/>
                      <v:path arrowok="t" o:connecttype="custom" o:connectlocs="0,669290;422275,516255;848360,669290" o:connectangles="0,0,0"/>
                      <w10:wrap type="topAndBottom" anchorx="page" anchory="page"/>
                    </v:polyline>
                  </w:pict>
                </mc:Fallback>
              </mc:AlternateContent>
            </w:r>
            <w:r w:rsidR="006F6171">
              <w:rPr>
                <w:noProof/>
                <w:lang w:bidi="ar-SA"/>
              </w:rPr>
              <w:t xml:space="preserve"> </w:t>
            </w:r>
            <w:r w:rsidR="006F6171" w:rsidRPr="00EE77E9">
              <w:rPr>
                <w:noProof/>
                <w:sz w:val="44"/>
                <w:szCs w:val="44"/>
                <w:lang w:bidi="ar-SA"/>
              </w:rPr>
              <w:t xml:space="preserve">Assistive Technology </w:t>
            </w:r>
          </w:p>
          <w:p w14:paraId="09653027" w14:textId="77777777" w:rsidR="00C94D47" w:rsidRDefault="00CF77E7" w:rsidP="00CF77E7">
            <w:r>
              <w:t xml:space="preserve">Cluster Housing </w:t>
            </w:r>
            <w:r w:rsidR="006F6171">
              <w:t>occurs</w:t>
            </w:r>
            <w:r>
              <w:t xml:space="preserve"> when people are living in individual apartments located throughout an apartment complex or a close geographic area. the apartments </w:t>
            </w:r>
            <w:r w:rsidR="006F6171">
              <w:t xml:space="preserve">are equipped </w:t>
            </w:r>
            <w:r>
              <w:t xml:space="preserve">with </w:t>
            </w:r>
            <w:r w:rsidR="006F6171">
              <w:t xml:space="preserve">individually chosen pieces of </w:t>
            </w:r>
            <w:r>
              <w:t xml:space="preserve">assistive technology </w:t>
            </w:r>
            <w:r w:rsidR="006F6171">
              <w:t xml:space="preserve">that address a person’s barriers to independence. The staff monitors these devices </w:t>
            </w:r>
            <w:r>
              <w:t>and respond</w:t>
            </w:r>
            <w:r w:rsidR="00A25075">
              <w:t>s</w:t>
            </w:r>
            <w:r>
              <w:t xml:space="preserve"> to the</w:t>
            </w:r>
            <w:r w:rsidR="00A25075">
              <w:t xml:space="preserve"> person’s</w:t>
            </w:r>
            <w:r>
              <w:t xml:space="preserve"> needs either in person or through virtual supports (audio and/or video).</w:t>
            </w:r>
          </w:p>
          <w:p w14:paraId="09F500D1" w14:textId="77777777" w:rsidR="006F582C" w:rsidRDefault="00CF77E7" w:rsidP="000C4E0D">
            <w:pPr>
              <w:pStyle w:val="QuoteAlt"/>
              <w:rPr>
                <w:sz w:val="24"/>
                <w:szCs w:val="24"/>
              </w:rPr>
            </w:pPr>
            <w:r w:rsidRPr="006F582C">
              <w:rPr>
                <w:sz w:val="24"/>
                <w:szCs w:val="24"/>
              </w:rPr>
              <w:t xml:space="preserve">“It’s like a breath of fresh air for someone. That moment where they are like “this is mine, no one is controlling my life”. I have control of my own world. As we’ve worked with people who live independently, you notice them laughing more and looking for ways to engage in the community.” </w:t>
            </w:r>
          </w:p>
          <w:p w14:paraId="172D11B1" w14:textId="77777777" w:rsidR="006F582C" w:rsidRDefault="00CF77E7" w:rsidP="000C4E0D">
            <w:pPr>
              <w:pStyle w:val="QuoteAlt"/>
              <w:rPr>
                <w:sz w:val="24"/>
                <w:szCs w:val="24"/>
              </w:rPr>
            </w:pPr>
            <w:r w:rsidRPr="006F582C">
              <w:rPr>
                <w:sz w:val="24"/>
                <w:szCs w:val="24"/>
              </w:rPr>
              <w:t xml:space="preserve">-Kathryn Wood, </w:t>
            </w:r>
          </w:p>
          <w:p w14:paraId="370C7CE2" w14:textId="77777777" w:rsidR="00C94D47" w:rsidRPr="006F582C" w:rsidRDefault="00CF77E7" w:rsidP="000C4E0D">
            <w:pPr>
              <w:pStyle w:val="QuoteAlt"/>
              <w:rPr>
                <w:sz w:val="24"/>
                <w:szCs w:val="24"/>
              </w:rPr>
            </w:pPr>
            <w:r w:rsidRPr="006F582C">
              <w:rPr>
                <w:sz w:val="24"/>
                <w:szCs w:val="24"/>
              </w:rPr>
              <w:t>Director of Community Integration</w:t>
            </w:r>
          </w:p>
        </w:tc>
        <w:tc>
          <w:tcPr>
            <w:tcW w:w="368" w:type="dxa"/>
          </w:tcPr>
          <w:p w14:paraId="751FABD0" w14:textId="77777777" w:rsidR="00C94D47" w:rsidRDefault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vMerge w:val="restart"/>
          </w:tcPr>
          <w:p w14:paraId="5B0F2FDD" w14:textId="77777777" w:rsidR="00C94D47" w:rsidRPr="00EE77E9" w:rsidRDefault="006F582C" w:rsidP="000C4E0D">
            <w:pPr>
              <w:pStyle w:val="Heading2"/>
              <w:rPr>
                <w:sz w:val="36"/>
                <w:szCs w:val="36"/>
              </w:rPr>
            </w:pPr>
            <w:r w:rsidRPr="00EE77E9">
              <w:rPr>
                <w:sz w:val="36"/>
                <w:szCs w:val="36"/>
              </w:rPr>
              <w:t>Navigating Independence</w:t>
            </w:r>
          </w:p>
          <w:p w14:paraId="70AC214D" w14:textId="77777777" w:rsidR="00C94D47" w:rsidRDefault="006F582C" w:rsidP="00C94D47">
            <w:r>
              <w:t>Fuller, more independent lives for people living with intellectual and developmental disabilities ha</w:t>
            </w:r>
            <w:r w:rsidR="00B16C5A">
              <w:t>s</w:t>
            </w:r>
            <w:r>
              <w:t xml:space="preserve"> become a reality. New technologies, polices and funding options are accelerating the transition to these new realities.</w:t>
            </w:r>
          </w:p>
          <w:p w14:paraId="16867605" w14:textId="77777777" w:rsidR="006F582C" w:rsidRPr="00C94D47" w:rsidRDefault="006F582C" w:rsidP="00C94D47">
            <w:r>
              <w:t xml:space="preserve">The changing landscape can be confusing and difficult to navigate. The team of professionals at MidState Arc work to support the life-long journey to independence at home and </w:t>
            </w:r>
            <w:r w:rsidR="00A25075">
              <w:t xml:space="preserve">in their </w:t>
            </w:r>
            <w:r>
              <w:t>integration in</w:t>
            </w:r>
            <w:r w:rsidR="00A25075">
              <w:t>to</w:t>
            </w:r>
            <w:r>
              <w:t xml:space="preserve"> the</w:t>
            </w:r>
            <w:r w:rsidR="00A25075">
              <w:t>ir</w:t>
            </w:r>
            <w:r>
              <w:t xml:space="preserve"> communit</w:t>
            </w:r>
            <w:r w:rsidR="00A25075">
              <w:t>ies</w:t>
            </w:r>
            <w:r>
              <w:t xml:space="preserve">. This includes allowing a person to exert their rights to freedom and make choices like everyone else. MidState Arc’s team is </w:t>
            </w:r>
            <w:r w:rsidR="00A25075">
              <w:t>“</w:t>
            </w:r>
            <w:r w:rsidR="00DC2CE0">
              <w:t>bound</w:t>
            </w:r>
            <w:r w:rsidR="00A25075">
              <w:t>” by a code of ethics</w:t>
            </w:r>
            <w:r>
              <w:t xml:space="preserve"> to do good. </w:t>
            </w:r>
            <w:r w:rsidR="00A25075">
              <w:t>While staff cannot assist someone in making a decision that is not good for them t</w:t>
            </w:r>
            <w:r>
              <w:t>hey will assist someone in a choice that is in their best interest, heal</w:t>
            </w:r>
            <w:r w:rsidR="00DC2CE0">
              <w:t>thy and legal.</w:t>
            </w:r>
          </w:p>
          <w:p w14:paraId="3F6A58C9" w14:textId="77777777" w:rsidR="00C94D47" w:rsidRPr="00C94D47" w:rsidRDefault="00DC2CE0" w:rsidP="00EE77E9">
            <w:pPr>
              <w:jc w:val="center"/>
            </w:pPr>
            <w:r w:rsidRPr="00DC2CE0">
              <w:rPr>
                <w:noProof/>
              </w:rPr>
              <w:drawing>
                <wp:inline distT="0" distB="0" distL="0" distR="0" wp14:anchorId="089BBB73" wp14:editId="19E60F0B">
                  <wp:extent cx="1686927" cy="1419101"/>
                  <wp:effectExtent l="0" t="0" r="8890" b="0"/>
                  <wp:docPr id="129316511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316511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50" cy="1442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4D47" w:rsidRPr="00FE73E7" w14:paraId="5DFF613C" w14:textId="77777777" w:rsidTr="00140216">
        <w:trPr>
          <w:trHeight w:val="1620"/>
        </w:trPr>
        <w:tc>
          <w:tcPr>
            <w:tcW w:w="4687" w:type="dxa"/>
          </w:tcPr>
          <w:p w14:paraId="4FC91CD4" w14:textId="77777777" w:rsidR="00C94D47" w:rsidRPr="000C4E0D" w:rsidRDefault="00C94D47" w:rsidP="00C94D47"/>
        </w:tc>
        <w:tc>
          <w:tcPr>
            <w:tcW w:w="683" w:type="dxa"/>
          </w:tcPr>
          <w:p w14:paraId="7163BE6A" w14:textId="77777777" w:rsidR="00C94D47" w:rsidRDefault="00C94D47" w:rsidP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  <w:vMerge/>
          </w:tcPr>
          <w:p w14:paraId="1A8CDAB3" w14:textId="77777777" w:rsidR="00C94D47" w:rsidRPr="00ED77E6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368" w:type="dxa"/>
          </w:tcPr>
          <w:p w14:paraId="28AED7FA" w14:textId="77777777" w:rsidR="00C94D47" w:rsidRDefault="00C94D47" w:rsidP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  <w:vMerge/>
          </w:tcPr>
          <w:p w14:paraId="56A04838" w14:textId="77777777" w:rsidR="00C94D47" w:rsidRDefault="00C94D47" w:rsidP="00C94D47"/>
        </w:tc>
      </w:tr>
      <w:tr w:rsidR="00C94D47" w:rsidRPr="00FE73E7" w14:paraId="08687C6D" w14:textId="77777777" w:rsidTr="00140216">
        <w:trPr>
          <w:trHeight w:val="1260"/>
        </w:trPr>
        <w:tc>
          <w:tcPr>
            <w:tcW w:w="4687" w:type="dxa"/>
          </w:tcPr>
          <w:p w14:paraId="29423349" w14:textId="77777777" w:rsidR="00C94D47" w:rsidRPr="000C4E0D" w:rsidRDefault="00C94D47" w:rsidP="00C94D47"/>
        </w:tc>
        <w:tc>
          <w:tcPr>
            <w:tcW w:w="683" w:type="dxa"/>
          </w:tcPr>
          <w:p w14:paraId="6BB62DFD" w14:textId="77777777" w:rsidR="00C94D47" w:rsidRDefault="00C94D47" w:rsidP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320" w:type="dxa"/>
          </w:tcPr>
          <w:p w14:paraId="470F4523" w14:textId="77777777" w:rsidR="00C94D47" w:rsidRPr="00ED77E6" w:rsidRDefault="00C94D47" w:rsidP="00C94D47">
            <w:pPr>
              <w:rPr>
                <w:noProof/>
                <w:lang w:bidi="ar-SA"/>
              </w:rPr>
            </w:pPr>
          </w:p>
        </w:tc>
        <w:tc>
          <w:tcPr>
            <w:tcW w:w="368" w:type="dxa"/>
          </w:tcPr>
          <w:p w14:paraId="2FDC1DDE" w14:textId="77777777" w:rsidR="00C94D47" w:rsidRDefault="00C94D47" w:rsidP="00C94D47">
            <w:pPr>
              <w:rPr>
                <w:rFonts w:ascii="Times New Roman"/>
                <w:sz w:val="20"/>
              </w:rPr>
            </w:pPr>
          </w:p>
        </w:tc>
        <w:tc>
          <w:tcPr>
            <w:tcW w:w="4702" w:type="dxa"/>
          </w:tcPr>
          <w:p w14:paraId="2A72926F" w14:textId="77777777" w:rsidR="00C94D47" w:rsidRDefault="00C94D47" w:rsidP="00C94D47"/>
        </w:tc>
      </w:tr>
    </w:tbl>
    <w:p w14:paraId="2B7A1BBE" w14:textId="77777777" w:rsidR="007E2494" w:rsidRDefault="007E2494" w:rsidP="00C94D47">
      <w:pPr>
        <w:pStyle w:val="BodyText"/>
      </w:pPr>
    </w:p>
    <w:sectPr w:rsidR="007E2494" w:rsidSect="00C94D47">
      <w:headerReference w:type="default" r:id="rId16"/>
      <w:footerReference w:type="even" r:id="rId17"/>
      <w:pgSz w:w="15840" w:h="12240" w:orient="landscape"/>
      <w:pgMar w:top="720" w:right="400" w:bottom="0" w:left="440" w:header="720" w:footer="43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C6E37B" w14:textId="77777777" w:rsidR="00697F01" w:rsidRDefault="00697F01" w:rsidP="00ED77E6">
      <w:r>
        <w:separator/>
      </w:r>
    </w:p>
  </w:endnote>
  <w:endnote w:type="continuationSeparator" w:id="0">
    <w:p w14:paraId="033A0C64" w14:textId="77777777" w:rsidR="00697F01" w:rsidRDefault="00697F01" w:rsidP="00ED77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EC243" w14:textId="77777777" w:rsidR="005C2956" w:rsidRDefault="0014021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0110326A" wp14:editId="656AB6B1">
              <wp:simplePos x="0" y="0"/>
              <mc:AlternateContent>
                <mc:Choice Requires="wp14">
                  <wp:positionH relativeFrom="page">
                    <wp14:pctPosHOffset>-1200</wp14:pctPosHOffset>
                  </wp:positionH>
                </mc:Choice>
                <mc:Fallback>
                  <wp:positionH relativeFrom="page">
                    <wp:posOffset>-120650</wp:posOffset>
                  </wp:positionH>
                </mc:Fallback>
              </mc:AlternateContent>
              <wp:positionV relativeFrom="page">
                <wp:align>bottom</wp:align>
              </wp:positionV>
              <wp:extent cx="10734041" cy="3362325"/>
              <wp:effectExtent l="0" t="0" r="0" b="6350"/>
              <wp:wrapNone/>
              <wp:docPr id="30" name="Group 30" descr="Inside background acc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34041" cy="3362325"/>
                        <a:chOff x="0" y="66675"/>
                        <a:chExt cx="10734041" cy="3362325"/>
                      </a:xfrm>
                    </wpg:grpSpPr>
                    <wps:wsp>
                      <wps:cNvPr id="10" name="Freeform 16"/>
                      <wps:cNvSpPr>
                        <a:spLocks/>
                      </wps:cNvSpPr>
                      <wps:spPr bwMode="auto">
                        <a:xfrm>
                          <a:off x="133351" y="66675"/>
                          <a:ext cx="10600690" cy="3362325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16" descr="Construction Texture. Bricks. Wall."/>
                      <wps:cNvSpPr>
                        <a:spLocks/>
                      </wps:cNvSpPr>
                      <wps:spPr bwMode="auto">
                        <a:xfrm>
                          <a:off x="0" y="152400"/>
                          <a:ext cx="10058400" cy="3247200"/>
                        </a:xfrm>
                        <a:custGeom>
                          <a:avLst/>
                          <a:gdLst>
                            <a:gd name="T0" fmla="*/ 0 w 15840"/>
                            <a:gd name="T1" fmla="+- 0 6948 6948"/>
                            <a:gd name="T2" fmla="*/ 6948 h 5112"/>
                            <a:gd name="T3" fmla="*/ 0 w 15840"/>
                            <a:gd name="T4" fmla="+- 0 12060 6948"/>
                            <a:gd name="T5" fmla="*/ 12060 h 5112"/>
                            <a:gd name="T6" fmla="*/ 15840 w 15840"/>
                            <a:gd name="T7" fmla="+- 0 12060 6948"/>
                            <a:gd name="T8" fmla="*/ 12060 h 5112"/>
                            <a:gd name="T9" fmla="*/ 0 w 15840"/>
                            <a:gd name="T10" fmla="+- 0 6948 6948"/>
                            <a:gd name="T11" fmla="*/ 6948 h 511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840" h="5112">
                              <a:moveTo>
                                <a:pt x="0" y="0"/>
                              </a:moveTo>
                              <a:lnTo>
                                <a:pt x="0" y="5112"/>
                              </a:lnTo>
                              <a:lnTo>
                                <a:pt x="15840" y="5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18"/>
                      <wps:cNvSpPr>
                        <a:spLocks/>
                      </wps:cNvSpPr>
                      <wps:spPr bwMode="auto">
                        <a:xfrm>
                          <a:off x="3667125" y="986790"/>
                          <a:ext cx="6547104" cy="2423160"/>
                        </a:xfrm>
                        <a:custGeom>
                          <a:avLst/>
                          <a:gdLst>
                            <a:gd name="T0" fmla="+- 0 15840 5530"/>
                            <a:gd name="T1" fmla="*/ T0 w 10311"/>
                            <a:gd name="T2" fmla="+- 0 8424 8424"/>
                            <a:gd name="T3" fmla="*/ 8424 h 3816"/>
                            <a:gd name="T4" fmla="+- 0 5530 5530"/>
                            <a:gd name="T5" fmla="*/ T4 w 10311"/>
                            <a:gd name="T6" fmla="+- 0 12240 8424"/>
                            <a:gd name="T7" fmla="*/ 12240 h 3816"/>
                            <a:gd name="T8" fmla="+- 0 15840 5530"/>
                            <a:gd name="T9" fmla="*/ T8 w 10311"/>
                            <a:gd name="T10" fmla="+- 0 12240 8424"/>
                            <a:gd name="T11" fmla="*/ 12240 h 3816"/>
                            <a:gd name="T12" fmla="+- 0 15840 5530"/>
                            <a:gd name="T13" fmla="*/ T12 w 10311"/>
                            <a:gd name="T14" fmla="+- 0 8424 8424"/>
                            <a:gd name="T15" fmla="*/ 8424 h 381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10311" h="3816">
                              <a:moveTo>
                                <a:pt x="10310" y="0"/>
                              </a:moveTo>
                              <a:lnTo>
                                <a:pt x="0" y="3816"/>
                              </a:lnTo>
                              <a:lnTo>
                                <a:pt x="10310" y="3816"/>
                              </a:lnTo>
                              <a:lnTo>
                                <a:pt x="1031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2">
                            <a:alpha val="80000"/>
                          </a:scheme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106700</wp14:pctWidth>
              </wp14:sizeRelH>
              <wp14:sizeRelV relativeFrom="page">
                <wp14:pctHeight>43300</wp14:pctHeight>
              </wp14:sizeRelV>
            </wp:anchor>
          </w:drawing>
        </mc:Choice>
        <mc:Fallback>
          <w:pict>
            <v:group w14:anchorId="427BD997" id="Group 30" o:spid="_x0000_s1026" alt="Inside background accent" style="position:absolute;margin-left:0;margin-top:0;width:845.2pt;height:264.75pt;z-index:-251645952;mso-width-percent:1067;mso-height-percent:433;mso-left-percent:-12;mso-position-horizontal-relative:page;mso-position-vertical:bottom;mso-position-vertical-relative:page;mso-width-percent:1067;mso-height-percent:433;mso-left-percent:-12" coordorigin=",666" coordsize="107340,3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">
              <v:shape id="Freeform 16" o:spid="_x0000_s1027" style="position:absolute;left:1333;top:666;width:106007;height:33624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" path="m,l,5112r15840,l,xe" fillcolor="#c6c2b9 [3205]" stroked="f">
                <v:path arrowok="t" o:connecttype="custom" o:connectlocs="0,4569921;0,7932246;10600690,7932246;0,4569921" o:connectangles="0,0,0,0"/>
              </v:shape>
              <v:shape id="Freeform 16" o:spid="_x0000_s1028" alt="Construction Texture. Bricks. Wall." style="position:absolute;top:1524;width:100584;height:32472;visibility:visible;mso-wrap-style:square;v-text-anchor:top" coordsize="15840,5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" path="m,l,5112r15840,l,xe" stroked="f">
                <v:fill r:id="rId2" o:title="Construction Texture. Bricks. Wall" recolor="t" rotate="t" type="tile"/>
                <v:path arrowok="t" o:connecttype="custom" o:connectlocs="0,4413448;0,7660648;10058400,7660648;0,4413448" o:connectangles="0,0,0,0"/>
              </v:shape>
              <v:shape id="Freeform 18" o:spid="_x0000_s1029" style="position:absolute;left:36671;top:9867;width:65471;height:24232;visibility:visible;mso-wrap-style:square;v-text-anchor:top" coordsize="10311,3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" path="m10310,l,3816r10310,l10310,xe" fillcolor="#77a6ae [3214]" stroked="f">
                <v:fill opacity="52428f"/>
                <v:path arrowok="t" o:connecttype="custom" o:connectlocs="6546469,5349240;0,7772400;6546469,7772400;6546469,5349240" o:connectangles="0,0,0,0"/>
              </v:shape>
              <w10:wrap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683F8" w14:textId="77777777" w:rsidR="00697F01" w:rsidRDefault="00697F01" w:rsidP="00ED77E6">
      <w:r>
        <w:separator/>
      </w:r>
    </w:p>
  </w:footnote>
  <w:footnote w:type="continuationSeparator" w:id="0">
    <w:p w14:paraId="3DF34BD9" w14:textId="77777777" w:rsidR="00697F01" w:rsidRDefault="00697F01" w:rsidP="00ED77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AE757" w14:textId="77777777" w:rsidR="00ED77E6" w:rsidRDefault="003D5AE1" w:rsidP="003D5AE1">
    <w:pPr>
      <w:pStyle w:val="Header"/>
      <w:spacing w:after="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2C41102" wp14:editId="26CD585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0058400" cy="7772400"/>
              <wp:effectExtent l="0" t="0" r="0" b="0"/>
              <wp:wrapNone/>
              <wp:docPr id="14" name="Group 14" descr="Background accents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058400" cy="7772400"/>
                        <a:chOff x="0" y="0"/>
                        <a:chExt cx="10052213" cy="7772400"/>
                      </a:xfrm>
                    </wpg:grpSpPr>
                    <wps:wsp>
                      <wps:cNvPr id="6" name="Freeform 9"/>
                      <wps:cNvSpPr>
                        <a:spLocks/>
                      </wps:cNvSpPr>
                      <wps:spPr bwMode="auto">
                        <a:xfrm>
                          <a:off x="3505200" y="3314700"/>
                          <a:ext cx="6547013" cy="4453255"/>
                        </a:xfrm>
                        <a:custGeom>
                          <a:avLst/>
                          <a:gdLst>
                            <a:gd name="T0" fmla="*/ 15840 w 15840"/>
                            <a:gd name="T1" fmla="+- 0 6120 5227"/>
                            <a:gd name="T2" fmla="*/ 6120 h 7013"/>
                            <a:gd name="T3" fmla="*/ 10310 w 15840"/>
                            <a:gd name="T4" fmla="+- 0 5227 5227"/>
                            <a:gd name="T5" fmla="*/ 5227 h 7013"/>
                            <a:gd name="T6" fmla="*/ 5530 w 15840"/>
                            <a:gd name="T7" fmla="+- 0 5947 5227"/>
                            <a:gd name="T8" fmla="*/ 5947 h 7013"/>
                            <a:gd name="T9" fmla="*/ 5530 w 15840"/>
                            <a:gd name="T10" fmla="+- 0 5717 5227"/>
                            <a:gd name="T11" fmla="*/ 5717 h 7013"/>
                            <a:gd name="T12" fmla="*/ 0 w 15840"/>
                            <a:gd name="T13" fmla="+- 0 5717 5227"/>
                            <a:gd name="T14" fmla="*/ 5717 h 7013"/>
                            <a:gd name="T15" fmla="*/ 0 w 15840"/>
                            <a:gd name="T16" fmla="+- 0 12240 5227"/>
                            <a:gd name="T17" fmla="*/ 12240 h 7013"/>
                            <a:gd name="T18" fmla="*/ 5530 w 15840"/>
                            <a:gd name="T19" fmla="+- 0 12240 5227"/>
                            <a:gd name="T20" fmla="*/ 12240 h 7013"/>
                            <a:gd name="T21" fmla="*/ 5530 w 15840"/>
                            <a:gd name="T22" fmla="+- 0 12067 5227"/>
                            <a:gd name="T23" fmla="*/ 12067 h 7013"/>
                            <a:gd name="T24" fmla="*/ 10310 w 15840"/>
                            <a:gd name="T25" fmla="+- 0 12067 5227"/>
                            <a:gd name="T26" fmla="*/ 12067 h 7013"/>
                            <a:gd name="T27" fmla="*/ 10310 w 15840"/>
                            <a:gd name="T28" fmla="+- 0 12240 5227"/>
                            <a:gd name="T29" fmla="*/ 12240 h 7013"/>
                            <a:gd name="T30" fmla="*/ 15840 w 15840"/>
                            <a:gd name="T31" fmla="+- 0 12240 5227"/>
                            <a:gd name="T32" fmla="*/ 12240 h 7013"/>
                            <a:gd name="T33" fmla="*/ 15840 w 15840"/>
                            <a:gd name="T34" fmla="+- 0 6120 5227"/>
                            <a:gd name="T35" fmla="*/ 6120 h 7013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3491 w 10000"/>
                            <a:gd name="connsiteY3" fmla="*/ 699 h 10000"/>
                            <a:gd name="connsiteX4" fmla="*/ 0 w 10000"/>
                            <a:gd name="connsiteY4" fmla="*/ 10000 h 10000"/>
                            <a:gd name="connsiteX5" fmla="*/ 3491 w 10000"/>
                            <a:gd name="connsiteY5" fmla="*/ 10000 h 10000"/>
                            <a:gd name="connsiteX6" fmla="*/ 3491 w 10000"/>
                            <a:gd name="connsiteY6" fmla="*/ 9753 h 10000"/>
                            <a:gd name="connsiteX7" fmla="*/ 6509 w 10000"/>
                            <a:gd name="connsiteY7" fmla="*/ 9753 h 10000"/>
                            <a:gd name="connsiteX8" fmla="*/ 6509 w 10000"/>
                            <a:gd name="connsiteY8" fmla="*/ 10000 h 10000"/>
                            <a:gd name="connsiteX9" fmla="*/ 10000 w 10000"/>
                            <a:gd name="connsiteY9" fmla="*/ 10000 h 10000"/>
                            <a:gd name="connsiteX10" fmla="*/ 10000 w 10000"/>
                            <a:gd name="connsiteY10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6509 w 10000"/>
                            <a:gd name="connsiteY1" fmla="*/ 0 h 10000"/>
                            <a:gd name="connsiteX2" fmla="*/ 3491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3491 w 10000"/>
                            <a:gd name="connsiteY4" fmla="*/ 10000 h 10000"/>
                            <a:gd name="connsiteX5" fmla="*/ 3491 w 10000"/>
                            <a:gd name="connsiteY5" fmla="*/ 9753 h 10000"/>
                            <a:gd name="connsiteX6" fmla="*/ 6509 w 10000"/>
                            <a:gd name="connsiteY6" fmla="*/ 9753 h 10000"/>
                            <a:gd name="connsiteX7" fmla="*/ 6509 w 10000"/>
                            <a:gd name="connsiteY7" fmla="*/ 10000 h 10000"/>
                            <a:gd name="connsiteX8" fmla="*/ 10000 w 10000"/>
                            <a:gd name="connsiteY8" fmla="*/ 10000 h 10000"/>
                            <a:gd name="connsiteX9" fmla="*/ 10000 w 10000"/>
                            <a:gd name="connsiteY9" fmla="*/ 1273 h 10000"/>
                            <a:gd name="connsiteX10" fmla="*/ 10000 w 10000"/>
                            <a:gd name="connsiteY10" fmla="*/ 1273 h 10000"/>
                            <a:gd name="connsiteX0" fmla="*/ 6509 w 6509"/>
                            <a:gd name="connsiteY0" fmla="*/ 1273 h 10000"/>
                            <a:gd name="connsiteX1" fmla="*/ 3018 w 6509"/>
                            <a:gd name="connsiteY1" fmla="*/ 0 h 10000"/>
                            <a:gd name="connsiteX2" fmla="*/ 0 w 6509"/>
                            <a:gd name="connsiteY2" fmla="*/ 1027 h 10000"/>
                            <a:gd name="connsiteX3" fmla="*/ 0 w 6509"/>
                            <a:gd name="connsiteY3" fmla="*/ 10000 h 10000"/>
                            <a:gd name="connsiteX4" fmla="*/ 0 w 6509"/>
                            <a:gd name="connsiteY4" fmla="*/ 9753 h 10000"/>
                            <a:gd name="connsiteX5" fmla="*/ 3018 w 6509"/>
                            <a:gd name="connsiteY5" fmla="*/ 9753 h 10000"/>
                            <a:gd name="connsiteX6" fmla="*/ 3018 w 6509"/>
                            <a:gd name="connsiteY6" fmla="*/ 10000 h 10000"/>
                            <a:gd name="connsiteX7" fmla="*/ 6509 w 6509"/>
                            <a:gd name="connsiteY7" fmla="*/ 10000 h 10000"/>
                            <a:gd name="connsiteX8" fmla="*/ 6509 w 6509"/>
                            <a:gd name="connsiteY8" fmla="*/ 1273 h 10000"/>
                            <a:gd name="connsiteX9" fmla="*/ 6509 w 6509"/>
                            <a:gd name="connsiteY9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9753 h 10000"/>
                            <a:gd name="connsiteX5" fmla="*/ 4637 w 10000"/>
                            <a:gd name="connsiteY5" fmla="*/ 10000 h 10000"/>
                            <a:gd name="connsiteX6" fmla="*/ 10000 w 10000"/>
                            <a:gd name="connsiteY6" fmla="*/ 10000 h 10000"/>
                            <a:gd name="connsiteX7" fmla="*/ 10000 w 10000"/>
                            <a:gd name="connsiteY7" fmla="*/ 1273 h 10000"/>
                            <a:gd name="connsiteX8" fmla="*/ 10000 w 10000"/>
                            <a:gd name="connsiteY8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4637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1273 h 10000"/>
                            <a:gd name="connsiteX7" fmla="*/ 10000 w 10000"/>
                            <a:gd name="connsiteY7" fmla="*/ 1273 h 10000"/>
                            <a:gd name="connsiteX0" fmla="*/ 10000 w 10000"/>
                            <a:gd name="connsiteY0" fmla="*/ 1273 h 10000"/>
                            <a:gd name="connsiteX1" fmla="*/ 4637 w 10000"/>
                            <a:gd name="connsiteY1" fmla="*/ 0 h 10000"/>
                            <a:gd name="connsiteX2" fmla="*/ 0 w 10000"/>
                            <a:gd name="connsiteY2" fmla="*/ 1027 h 10000"/>
                            <a:gd name="connsiteX3" fmla="*/ 0 w 10000"/>
                            <a:gd name="connsiteY3" fmla="*/ 10000 h 10000"/>
                            <a:gd name="connsiteX4" fmla="*/ 10000 w 10000"/>
                            <a:gd name="connsiteY4" fmla="*/ 10000 h 10000"/>
                            <a:gd name="connsiteX5" fmla="*/ 10000 w 10000"/>
                            <a:gd name="connsiteY5" fmla="*/ 1273 h 10000"/>
                            <a:gd name="connsiteX6" fmla="*/ 10000 w 10000"/>
                            <a:gd name="connsiteY6" fmla="*/ 1273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10000" y="1273"/>
                              </a:moveTo>
                              <a:lnTo>
                                <a:pt x="4637" y="0"/>
                              </a:lnTo>
                              <a:lnTo>
                                <a:pt x="0" y="1027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1273"/>
                              </a:lnTo>
                              <a:lnTo>
                                <a:pt x="10000" y="1273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11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550" cy="4380230"/>
                        </a:xfrm>
                        <a:custGeom>
                          <a:avLst/>
                          <a:gdLst>
                            <a:gd name="T0" fmla="*/ 5530 w 5530"/>
                            <a:gd name="T1" fmla="*/ 0 h 6898"/>
                            <a:gd name="T2" fmla="*/ 0 w 5530"/>
                            <a:gd name="T3" fmla="*/ 0 h 6898"/>
                            <a:gd name="T4" fmla="*/ 0 w 5530"/>
                            <a:gd name="T5" fmla="*/ 6898 h 6898"/>
                            <a:gd name="T6" fmla="*/ 5530 w 5530"/>
                            <a:gd name="T7" fmla="*/ 6120 h 6898"/>
                            <a:gd name="T8" fmla="*/ 5530 w 5530"/>
                            <a:gd name="T9" fmla="*/ 0 h 68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530" h="689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898"/>
                              </a:lnTo>
                              <a:lnTo>
                                <a:pt x="5530" y="6120"/>
                              </a:lnTo>
                              <a:lnTo>
                                <a:pt x="553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511891" cy="426593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8190 w 10310"/>
                            <a:gd name="connsiteY5" fmla="*/ 3479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8851 w 10310"/>
                            <a:gd name="connsiteY9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8851 w 10310"/>
                            <a:gd name="connsiteY8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7" fmla="*/ 8851 w 10310"/>
                            <a:gd name="connsiteY7" fmla="*/ 7964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0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5530 w 10310"/>
                            <a:gd name="connsiteY5" fmla="*/ 12240 h 12240"/>
                            <a:gd name="connsiteX6" fmla="*/ 10310 w 10310"/>
                            <a:gd name="connsiteY6" fmla="*/ 12240 h 12240"/>
                            <a:gd name="connsiteX0" fmla="*/ 5530 w 5530"/>
                            <a:gd name="connsiteY0" fmla="*/ 0 h 6718"/>
                            <a:gd name="connsiteX1" fmla="*/ 0 w 5530"/>
                            <a:gd name="connsiteY1" fmla="*/ 0 h 6718"/>
                            <a:gd name="connsiteX2" fmla="*/ 0 w 5530"/>
                            <a:gd name="connsiteY2" fmla="*/ 6718 h 6718"/>
                            <a:gd name="connsiteX3" fmla="*/ 5530 w 5530"/>
                            <a:gd name="connsiteY3" fmla="*/ 5940 h 6718"/>
                            <a:gd name="connsiteX4" fmla="*/ 5530 w 5530"/>
                            <a:gd name="connsiteY4" fmla="*/ 0 h 67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5530" h="6718">
                              <a:moveTo>
                                <a:pt x="5530" y="0"/>
                              </a:moveTo>
                              <a:lnTo>
                                <a:pt x="0" y="0"/>
                              </a:lnTo>
                              <a:lnTo>
                                <a:pt x="0" y="6718"/>
                              </a:lnTo>
                              <a:lnTo>
                                <a:pt x="5530" y="5940"/>
                              </a:lnTo>
                              <a:lnTo>
                                <a:pt x="5530" y="0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12"/>
                      <wps:cNvSpPr>
                        <a:spLocks/>
                      </wps:cNvSpPr>
                      <wps:spPr bwMode="auto">
                        <a:xfrm>
                          <a:off x="3512820" y="0"/>
                          <a:ext cx="3031200" cy="7772400"/>
                        </a:xfrm>
                        <a:custGeom>
                          <a:avLst/>
                          <a:gdLst>
                            <a:gd name="T0" fmla="*/ 5530 w 10311"/>
                            <a:gd name="T1" fmla="*/ 0 h 12240"/>
                            <a:gd name="T2" fmla="*/ 0 w 10311"/>
                            <a:gd name="T3" fmla="*/ 0 h 12240"/>
                            <a:gd name="T4" fmla="*/ 0 w 10311"/>
                            <a:gd name="T5" fmla="*/ 6718 h 12240"/>
                            <a:gd name="T6" fmla="*/ 5530 w 10311"/>
                            <a:gd name="T7" fmla="*/ 5940 h 12240"/>
                            <a:gd name="T8" fmla="*/ 5530 w 10311"/>
                            <a:gd name="T9" fmla="*/ 0 h 12240"/>
                            <a:gd name="T10" fmla="*/ 10310 w 10311"/>
                            <a:gd name="T11" fmla="*/ 5400 h 12240"/>
                            <a:gd name="T12" fmla="*/ 5530 w 10311"/>
                            <a:gd name="T13" fmla="*/ 6120 h 12240"/>
                            <a:gd name="T14" fmla="*/ 5530 w 10311"/>
                            <a:gd name="T15" fmla="*/ 12240 h 12240"/>
                            <a:gd name="T16" fmla="*/ 10310 w 10311"/>
                            <a:gd name="T17" fmla="*/ 12240 h 12240"/>
                            <a:gd name="T18" fmla="*/ 10310 w 10311"/>
                            <a:gd name="T19" fmla="*/ 5400 h 12240"/>
                            <a:gd name="connsiteX0" fmla="*/ 5530 w 10310"/>
                            <a:gd name="connsiteY0" fmla="*/ 0 h 12240"/>
                            <a:gd name="connsiteX1" fmla="*/ 711 w 10310"/>
                            <a:gd name="connsiteY1" fmla="*/ 788 h 12240"/>
                            <a:gd name="connsiteX2" fmla="*/ 0 w 10310"/>
                            <a:gd name="connsiteY2" fmla="*/ 6718 h 12240"/>
                            <a:gd name="connsiteX3" fmla="*/ 5530 w 10310"/>
                            <a:gd name="connsiteY3" fmla="*/ 5940 h 12240"/>
                            <a:gd name="connsiteX4" fmla="*/ 5530 w 10310"/>
                            <a:gd name="connsiteY4" fmla="*/ 0 h 12240"/>
                            <a:gd name="connsiteX5" fmla="*/ 10310 w 10310"/>
                            <a:gd name="connsiteY5" fmla="*/ 5400 h 12240"/>
                            <a:gd name="connsiteX6" fmla="*/ 5530 w 10310"/>
                            <a:gd name="connsiteY6" fmla="*/ 6120 h 12240"/>
                            <a:gd name="connsiteX7" fmla="*/ 5530 w 10310"/>
                            <a:gd name="connsiteY7" fmla="*/ 12240 h 12240"/>
                            <a:gd name="connsiteX8" fmla="*/ 10310 w 10310"/>
                            <a:gd name="connsiteY8" fmla="*/ 12240 h 12240"/>
                            <a:gd name="connsiteX9" fmla="*/ 10310 w 10310"/>
                            <a:gd name="connsiteY9" fmla="*/ 5400 h 12240"/>
                            <a:gd name="connsiteX0" fmla="*/ 5530 w 10310"/>
                            <a:gd name="connsiteY0" fmla="*/ 0 h 12240"/>
                            <a:gd name="connsiteX1" fmla="*/ 0 w 10310"/>
                            <a:gd name="connsiteY1" fmla="*/ 6718 h 12240"/>
                            <a:gd name="connsiteX2" fmla="*/ 5530 w 10310"/>
                            <a:gd name="connsiteY2" fmla="*/ 5940 h 12240"/>
                            <a:gd name="connsiteX3" fmla="*/ 5530 w 10310"/>
                            <a:gd name="connsiteY3" fmla="*/ 0 h 12240"/>
                            <a:gd name="connsiteX4" fmla="*/ 10310 w 10310"/>
                            <a:gd name="connsiteY4" fmla="*/ 5400 h 12240"/>
                            <a:gd name="connsiteX5" fmla="*/ 5530 w 10310"/>
                            <a:gd name="connsiteY5" fmla="*/ 6120 h 12240"/>
                            <a:gd name="connsiteX6" fmla="*/ 5530 w 10310"/>
                            <a:gd name="connsiteY6" fmla="*/ 12240 h 12240"/>
                            <a:gd name="connsiteX7" fmla="*/ 10310 w 10310"/>
                            <a:gd name="connsiteY7" fmla="*/ 12240 h 12240"/>
                            <a:gd name="connsiteX8" fmla="*/ 10310 w 10310"/>
                            <a:gd name="connsiteY8" fmla="*/ 5400 h 12240"/>
                            <a:gd name="connsiteX0" fmla="*/ 0 w 4780"/>
                            <a:gd name="connsiteY0" fmla="*/ 0 h 12240"/>
                            <a:gd name="connsiteX1" fmla="*/ 0 w 4780"/>
                            <a:gd name="connsiteY1" fmla="*/ 5940 h 12240"/>
                            <a:gd name="connsiteX2" fmla="*/ 0 w 4780"/>
                            <a:gd name="connsiteY2" fmla="*/ 0 h 12240"/>
                            <a:gd name="connsiteX3" fmla="*/ 4780 w 4780"/>
                            <a:gd name="connsiteY3" fmla="*/ 5400 h 12240"/>
                            <a:gd name="connsiteX4" fmla="*/ 0 w 4780"/>
                            <a:gd name="connsiteY4" fmla="*/ 6120 h 12240"/>
                            <a:gd name="connsiteX5" fmla="*/ 0 w 4780"/>
                            <a:gd name="connsiteY5" fmla="*/ 12240 h 12240"/>
                            <a:gd name="connsiteX6" fmla="*/ 4780 w 4780"/>
                            <a:gd name="connsiteY6" fmla="*/ 12240 h 12240"/>
                            <a:gd name="connsiteX7" fmla="*/ 4780 w 4780"/>
                            <a:gd name="connsiteY7" fmla="*/ 5400 h 12240"/>
                            <a:gd name="connsiteX0" fmla="*/ 0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10000 w 10000"/>
                            <a:gd name="connsiteY2" fmla="*/ 4412 h 10000"/>
                            <a:gd name="connsiteX3" fmla="*/ 0 w 10000"/>
                            <a:gd name="connsiteY3" fmla="*/ 5000 h 10000"/>
                            <a:gd name="connsiteX4" fmla="*/ 0 w 10000"/>
                            <a:gd name="connsiteY4" fmla="*/ 10000 h 10000"/>
                            <a:gd name="connsiteX5" fmla="*/ 10000 w 10000"/>
                            <a:gd name="connsiteY5" fmla="*/ 10000 h 10000"/>
                            <a:gd name="connsiteX6" fmla="*/ 10000 w 10000"/>
                            <a:gd name="connsiteY6" fmla="*/ 4412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moveTo>
                                <a:pt x="10000" y="4412"/>
                              </a:moveTo>
                              <a:lnTo>
                                <a:pt x="0" y="5000"/>
                              </a:lnTo>
                              <a:lnTo>
                                <a:pt x="0" y="10000"/>
                              </a:lnTo>
                              <a:lnTo>
                                <a:pt x="10000" y="10000"/>
                              </a:lnTo>
                              <a:lnTo>
                                <a:pt x="10000" y="4412"/>
                              </a:lnTo>
                            </a:path>
                          </a:pathLst>
                        </a:cu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9EF8842" w14:textId="77777777" w:rsidR="00B32DA6" w:rsidRDefault="00B32DA6" w:rsidP="00B32DA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group w14:anchorId="32C41102" id="Group 14" o:spid="_x0000_s1026" alt="Background accents" style="position:absolute;margin-left:0;margin-top:0;width:11in;height:612pt;z-index:-251650048;mso-width-percent:1000;mso-height-percent:1000;mso-position-horizontal-relative:page;mso-position-vertical-relative:page;mso-width-percent:1000;mso-height-percent:1000" coordsize="100522,77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">
              <v:shape id="Freeform 9" o:spid="_x0000_s1027" style="position:absolute;left:35052;top:33147;width:65470;height:44532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" path="m10000,1273l4637,,,1027r,8973l10000,10000r,-8727l10000,1273xe" fillcolor="#0e3a53 [3215]" stroked="f">
                <v:path arrowok="t" o:connecttype="custom" o:connectlocs="6547013,566899;3035850,0;0,457349;0,4453255;6547013,4453255;6547013,566899;6547013,566899" o:connectangles="0,0,0,0,0,0,0"/>
              </v:shape>
              <v:shape id="Freeform 11" o:spid="_x0000_s1028" style="position:absolute;width:35115;height:43802;visibility:visible;mso-wrap-style:square;v-text-anchor:top" coordsize="5530,68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" path="m5530,l,,,6898,5530,6120,5530,xe" fillcolor="#c6c2b9 [3205]" stroked="f">
                <v:path arrowok="t" o:connecttype="custom" o:connectlocs="3511550,0;0,0;0,4380230;3511550,3886200;3511550,0" o:connectangles="0,0,0,0,0"/>
              </v:shape>
              <v:shape id="Freeform 12" o:spid="_x0000_s1029" style="position:absolute;width:35118;height:42659;visibility:visible;mso-wrap-style:square;v-text-anchor:top" coordsize="5530,6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" path="m5530,l,,,6718,5530,5940,5530,e" fillcolor="#77a6ae [3214]" stroked="f">
                <v:path arrowok="t" o:connecttype="custom" o:connectlocs="3511891,0;0,0;0,4265930;3511891,3771900;3511891,0" o:connectangles="0,0,0,0,0"/>
              </v:shape>
              <v:shape id="Freeform 12" o:spid="_x0000_s1030" style="position:absolute;left:35128;width:30312;height:77724;visibility:visible;mso-wrap-style:square;v-text-anchor:top" coordsize="10000,1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" adj="-11796480,,5400" path="m,l,m10000,4412l,5000r,5000l10000,10000r,-5588e" fillcolor="#77a6ae [3214]" stroked="f">
                <v:stroke joinstyle="miter"/>
                <v:formulas/>
                <v:path arrowok="t" o:connecttype="custom" o:connectlocs="0,0;0,0;3031200,3429183;0,3886200;0,7772400;3031200,7772400;3031200,3429183" o:connectangles="0,0,0,0,0,0,0" textboxrect="0,0,10000,10000"/>
                <v:textbox>
                  <w:txbxContent>
                    <w:p w14:paraId="49EF8842" w14:textId="77777777" w:rsidR="00B32DA6" w:rsidRDefault="00B32DA6" w:rsidP="00B32DA6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A24BE5">
      <w:rPr>
        <w:noProof/>
      </w:rPr>
      <mc:AlternateContent>
        <mc:Choice Requires="wps">
          <w:drawing>
            <wp:anchor distT="0" distB="0" distL="114300" distR="114300" simplePos="0" relativeHeight="251642877" behindDoc="1" locked="0" layoutInCell="1" allowOverlap="1" wp14:anchorId="2EC3AB12" wp14:editId="2386AFBA">
              <wp:simplePos x="0" y="0"/>
              <mc:AlternateContent>
                <mc:Choice Requires="wp14">
                  <wp:positionH relativeFrom="page">
                    <wp14:pctPosHOffset>-15900</wp14:pctPosHOffset>
                  </wp:positionH>
                </mc:Choice>
                <mc:Fallback>
                  <wp:positionH relativeFrom="page">
                    <wp:posOffset>-1598930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49900</wp14:pctPosVOffset>
                  </wp:positionV>
                </mc:Choice>
                <mc:Fallback>
                  <wp:positionV relativeFrom="page">
                    <wp:posOffset>3877945</wp:posOffset>
                  </wp:positionV>
                </mc:Fallback>
              </mc:AlternateContent>
              <wp:extent cx="5797296" cy="4023360"/>
              <wp:effectExtent l="0" t="0" r="16510" b="12700"/>
              <wp:wrapNone/>
              <wp:docPr id="26" name="Rectangle 26" descr="Building area. Construction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797296" cy="40233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57600</wp14:pctWidth>
              </wp14:sizeRelH>
              <wp14:sizeRelV relativeFrom="page">
                <wp14:pctHeight>51800</wp14:pctHeight>
              </wp14:sizeRelV>
            </wp:anchor>
          </w:drawing>
        </mc:Choice>
        <mc:Fallback>
          <w:pict>
            <v:rect w14:anchorId="57AF7E51" id="Rectangle 26" o:spid="_x0000_s1026" alt="Building area. Construction." style="position:absolute;margin-left:0;margin-top:0;width:456.5pt;height:316.8pt;z-index:-251673603;visibility:visible;mso-wrap-style:square;mso-width-percent:576;mso-height-percent:518;mso-left-percent:-159;mso-top-percent:499;mso-wrap-distance-left:9pt;mso-wrap-distance-top:0;mso-wrap-distance-right:9pt;mso-wrap-distance-bottom:0;mso-position-horizontal-relative:page;mso-position-vertical-relative:page;mso-width-percent:576;mso-height-percent:518;mso-left-percent:-159;mso-top-percent:499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" strokecolor="#22455f [1604]" strokeweight="1pt">
              <v:fill r:id="rId2" o:title="Building area. Construction" recolor="t" rotate="t" type="frame"/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D46E2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184CE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AD70313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A38785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31A579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92A0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29E8372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556CE2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63AC36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458FF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C8EECD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D94749"/>
    <w:multiLevelType w:val="hybridMultilevel"/>
    <w:tmpl w:val="5A109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E32F44"/>
    <w:multiLevelType w:val="multilevel"/>
    <w:tmpl w:val="3AFE85E0"/>
    <w:lvl w:ilvl="0">
      <w:numFmt w:val="bullet"/>
      <w:lvlText w:val="•"/>
      <w:lvlJc w:val="left"/>
      <w:pPr>
        <w:ind w:left="315" w:hanging="126"/>
      </w:pPr>
      <w:rPr>
        <w:rFonts w:ascii="Arial" w:eastAsia="Arial" w:hAnsi="Arial" w:cs="Arial" w:hint="default"/>
        <w:color w:val="C5C2B8"/>
        <w:spacing w:val="-1"/>
        <w:w w:val="100"/>
        <w:sz w:val="20"/>
        <w:szCs w:val="20"/>
        <w:lang w:val="en-US" w:eastAsia="en-US" w:bidi="en-US"/>
      </w:rPr>
    </w:lvl>
    <w:lvl w:ilvl="1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abstractNum w:abstractNumId="13" w15:restartNumberingAfterBreak="0">
    <w:nsid w:val="66BC13EA"/>
    <w:multiLevelType w:val="hybridMultilevel"/>
    <w:tmpl w:val="6764BFAC"/>
    <w:lvl w:ilvl="0" w:tplc="15F2464C">
      <w:numFmt w:val="bullet"/>
      <w:pStyle w:val="ListParagraph"/>
      <w:lvlText w:val="•"/>
      <w:lvlJc w:val="left"/>
      <w:pPr>
        <w:ind w:left="319" w:hanging="126"/>
      </w:pPr>
      <w:rPr>
        <w:rFonts w:ascii="Arial" w:hAnsi="Arial" w:hint="default"/>
        <w:color w:val="C6C2B9" w:themeColor="accent2"/>
        <w:spacing w:val="-1"/>
        <w:w w:val="100"/>
        <w:sz w:val="20"/>
        <w:szCs w:val="20"/>
        <w:lang w:val="en-US" w:eastAsia="en-US" w:bidi="en-US"/>
      </w:rPr>
    </w:lvl>
    <w:lvl w:ilvl="1" w:tplc="45C28B6A">
      <w:numFmt w:val="bullet"/>
      <w:lvlText w:val="•"/>
      <w:lvlJc w:val="left"/>
      <w:pPr>
        <w:ind w:left="754" w:hanging="126"/>
      </w:pPr>
      <w:rPr>
        <w:rFonts w:hint="default"/>
        <w:lang w:val="en-US" w:eastAsia="en-US" w:bidi="en-US"/>
      </w:rPr>
    </w:lvl>
    <w:lvl w:ilvl="2" w:tplc="EC6C7440">
      <w:numFmt w:val="bullet"/>
      <w:lvlText w:val="•"/>
      <w:lvlJc w:val="left"/>
      <w:pPr>
        <w:ind w:left="1189" w:hanging="126"/>
      </w:pPr>
      <w:rPr>
        <w:rFonts w:hint="default"/>
        <w:lang w:val="en-US" w:eastAsia="en-US" w:bidi="en-US"/>
      </w:rPr>
    </w:lvl>
    <w:lvl w:ilvl="3" w:tplc="153640A8">
      <w:numFmt w:val="bullet"/>
      <w:lvlText w:val="•"/>
      <w:lvlJc w:val="left"/>
      <w:pPr>
        <w:ind w:left="1624" w:hanging="126"/>
      </w:pPr>
      <w:rPr>
        <w:rFonts w:hint="default"/>
        <w:lang w:val="en-US" w:eastAsia="en-US" w:bidi="en-US"/>
      </w:rPr>
    </w:lvl>
    <w:lvl w:ilvl="4" w:tplc="FF448A68">
      <w:numFmt w:val="bullet"/>
      <w:lvlText w:val="•"/>
      <w:lvlJc w:val="left"/>
      <w:pPr>
        <w:ind w:left="2058" w:hanging="126"/>
      </w:pPr>
      <w:rPr>
        <w:rFonts w:hint="default"/>
        <w:lang w:val="en-US" w:eastAsia="en-US" w:bidi="en-US"/>
      </w:rPr>
    </w:lvl>
    <w:lvl w:ilvl="5" w:tplc="18A0F51C">
      <w:numFmt w:val="bullet"/>
      <w:lvlText w:val="•"/>
      <w:lvlJc w:val="left"/>
      <w:pPr>
        <w:ind w:left="2493" w:hanging="126"/>
      </w:pPr>
      <w:rPr>
        <w:rFonts w:hint="default"/>
        <w:lang w:val="en-US" w:eastAsia="en-US" w:bidi="en-US"/>
      </w:rPr>
    </w:lvl>
    <w:lvl w:ilvl="6" w:tplc="D4DEFD6A">
      <w:numFmt w:val="bullet"/>
      <w:lvlText w:val="•"/>
      <w:lvlJc w:val="left"/>
      <w:pPr>
        <w:ind w:left="2928" w:hanging="126"/>
      </w:pPr>
      <w:rPr>
        <w:rFonts w:hint="default"/>
        <w:lang w:val="en-US" w:eastAsia="en-US" w:bidi="en-US"/>
      </w:rPr>
    </w:lvl>
    <w:lvl w:ilvl="7" w:tplc="567ADA76">
      <w:numFmt w:val="bullet"/>
      <w:lvlText w:val="•"/>
      <w:lvlJc w:val="left"/>
      <w:pPr>
        <w:ind w:left="3362" w:hanging="126"/>
      </w:pPr>
      <w:rPr>
        <w:rFonts w:hint="default"/>
        <w:lang w:val="en-US" w:eastAsia="en-US" w:bidi="en-US"/>
      </w:rPr>
    </w:lvl>
    <w:lvl w:ilvl="8" w:tplc="7C9CE5D8">
      <w:numFmt w:val="bullet"/>
      <w:lvlText w:val="•"/>
      <w:lvlJc w:val="left"/>
      <w:pPr>
        <w:ind w:left="3797" w:hanging="126"/>
      </w:pPr>
      <w:rPr>
        <w:rFonts w:hint="default"/>
        <w:lang w:val="en-US" w:eastAsia="en-US" w:bidi="en-US"/>
      </w:rPr>
    </w:lvl>
  </w:abstractNum>
  <w:num w:numId="1" w16cid:durableId="1908104863">
    <w:abstractNumId w:val="13"/>
  </w:num>
  <w:num w:numId="2" w16cid:durableId="224876841">
    <w:abstractNumId w:val="0"/>
  </w:num>
  <w:num w:numId="3" w16cid:durableId="1569995183">
    <w:abstractNumId w:val="1"/>
  </w:num>
  <w:num w:numId="4" w16cid:durableId="1968966800">
    <w:abstractNumId w:val="2"/>
  </w:num>
  <w:num w:numId="5" w16cid:durableId="1753503764">
    <w:abstractNumId w:val="3"/>
  </w:num>
  <w:num w:numId="6" w16cid:durableId="756898601">
    <w:abstractNumId w:val="4"/>
  </w:num>
  <w:num w:numId="7" w16cid:durableId="1134560916">
    <w:abstractNumId w:val="9"/>
  </w:num>
  <w:num w:numId="8" w16cid:durableId="1958022835">
    <w:abstractNumId w:val="5"/>
  </w:num>
  <w:num w:numId="9" w16cid:durableId="613288325">
    <w:abstractNumId w:val="6"/>
  </w:num>
  <w:num w:numId="10" w16cid:durableId="1384645985">
    <w:abstractNumId w:val="7"/>
  </w:num>
  <w:num w:numId="11" w16cid:durableId="216360055">
    <w:abstractNumId w:val="8"/>
  </w:num>
  <w:num w:numId="12" w16cid:durableId="578096953">
    <w:abstractNumId w:val="10"/>
  </w:num>
  <w:num w:numId="13" w16cid:durableId="27226151">
    <w:abstractNumId w:val="12"/>
  </w:num>
  <w:num w:numId="14" w16cid:durableId="48794285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evenAndOddHeaders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947"/>
    <w:rsid w:val="000252F0"/>
    <w:rsid w:val="000C4E0D"/>
    <w:rsid w:val="000D28FD"/>
    <w:rsid w:val="00140216"/>
    <w:rsid w:val="001D4BC0"/>
    <w:rsid w:val="001D688F"/>
    <w:rsid w:val="002C03B1"/>
    <w:rsid w:val="002D464C"/>
    <w:rsid w:val="002F6497"/>
    <w:rsid w:val="003500B9"/>
    <w:rsid w:val="00355475"/>
    <w:rsid w:val="0037504C"/>
    <w:rsid w:val="003D5AE1"/>
    <w:rsid w:val="004F3E8B"/>
    <w:rsid w:val="005849BD"/>
    <w:rsid w:val="00587DE8"/>
    <w:rsid w:val="005C2956"/>
    <w:rsid w:val="00622417"/>
    <w:rsid w:val="00697F01"/>
    <w:rsid w:val="006E154D"/>
    <w:rsid w:val="006E537F"/>
    <w:rsid w:val="006F582C"/>
    <w:rsid w:val="006F6171"/>
    <w:rsid w:val="00767557"/>
    <w:rsid w:val="007D383D"/>
    <w:rsid w:val="007E2494"/>
    <w:rsid w:val="00862DF0"/>
    <w:rsid w:val="00881B38"/>
    <w:rsid w:val="008B514A"/>
    <w:rsid w:val="00A24BE5"/>
    <w:rsid w:val="00A25075"/>
    <w:rsid w:val="00A44AE3"/>
    <w:rsid w:val="00AB68A3"/>
    <w:rsid w:val="00AE6CDA"/>
    <w:rsid w:val="00B16C5A"/>
    <w:rsid w:val="00B32DA6"/>
    <w:rsid w:val="00B35D87"/>
    <w:rsid w:val="00B42825"/>
    <w:rsid w:val="00B5261C"/>
    <w:rsid w:val="00B716BE"/>
    <w:rsid w:val="00C113A4"/>
    <w:rsid w:val="00C94D47"/>
    <w:rsid w:val="00CA602D"/>
    <w:rsid w:val="00CF77E7"/>
    <w:rsid w:val="00D15741"/>
    <w:rsid w:val="00D32605"/>
    <w:rsid w:val="00DC2CE0"/>
    <w:rsid w:val="00DE0D7E"/>
    <w:rsid w:val="00E50695"/>
    <w:rsid w:val="00ED3EA5"/>
    <w:rsid w:val="00ED77E6"/>
    <w:rsid w:val="00EE77E9"/>
    <w:rsid w:val="00F35947"/>
    <w:rsid w:val="00FE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847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rsid w:val="000C4E0D"/>
    <w:pPr>
      <w:spacing w:after="200"/>
    </w:pPr>
    <w:rPr>
      <w:rFonts w:eastAsia="Arial" w:cs="Arial"/>
      <w:color w:val="0E3A53" w:themeColor="text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E0D"/>
    <w:pPr>
      <w:spacing w:after="240"/>
      <w:outlineLvl w:val="0"/>
    </w:pPr>
    <w:rPr>
      <w:rFonts w:asciiTheme="majorHAnsi" w:hAnsiTheme="majorHAnsi"/>
      <w:b/>
      <w:sz w:val="48"/>
    </w:rPr>
  </w:style>
  <w:style w:type="paragraph" w:styleId="Heading2">
    <w:name w:val="heading 2"/>
    <w:basedOn w:val="BodyText"/>
    <w:next w:val="Normal"/>
    <w:link w:val="Heading2Char"/>
    <w:uiPriority w:val="9"/>
    <w:qFormat/>
    <w:rsid w:val="000C4E0D"/>
    <w:pPr>
      <w:spacing w:before="120" w:after="200"/>
      <w:outlineLvl w:val="1"/>
    </w:pPr>
    <w:rPr>
      <w:rFonts w:asciiTheme="majorHAnsi" w:hAnsiTheme="majorHAnsi"/>
      <w:b/>
      <w:color w:val="77A6AE" w:themeColor="background2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DE0D7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4688F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BodyText"/>
    <w:next w:val="Normal"/>
    <w:uiPriority w:val="1"/>
    <w:semiHidden/>
    <w:qFormat/>
    <w:rsid w:val="002F6497"/>
    <w:pPr>
      <w:numPr>
        <w:numId w:val="1"/>
      </w:numPr>
      <w:tabs>
        <w:tab w:val="left" w:pos="316"/>
      </w:tabs>
      <w:spacing w:after="240"/>
    </w:pPr>
  </w:style>
  <w:style w:type="paragraph" w:styleId="Footer">
    <w:name w:val="footer"/>
    <w:basedOn w:val="Normal"/>
    <w:link w:val="FooterChar"/>
    <w:uiPriority w:val="99"/>
    <w:semiHidden/>
    <w:rsid w:val="005C2956"/>
    <w:pPr>
      <w:tabs>
        <w:tab w:val="center" w:pos="4680"/>
        <w:tab w:val="right" w:pos="9360"/>
      </w:tabs>
    </w:pPr>
  </w:style>
  <w:style w:type="paragraph" w:styleId="Header">
    <w:name w:val="header"/>
    <w:basedOn w:val="Normal"/>
    <w:link w:val="HeaderChar"/>
    <w:uiPriority w:val="99"/>
    <w:semiHidden/>
    <w:rsid w:val="00ED77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D5AE1"/>
    <w:rPr>
      <w:rFonts w:eastAsia="Arial" w:cs="Arial"/>
      <w:color w:val="0E3A53" w:themeColor="text2"/>
      <w:lang w:bidi="en-US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3D5AE1"/>
    <w:rPr>
      <w:rFonts w:eastAsia="Arial" w:cs="Arial"/>
      <w:color w:val="0E3A53" w:themeColor="text2"/>
      <w:lang w:bidi="en-US"/>
    </w:rPr>
  </w:style>
  <w:style w:type="paragraph" w:styleId="Quote">
    <w:name w:val="Quote"/>
    <w:basedOn w:val="BodyText"/>
    <w:next w:val="Normal"/>
    <w:link w:val="QuoteChar"/>
    <w:uiPriority w:val="29"/>
    <w:qFormat/>
    <w:rsid w:val="000C4E0D"/>
    <w:pPr>
      <w:spacing w:line="223" w:lineRule="auto"/>
      <w:ind w:left="114" w:right="91" w:hanging="1"/>
      <w:jc w:val="center"/>
    </w:pPr>
    <w:rPr>
      <w:rFonts w:asciiTheme="minorHAnsi" w:hAnsiTheme="minorHAnsi"/>
      <w:b/>
      <w:i/>
      <w:spacing w:val="4"/>
      <w:sz w:val="36"/>
    </w:rPr>
  </w:style>
  <w:style w:type="character" w:customStyle="1" w:styleId="QuoteChar">
    <w:name w:val="Quote Char"/>
    <w:basedOn w:val="DefaultParagraphFont"/>
    <w:link w:val="Quote"/>
    <w:uiPriority w:val="29"/>
    <w:rsid w:val="000C4E0D"/>
    <w:rPr>
      <w:rFonts w:eastAsia="Arial" w:cs="Arial"/>
      <w:b/>
      <w:i/>
      <w:color w:val="0E3A53" w:themeColor="text2"/>
      <w:spacing w:val="4"/>
      <w:sz w:val="36"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0C4E0D"/>
    <w:rPr>
      <w:rFonts w:asciiTheme="majorHAnsi" w:eastAsia="Arial" w:hAnsiTheme="majorHAnsi" w:cs="Arial"/>
      <w:b/>
      <w:color w:val="0E3A53" w:themeColor="text2"/>
      <w:sz w:val="48"/>
      <w:lang w:bidi="en-US"/>
    </w:rPr>
  </w:style>
  <w:style w:type="paragraph" w:styleId="Title">
    <w:name w:val="Title"/>
    <w:basedOn w:val="BodyText"/>
    <w:next w:val="Normal"/>
    <w:link w:val="TitleChar"/>
    <w:uiPriority w:val="10"/>
    <w:qFormat/>
    <w:rsid w:val="00ED77E6"/>
    <w:rPr>
      <w:rFonts w:asciiTheme="majorHAnsi" w:hAnsiTheme="majorHAnsi"/>
      <w:b/>
      <w:color w:val="FFFFFF"/>
      <w:sz w:val="60"/>
    </w:rPr>
  </w:style>
  <w:style w:type="character" w:customStyle="1" w:styleId="TitleChar">
    <w:name w:val="Title Char"/>
    <w:basedOn w:val="DefaultParagraphFont"/>
    <w:link w:val="Title"/>
    <w:uiPriority w:val="10"/>
    <w:rsid w:val="00ED77E6"/>
    <w:rPr>
      <w:rFonts w:asciiTheme="majorHAnsi" w:eastAsia="Arial" w:hAnsiTheme="majorHAnsi" w:cs="Arial"/>
      <w:b/>
      <w:color w:val="FFFFFF"/>
      <w:sz w:val="60"/>
      <w:lang w:bidi="en-US"/>
    </w:rPr>
  </w:style>
  <w:style w:type="paragraph" w:styleId="Subtitle">
    <w:name w:val="Subtitle"/>
    <w:basedOn w:val="BodyText"/>
    <w:next w:val="Normal"/>
    <w:link w:val="SubtitleChar"/>
    <w:uiPriority w:val="11"/>
    <w:qFormat/>
    <w:rsid w:val="000C4E0D"/>
    <w:pPr>
      <w:pBdr>
        <w:top w:val="single" w:sz="18" w:space="10" w:color="C6C2B9" w:themeColor="accent2"/>
      </w:pBdr>
    </w:pPr>
    <w:rPr>
      <w:rFonts w:asciiTheme="minorHAnsi" w:hAnsiTheme="minorHAnsi"/>
      <w:color w:val="FFFFFF"/>
      <w:sz w:val="36"/>
    </w:rPr>
  </w:style>
  <w:style w:type="character" w:customStyle="1" w:styleId="SubtitleChar">
    <w:name w:val="Subtitle Char"/>
    <w:basedOn w:val="DefaultParagraphFont"/>
    <w:link w:val="Subtitle"/>
    <w:uiPriority w:val="11"/>
    <w:rsid w:val="000C4E0D"/>
    <w:rPr>
      <w:rFonts w:eastAsia="Arial" w:cs="Arial"/>
      <w:color w:val="FFFFFF"/>
      <w:sz w:val="36"/>
      <w:lang w:bidi="en-US"/>
    </w:rPr>
  </w:style>
  <w:style w:type="paragraph" w:customStyle="1" w:styleId="ContactInfo">
    <w:name w:val="Contact Info"/>
    <w:basedOn w:val="Normal"/>
    <w:next w:val="Normal"/>
    <w:uiPriority w:val="1"/>
    <w:qFormat/>
    <w:rsid w:val="003D5AE1"/>
    <w:pPr>
      <w:spacing w:after="120"/>
      <w:jc w:val="center"/>
    </w:pPr>
    <w:rPr>
      <w:b/>
      <w:color w:val="auto"/>
      <w:sz w:val="24"/>
    </w:rPr>
  </w:style>
  <w:style w:type="paragraph" w:styleId="BodyText">
    <w:name w:val="Body Text"/>
    <w:link w:val="BodyTextChar"/>
    <w:uiPriority w:val="99"/>
    <w:semiHidden/>
    <w:rsid w:val="002F6497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D5AE1"/>
    <w:rPr>
      <w:rFonts w:ascii="Arial" w:eastAsia="Arial" w:hAnsi="Arial" w:cs="Arial"/>
      <w:color w:val="0E3A53" w:themeColor="text2"/>
      <w:sz w:val="20"/>
      <w:lang w:bidi="en-US"/>
    </w:rPr>
  </w:style>
  <w:style w:type="character" w:customStyle="1" w:styleId="Heading2Char">
    <w:name w:val="Heading 2 Char"/>
    <w:basedOn w:val="DefaultParagraphFont"/>
    <w:link w:val="Heading2"/>
    <w:uiPriority w:val="9"/>
    <w:rsid w:val="000C4E0D"/>
    <w:rPr>
      <w:rFonts w:asciiTheme="majorHAnsi" w:eastAsia="Arial" w:hAnsiTheme="majorHAnsi" w:cs="Arial"/>
      <w:b/>
      <w:color w:val="77A6AE" w:themeColor="background2"/>
      <w:sz w:val="28"/>
      <w:lang w:bidi="en-US"/>
    </w:rPr>
  </w:style>
  <w:style w:type="paragraph" w:customStyle="1" w:styleId="QuoteAlt">
    <w:name w:val="Quote Alt"/>
    <w:basedOn w:val="Normal"/>
    <w:uiPriority w:val="1"/>
    <w:qFormat/>
    <w:rsid w:val="000C4E0D"/>
    <w:pPr>
      <w:pBdr>
        <w:top w:val="single" w:sz="18" w:space="6" w:color="C6C2B9" w:themeColor="accent2"/>
        <w:bottom w:val="single" w:sz="18" w:space="6" w:color="C6C2B9" w:themeColor="accent2"/>
      </w:pBdr>
      <w:jc w:val="center"/>
    </w:pPr>
    <w:rPr>
      <w:i/>
      <w:color w:val="77A6AE" w:themeColor="background2"/>
      <w:spacing w:val="-4"/>
      <w:sz w:val="28"/>
    </w:rPr>
  </w:style>
  <w:style w:type="character" w:styleId="PlaceholderText">
    <w:name w:val="Placeholder Text"/>
    <w:basedOn w:val="DefaultParagraphFont"/>
    <w:uiPriority w:val="99"/>
    <w:semiHidden/>
    <w:rsid w:val="003D5AE1"/>
    <w:rPr>
      <w:color w:val="808080"/>
    </w:rPr>
  </w:style>
  <w:style w:type="paragraph" w:styleId="ListBullet">
    <w:name w:val="List Bullet"/>
    <w:basedOn w:val="Normal"/>
    <w:uiPriority w:val="99"/>
    <w:rsid w:val="00C94D47"/>
    <w:pPr>
      <w:numPr>
        <w:numId w:val="12"/>
      </w:numPr>
      <w:spacing w:after="120"/>
    </w:pPr>
  </w:style>
  <w:style w:type="character" w:styleId="Hyperlink">
    <w:name w:val="Hyperlink"/>
    <w:basedOn w:val="DefaultParagraphFont"/>
    <w:uiPriority w:val="99"/>
    <w:unhideWhenUsed/>
    <w:rsid w:val="00355475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rsid w:val="00355475"/>
    <w:rPr>
      <w:color w:val="605E5C"/>
      <w:shd w:val="clear" w:color="auto" w:fill="E1DFD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E0D7E"/>
    <w:rPr>
      <w:rFonts w:asciiTheme="majorHAnsi" w:eastAsiaTheme="majorEastAsia" w:hAnsiTheme="majorHAnsi" w:cstheme="majorBidi"/>
      <w:color w:val="34688F" w:themeColor="accent1" w:themeShade="BF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independentlivingct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kwood@midstatearc.org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dwumfour\AppData\Roaming\Microsoft\Templates\Builder%20brochure.dotx" TargetMode="External"/></Relationships>
</file>

<file path=word/theme/theme1.xml><?xml version="1.0" encoding="utf-8"?>
<a:theme xmlns:a="http://schemas.openxmlformats.org/drawingml/2006/main" name="BuilderBrochure">
  <a:themeElements>
    <a:clrScheme name="Builder Brochure">
      <a:dk1>
        <a:srgbClr val="000000"/>
      </a:dk1>
      <a:lt1>
        <a:srgbClr val="FFFFFF"/>
      </a:lt1>
      <a:dk2>
        <a:srgbClr val="0E3A53"/>
      </a:dk2>
      <a:lt2>
        <a:srgbClr val="77A6AE"/>
      </a:lt2>
      <a:accent1>
        <a:srgbClr val="498BBD"/>
      </a:accent1>
      <a:accent2>
        <a:srgbClr val="C6C2B9"/>
      </a:accent2>
      <a:accent3>
        <a:srgbClr val="4C696E"/>
      </a:accent3>
      <a:accent4>
        <a:srgbClr val="ADEFFA"/>
      </a:accent4>
      <a:accent5>
        <a:srgbClr val="1B6F9F"/>
      </a:accent5>
      <a:accent6>
        <a:srgbClr val="269CDF"/>
      </a:accent6>
      <a:hlink>
        <a:srgbClr val="0563C1"/>
      </a:hlink>
      <a:folHlink>
        <a:srgbClr val="954F72"/>
      </a:folHlink>
    </a:clrScheme>
    <a:fontScheme name="Custom 15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uilderBrochure" id="{FD23F06A-B38C-0B40-A50D-F0C6D2E763FA}" vid="{0BA586EF-1349-7F48-9852-D0A5E19019A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673E79E0C3E640A3EA83010EA564F7" ma:contentTypeVersion="13" ma:contentTypeDescription="Create a new document." ma:contentTypeScope="" ma:versionID="96fa1a3f3ef664a167789fe0feaaa776">
  <xsd:schema xmlns:xsd="http://www.w3.org/2001/XMLSchema" xmlns:xs="http://www.w3.org/2001/XMLSchema" xmlns:p="http://schemas.microsoft.com/office/2006/metadata/properties" xmlns:ns2="5aa524db-7994-4ced-a2c9-48a98e90847e" xmlns:ns3="8a992f34-6748-40d0-a1a6-bff449e3bc95" targetNamespace="http://schemas.microsoft.com/office/2006/metadata/properties" ma:root="true" ma:fieldsID="f6e1339ee675c8ae1c471059d8d4f8f8" ns2:_="" ns3:_="">
    <xsd:import namespace="5aa524db-7994-4ced-a2c9-48a98e90847e"/>
    <xsd:import namespace="8a992f34-6748-40d0-a1a6-bff449e3bc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Description0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a524db-7994-4ced-a2c9-48a98e9084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Description0" ma:index="12" nillable="true" ma:displayName="Description" ma:internalName="Description0">
      <xsd:simpleType>
        <xsd:restriction base="dms:Note">
          <xsd:maxLength value="255"/>
        </xsd:restriction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69be3ee5-5d72-4a78-bfe6-04ec158992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92f34-6748-40d0-a1a6-bff449e3bc95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f75d7816-9169-48cb-b9df-4d21a66dca2d}" ma:internalName="TaxCatchAll" ma:showField="CatchAllData" ma:web="8a992f34-6748-40d0-a1a6-bff449e3bc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5aa524db-7994-4ced-a2c9-48a98e90847e" xsi:nil="true"/>
    <lcf76f155ced4ddcb4097134ff3c332f xmlns="5aa524db-7994-4ced-a2c9-48a98e90847e">
      <Terms xmlns="http://schemas.microsoft.com/office/infopath/2007/PartnerControls"/>
    </lcf76f155ced4ddcb4097134ff3c332f>
    <TaxCatchAll xmlns="8a992f34-6748-40d0-a1a6-bff449e3bc9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2652B6-3E99-40CE-9D82-25C3930B38A7}"/>
</file>

<file path=customXml/itemProps2.xml><?xml version="1.0" encoding="utf-8"?>
<ds:datastoreItem xmlns:ds="http://schemas.openxmlformats.org/officeDocument/2006/customXml" ds:itemID="{CFCB83C1-3AF2-4AF1-9640-92DA8D5CCD1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9291EE1-054C-41DE-B97E-1721C7ABDCE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249A5C-4313-40D6-B845-C2D2566B10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Builder brochure</Template>
  <TotalTime>0</TotalTime>
  <Pages>2</Pages>
  <Words>543</Words>
  <Characters>3100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2023-05-09T18:04:00Z</dcterms:created>
  <dcterms:modified xsi:type="dcterms:W3CDTF">2023-05-09T18:04:00Z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