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3E069" w14:textId="77777777" w:rsidR="00EE2229" w:rsidRDefault="00EE2229" w:rsidP="2407FE07">
      <w:pPr>
        <w:jc w:val="center"/>
        <w:rPr>
          <w:rFonts w:asciiTheme="minorHAnsi" w:eastAsiaTheme="minorEastAsia" w:hAnsiTheme="minorHAnsi" w:cstheme="minorBidi"/>
          <w:b/>
          <w:bCs/>
          <w:sz w:val="32"/>
          <w:szCs w:val="32"/>
        </w:rPr>
      </w:pPr>
      <w:bookmarkStart w:id="0" w:name="_Hlk190768932"/>
    </w:p>
    <w:p w14:paraId="10152E34" w14:textId="77777777" w:rsidR="00EE2229" w:rsidRPr="00EE2229" w:rsidRDefault="00EE2229" w:rsidP="2407FE07">
      <w:pPr>
        <w:jc w:val="center"/>
        <w:rPr>
          <w:rFonts w:asciiTheme="minorHAnsi" w:eastAsiaTheme="minorEastAsia" w:hAnsiTheme="minorHAnsi" w:cstheme="minorBidi"/>
          <w:b/>
          <w:bCs/>
          <w:sz w:val="16"/>
          <w:szCs w:val="16"/>
        </w:rPr>
      </w:pPr>
    </w:p>
    <w:p w14:paraId="0BFCCCA7" w14:textId="43B19E5D" w:rsidR="00E238E7" w:rsidRDefault="0068553B" w:rsidP="2407FE07">
      <w:pPr>
        <w:jc w:val="center"/>
        <w:rPr>
          <w:rFonts w:asciiTheme="minorHAnsi" w:eastAsiaTheme="minorEastAsia" w:hAnsiTheme="minorHAnsi" w:cstheme="minorBidi"/>
          <w:b/>
          <w:bCs/>
          <w:sz w:val="32"/>
          <w:szCs w:val="32"/>
        </w:rPr>
      </w:pPr>
      <w:r w:rsidRPr="0C23F4A3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CT </w:t>
      </w:r>
      <w:r w:rsidR="00E238E7" w:rsidRPr="0C23F4A3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DEEP </w:t>
      </w:r>
      <w:r w:rsidRPr="0C23F4A3">
        <w:rPr>
          <w:rFonts w:asciiTheme="minorHAnsi" w:eastAsiaTheme="minorEastAsia" w:hAnsiTheme="minorHAnsi" w:cstheme="minorBidi"/>
          <w:b/>
          <w:bCs/>
          <w:sz w:val="32"/>
          <w:szCs w:val="32"/>
        </w:rPr>
        <w:t>Long Island Sound Ecosystems Grant</w:t>
      </w:r>
      <w:r w:rsidR="00E238E7" w:rsidRPr="0C23F4A3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 </w:t>
      </w:r>
    </w:p>
    <w:p w14:paraId="1D8D25A5" w14:textId="304DD9DC" w:rsidR="000336C9" w:rsidRPr="00E238E7" w:rsidRDefault="0717B5AD" w:rsidP="0C23F4A3">
      <w:pPr>
        <w:jc w:val="center"/>
        <w:rPr>
          <w:rFonts w:asciiTheme="minorHAnsi" w:eastAsiaTheme="minorEastAsia" w:hAnsiTheme="minorHAnsi" w:cstheme="minorBidi"/>
          <w:b/>
          <w:bCs/>
          <w:sz w:val="32"/>
          <w:szCs w:val="32"/>
        </w:rPr>
      </w:pPr>
      <w:r w:rsidRPr="0C23F4A3">
        <w:rPr>
          <w:rFonts w:cs="Calibri"/>
          <w:b/>
          <w:bCs/>
          <w:color w:val="000000" w:themeColor="text1"/>
          <w:sz w:val="32"/>
          <w:szCs w:val="32"/>
        </w:rPr>
        <w:t>Green Stormwater Infrastructure</w:t>
      </w:r>
      <w:r w:rsidR="000336C9" w:rsidRPr="0C23F4A3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 Application</w:t>
      </w:r>
    </w:p>
    <w:bookmarkEnd w:id="0"/>
    <w:p w14:paraId="630BACB6" w14:textId="77777777" w:rsidR="0068553B" w:rsidRPr="00E238E7" w:rsidRDefault="0068553B" w:rsidP="2407FE07">
      <w:pPr>
        <w:rPr>
          <w:rFonts w:asciiTheme="minorHAnsi" w:eastAsiaTheme="minorEastAsia" w:hAnsiTheme="minorHAnsi" w:cstheme="minorBidi"/>
        </w:rPr>
      </w:pPr>
    </w:p>
    <w:p w14:paraId="5651B8C0" w14:textId="18297B30" w:rsidR="00EE2229" w:rsidRDefault="00E238E7" w:rsidP="00EE2229">
      <w:pPr>
        <w:jc w:val="center"/>
        <w:rPr>
          <w:rFonts w:asciiTheme="minorHAnsi" w:eastAsiaTheme="minorEastAsia" w:hAnsiTheme="minorHAnsi" w:cstheme="minorBidi"/>
          <w:i/>
          <w:iCs/>
        </w:rPr>
      </w:pPr>
      <w:r w:rsidRPr="417D7886">
        <w:rPr>
          <w:rFonts w:asciiTheme="minorHAnsi" w:eastAsiaTheme="minorEastAsia" w:hAnsiTheme="minorHAnsi" w:cstheme="minorBidi"/>
          <w:i/>
          <w:iCs/>
        </w:rPr>
        <w:t>Applications must be received by email no later than</w:t>
      </w:r>
    </w:p>
    <w:p w14:paraId="0080AD45" w14:textId="33DA3C8D" w:rsidR="00E238E7" w:rsidRPr="00E238E7" w:rsidRDefault="5E17538B" w:rsidP="00EE2229">
      <w:pPr>
        <w:jc w:val="center"/>
        <w:rPr>
          <w:rFonts w:asciiTheme="minorHAnsi" w:eastAsiaTheme="minorEastAsia" w:hAnsiTheme="minorHAnsi" w:cstheme="minorBidi"/>
          <w:i/>
          <w:iCs/>
        </w:rPr>
      </w:pPr>
      <w:r w:rsidRPr="417D7886">
        <w:rPr>
          <w:rFonts w:asciiTheme="minorHAnsi" w:eastAsiaTheme="minorEastAsia" w:hAnsiTheme="minorHAnsi" w:cstheme="minorBidi"/>
          <w:i/>
          <w:iCs/>
        </w:rPr>
        <w:t xml:space="preserve">11:59 </w:t>
      </w:r>
      <w:r w:rsidR="00E238E7" w:rsidRPr="417D7886">
        <w:rPr>
          <w:rFonts w:asciiTheme="minorHAnsi" w:eastAsiaTheme="minorEastAsia" w:hAnsiTheme="minorHAnsi" w:cstheme="minorBidi"/>
          <w:i/>
          <w:iCs/>
        </w:rPr>
        <w:t xml:space="preserve">p.m. </w:t>
      </w:r>
      <w:r w:rsidR="4ADD70A2" w:rsidRPr="417D7886">
        <w:rPr>
          <w:rFonts w:asciiTheme="minorHAnsi" w:eastAsiaTheme="minorEastAsia" w:hAnsiTheme="minorHAnsi" w:cstheme="minorBidi"/>
          <w:i/>
          <w:iCs/>
        </w:rPr>
        <w:t xml:space="preserve">EST </w:t>
      </w:r>
      <w:r w:rsidR="0068553B" w:rsidRPr="417D7886">
        <w:rPr>
          <w:rFonts w:asciiTheme="minorHAnsi" w:eastAsiaTheme="minorEastAsia" w:hAnsiTheme="minorHAnsi" w:cstheme="minorBidi"/>
          <w:i/>
          <w:iCs/>
        </w:rPr>
        <w:t xml:space="preserve">on </w:t>
      </w:r>
      <w:r w:rsidR="357B0257" w:rsidRPr="417D7886">
        <w:rPr>
          <w:rFonts w:asciiTheme="minorHAnsi" w:eastAsiaTheme="minorEastAsia" w:hAnsiTheme="minorHAnsi" w:cstheme="minorBidi"/>
          <w:i/>
          <w:iCs/>
        </w:rPr>
        <w:t xml:space="preserve">Tuesday December </w:t>
      </w:r>
      <w:r w:rsidR="1A8A6D9C" w:rsidRPr="417D7886">
        <w:rPr>
          <w:rFonts w:asciiTheme="minorHAnsi" w:eastAsiaTheme="minorEastAsia" w:hAnsiTheme="minorHAnsi" w:cstheme="minorBidi"/>
          <w:i/>
          <w:iCs/>
        </w:rPr>
        <w:t>16</w:t>
      </w:r>
      <w:r w:rsidR="357B0257" w:rsidRPr="417D7886">
        <w:rPr>
          <w:rFonts w:asciiTheme="minorHAnsi" w:eastAsiaTheme="minorEastAsia" w:hAnsiTheme="minorHAnsi" w:cstheme="minorBidi"/>
          <w:i/>
          <w:iCs/>
        </w:rPr>
        <w:t>,</w:t>
      </w:r>
      <w:r w:rsidR="00E238E7" w:rsidRPr="417D7886">
        <w:rPr>
          <w:rFonts w:asciiTheme="minorHAnsi" w:eastAsiaTheme="minorEastAsia" w:hAnsiTheme="minorHAnsi" w:cstheme="minorBidi"/>
          <w:i/>
          <w:iCs/>
        </w:rPr>
        <w:t xml:space="preserve"> 2025.</w:t>
      </w:r>
    </w:p>
    <w:p w14:paraId="6383E7F6" w14:textId="77777777" w:rsidR="00E238E7" w:rsidRPr="00E238E7" w:rsidRDefault="00E238E7" w:rsidP="2407FE07">
      <w:pPr>
        <w:jc w:val="center"/>
        <w:rPr>
          <w:rFonts w:asciiTheme="minorHAnsi" w:eastAsiaTheme="minorEastAsia" w:hAnsiTheme="minorHAnsi" w:cstheme="minorBidi"/>
        </w:rPr>
      </w:pPr>
    </w:p>
    <w:p w14:paraId="1D94EC39" w14:textId="452184A7" w:rsidR="00E238E7" w:rsidRDefault="00E238E7" w:rsidP="417D7886">
      <w:pPr>
        <w:rPr>
          <w:rFonts w:cs="Calibri"/>
          <w:color w:val="000000" w:themeColor="text1"/>
        </w:rPr>
      </w:pPr>
      <w:r w:rsidRPr="417D7886">
        <w:rPr>
          <w:rFonts w:asciiTheme="minorHAnsi" w:eastAsiaTheme="minorEastAsia" w:hAnsiTheme="minorHAnsi" w:cstheme="minorBidi"/>
        </w:rPr>
        <w:t xml:space="preserve">Please complete this </w:t>
      </w:r>
      <w:r w:rsidR="5219B6CA" w:rsidRPr="417D7886">
        <w:rPr>
          <w:rFonts w:asciiTheme="minorHAnsi" w:eastAsiaTheme="minorEastAsia" w:hAnsiTheme="minorHAnsi" w:cstheme="minorBidi"/>
        </w:rPr>
        <w:t>application</w:t>
      </w:r>
      <w:r w:rsidRPr="417D7886">
        <w:rPr>
          <w:rFonts w:asciiTheme="minorHAnsi" w:eastAsiaTheme="minorEastAsia" w:hAnsiTheme="minorHAnsi" w:cstheme="minorBidi"/>
        </w:rPr>
        <w:t xml:space="preserve"> and return via email to</w:t>
      </w:r>
      <w:r w:rsidR="5937787E" w:rsidRPr="417D7886">
        <w:rPr>
          <w:rFonts w:asciiTheme="minorHAnsi" w:eastAsiaTheme="minorEastAsia" w:hAnsiTheme="minorHAnsi" w:cstheme="minorBidi"/>
          <w:color w:val="000000" w:themeColor="text1"/>
        </w:rPr>
        <w:t xml:space="preserve"> </w:t>
      </w:r>
      <w:hyperlink r:id="rId11">
        <w:r w:rsidR="61CE40FD" w:rsidRPr="417D7886">
          <w:rPr>
            <w:rStyle w:val="Hyperlink"/>
            <w:rFonts w:asciiTheme="minorHAnsi" w:eastAsiaTheme="minorEastAsia" w:hAnsiTheme="minorHAnsi" w:cstheme="minorBidi"/>
          </w:rPr>
          <w:t>DEEP.</w:t>
        </w:r>
        <w:r w:rsidR="5937787E" w:rsidRPr="417D7886">
          <w:rPr>
            <w:rStyle w:val="Hyperlink"/>
            <w:rFonts w:asciiTheme="minorHAnsi" w:eastAsiaTheme="minorEastAsia" w:hAnsiTheme="minorHAnsi" w:cstheme="minorBidi"/>
          </w:rPr>
          <w:t>EcosystemsGrant@ct.gov</w:t>
        </w:r>
      </w:hyperlink>
      <w:r w:rsidRPr="417D7886">
        <w:rPr>
          <w:rFonts w:asciiTheme="minorHAnsi" w:eastAsiaTheme="minorEastAsia" w:hAnsiTheme="minorHAnsi" w:cstheme="minorBidi"/>
        </w:rPr>
        <w:t xml:space="preserve"> as a Word Document. Please </w:t>
      </w:r>
      <w:r w:rsidRPr="417D7886">
        <w:rPr>
          <w:rFonts w:asciiTheme="minorHAnsi" w:eastAsiaTheme="minorEastAsia" w:hAnsiTheme="minorHAnsi" w:cstheme="minorBidi"/>
          <w:u w:val="single"/>
        </w:rPr>
        <w:t>do not</w:t>
      </w:r>
      <w:r w:rsidRPr="417D7886">
        <w:rPr>
          <w:rFonts w:asciiTheme="minorHAnsi" w:eastAsiaTheme="minorEastAsia" w:hAnsiTheme="minorHAnsi" w:cstheme="minorBidi"/>
        </w:rPr>
        <w:t xml:space="preserve"> convert to a PDF. This application contains four sections: Applicant </w:t>
      </w:r>
      <w:r w:rsidR="2E17A63A" w:rsidRPr="417D7886">
        <w:rPr>
          <w:rFonts w:asciiTheme="minorHAnsi" w:eastAsiaTheme="minorEastAsia" w:hAnsiTheme="minorHAnsi" w:cstheme="minorBidi"/>
        </w:rPr>
        <w:t>D</w:t>
      </w:r>
      <w:r w:rsidRPr="417D7886">
        <w:rPr>
          <w:rFonts w:asciiTheme="minorHAnsi" w:eastAsiaTheme="minorEastAsia" w:hAnsiTheme="minorHAnsi" w:cstheme="minorBidi"/>
        </w:rPr>
        <w:t>etails</w:t>
      </w:r>
      <w:r w:rsidR="1522E3EC" w:rsidRPr="417D7886">
        <w:rPr>
          <w:rFonts w:asciiTheme="minorHAnsi" w:eastAsiaTheme="minorEastAsia" w:hAnsiTheme="minorHAnsi" w:cstheme="minorBidi"/>
        </w:rPr>
        <w:t>,</w:t>
      </w:r>
      <w:r w:rsidRPr="417D7886">
        <w:rPr>
          <w:rFonts w:asciiTheme="minorHAnsi" w:eastAsiaTheme="minorEastAsia" w:hAnsiTheme="minorHAnsi" w:cstheme="minorBidi"/>
        </w:rPr>
        <w:t xml:space="preserve"> </w:t>
      </w:r>
      <w:r w:rsidR="006D522E" w:rsidRPr="417D7886">
        <w:rPr>
          <w:rFonts w:asciiTheme="minorHAnsi" w:eastAsiaTheme="minorEastAsia" w:hAnsiTheme="minorHAnsi" w:cstheme="minorBidi"/>
        </w:rPr>
        <w:t>General Project Details</w:t>
      </w:r>
      <w:r w:rsidRPr="417D7886">
        <w:rPr>
          <w:rFonts w:asciiTheme="minorHAnsi" w:eastAsiaTheme="minorEastAsia" w:hAnsiTheme="minorHAnsi" w:cstheme="minorBidi"/>
        </w:rPr>
        <w:t xml:space="preserve">, </w:t>
      </w:r>
      <w:r w:rsidR="006D522E" w:rsidRPr="417D7886">
        <w:rPr>
          <w:rFonts w:asciiTheme="minorHAnsi" w:eastAsiaTheme="minorEastAsia" w:hAnsiTheme="minorHAnsi" w:cstheme="minorBidi"/>
        </w:rPr>
        <w:t xml:space="preserve">Community Impact, </w:t>
      </w:r>
      <w:r w:rsidR="7FA3992A" w:rsidRPr="417D7886">
        <w:rPr>
          <w:rFonts w:asciiTheme="minorHAnsi" w:eastAsiaTheme="minorEastAsia" w:hAnsiTheme="minorHAnsi" w:cstheme="minorBidi"/>
        </w:rPr>
        <w:t xml:space="preserve">and </w:t>
      </w:r>
      <w:r w:rsidR="006D522E" w:rsidRPr="417D7886">
        <w:rPr>
          <w:rFonts w:asciiTheme="minorHAnsi" w:eastAsiaTheme="minorEastAsia" w:hAnsiTheme="minorHAnsi" w:cstheme="minorBidi"/>
        </w:rPr>
        <w:t xml:space="preserve">Ecological </w:t>
      </w:r>
      <w:r w:rsidR="00D77C22" w:rsidRPr="417D7886">
        <w:rPr>
          <w:rFonts w:asciiTheme="minorHAnsi" w:eastAsiaTheme="minorEastAsia" w:hAnsiTheme="minorHAnsi" w:cstheme="minorBidi"/>
        </w:rPr>
        <w:t xml:space="preserve">Value </w:t>
      </w:r>
      <w:r w:rsidR="006D522E" w:rsidRPr="417D7886">
        <w:rPr>
          <w:rFonts w:asciiTheme="minorHAnsi" w:eastAsiaTheme="minorEastAsia" w:hAnsiTheme="minorHAnsi" w:cstheme="minorBidi"/>
        </w:rPr>
        <w:t xml:space="preserve">and </w:t>
      </w:r>
      <w:r w:rsidR="1BBCD2C1" w:rsidRPr="417D7886">
        <w:rPr>
          <w:rFonts w:asciiTheme="minorHAnsi" w:eastAsiaTheme="minorEastAsia" w:hAnsiTheme="minorHAnsi" w:cstheme="minorBidi"/>
        </w:rPr>
        <w:t>Adaptations</w:t>
      </w:r>
      <w:r w:rsidRPr="417D7886">
        <w:rPr>
          <w:rFonts w:asciiTheme="minorHAnsi" w:eastAsiaTheme="minorEastAsia" w:hAnsiTheme="minorHAnsi" w:cstheme="minorBidi"/>
        </w:rPr>
        <w:t xml:space="preserve">. </w:t>
      </w:r>
      <w:r w:rsidR="29D79555" w:rsidRPr="417D7886">
        <w:rPr>
          <w:rFonts w:cs="Calibri"/>
          <w:color w:val="000000" w:themeColor="text1"/>
        </w:rPr>
        <w:t xml:space="preserve">In addition to this application, please also include a map of the project area, complete the budget and timeline templates, submit letters of support (optional) and supplemental documents (optional). Please combine </w:t>
      </w:r>
      <w:proofErr w:type="gramStart"/>
      <w:r w:rsidR="29D79555" w:rsidRPr="417D7886">
        <w:rPr>
          <w:rFonts w:cs="Calibri"/>
          <w:color w:val="000000" w:themeColor="text1"/>
        </w:rPr>
        <w:t>all of</w:t>
      </w:r>
      <w:proofErr w:type="gramEnd"/>
      <w:r w:rsidR="29D79555" w:rsidRPr="417D7886">
        <w:rPr>
          <w:rFonts w:cs="Calibri"/>
          <w:color w:val="000000" w:themeColor="text1"/>
        </w:rPr>
        <w:t xml:space="preserve"> the letters of support into one PDF.</w:t>
      </w:r>
    </w:p>
    <w:p w14:paraId="64D77B20" w14:textId="77777777" w:rsidR="00EE2229" w:rsidRPr="00EE2229" w:rsidRDefault="00EE2229" w:rsidP="417D7886">
      <w:pPr>
        <w:rPr>
          <w:rFonts w:cs="Calibri"/>
          <w:sz w:val="16"/>
          <w:szCs w:val="16"/>
        </w:rPr>
      </w:pPr>
    </w:p>
    <w:p w14:paraId="75370B30" w14:textId="6406DB68" w:rsidR="00E238E7" w:rsidRPr="00E238E7" w:rsidRDefault="00E238E7" w:rsidP="2407FE07">
      <w:pPr>
        <w:keepNext/>
        <w:keepLines/>
        <w:spacing w:before="240" w:line="259" w:lineRule="auto"/>
        <w:outlineLvl w:val="0"/>
        <w:rPr>
          <w:rFonts w:asciiTheme="minorHAnsi" w:eastAsiaTheme="minorEastAsia" w:hAnsiTheme="minorHAnsi" w:cstheme="minorBidi"/>
          <w:b/>
          <w:bCs/>
          <w:color w:val="1F3864" w:themeColor="accent1" w:themeShade="80"/>
          <w:sz w:val="32"/>
          <w:szCs w:val="32"/>
        </w:rPr>
      </w:pPr>
      <w:r w:rsidRPr="2407FE07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Applicant </w:t>
      </w:r>
      <w:r w:rsidR="00483EDC" w:rsidRPr="2407FE07">
        <w:rPr>
          <w:rFonts w:asciiTheme="minorHAnsi" w:eastAsiaTheme="minorEastAsia" w:hAnsiTheme="minorHAnsi" w:cstheme="minorBidi"/>
          <w:b/>
          <w:bCs/>
          <w:sz w:val="32"/>
          <w:szCs w:val="32"/>
        </w:rPr>
        <w:t>D</w:t>
      </w:r>
      <w:r w:rsidRPr="2407FE07">
        <w:rPr>
          <w:rFonts w:asciiTheme="minorHAnsi" w:eastAsiaTheme="minorEastAsia" w:hAnsiTheme="minorHAnsi" w:cstheme="minorBidi"/>
          <w:b/>
          <w:bCs/>
          <w:sz w:val="32"/>
          <w:szCs w:val="32"/>
        </w:rPr>
        <w:t>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05"/>
        <w:gridCol w:w="5460"/>
      </w:tblGrid>
      <w:tr w:rsidR="2407FE07" w14:paraId="2B63A481" w14:textId="77777777" w:rsidTr="00EE2229">
        <w:trPr>
          <w:trHeight w:val="330"/>
        </w:trPr>
        <w:tc>
          <w:tcPr>
            <w:tcW w:w="3705" w:type="dxa"/>
            <w:tcMar>
              <w:left w:w="90" w:type="dxa"/>
              <w:right w:w="90" w:type="dxa"/>
            </w:tcMar>
          </w:tcPr>
          <w:p w14:paraId="449CED55" w14:textId="3EE47B1E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>Applicant name:</w:t>
            </w:r>
          </w:p>
        </w:tc>
        <w:tc>
          <w:tcPr>
            <w:tcW w:w="5460" w:type="dxa"/>
            <w:tcMar>
              <w:left w:w="90" w:type="dxa"/>
              <w:right w:w="90" w:type="dxa"/>
            </w:tcMar>
          </w:tcPr>
          <w:p w14:paraId="3E28D940" w14:textId="7F776AD9" w:rsidR="2407FE07" w:rsidRDefault="2407FE07" w:rsidP="2407FE07">
            <w:pPr>
              <w:rPr>
                <w:rFonts w:cs="Calibri"/>
                <w:color w:val="000000" w:themeColor="text1"/>
              </w:rPr>
            </w:pPr>
          </w:p>
        </w:tc>
      </w:tr>
      <w:tr w:rsidR="2407FE07" w14:paraId="2DB35862" w14:textId="77777777" w:rsidTr="00EE2229">
        <w:trPr>
          <w:trHeight w:val="330"/>
        </w:trPr>
        <w:tc>
          <w:tcPr>
            <w:tcW w:w="3705" w:type="dxa"/>
            <w:tcMar>
              <w:left w:w="90" w:type="dxa"/>
              <w:right w:w="90" w:type="dxa"/>
            </w:tcMar>
          </w:tcPr>
          <w:p w14:paraId="1CF20233" w14:textId="51724FCF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>Mailing address:</w:t>
            </w:r>
          </w:p>
        </w:tc>
        <w:tc>
          <w:tcPr>
            <w:tcW w:w="5460" w:type="dxa"/>
            <w:tcMar>
              <w:left w:w="90" w:type="dxa"/>
              <w:right w:w="90" w:type="dxa"/>
            </w:tcMar>
          </w:tcPr>
          <w:p w14:paraId="4C190DC7" w14:textId="063C433C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 xml:space="preserve">  </w:t>
            </w:r>
          </w:p>
          <w:p w14:paraId="491EC3C4" w14:textId="69507B4E" w:rsidR="2407FE07" w:rsidRDefault="2407FE07" w:rsidP="2407FE07">
            <w:pPr>
              <w:rPr>
                <w:rFonts w:cs="Calibri"/>
                <w:color w:val="000000" w:themeColor="text1"/>
              </w:rPr>
            </w:pPr>
          </w:p>
          <w:p w14:paraId="597470F8" w14:textId="68312535" w:rsidR="2407FE07" w:rsidRDefault="2407FE07" w:rsidP="2407FE07">
            <w:pPr>
              <w:rPr>
                <w:rFonts w:cs="Calibri"/>
                <w:color w:val="000000" w:themeColor="text1"/>
              </w:rPr>
            </w:pPr>
          </w:p>
        </w:tc>
      </w:tr>
      <w:tr w:rsidR="2407FE07" w14:paraId="6B5BB6DB" w14:textId="77777777" w:rsidTr="00EE2229">
        <w:trPr>
          <w:trHeight w:val="300"/>
        </w:trPr>
        <w:tc>
          <w:tcPr>
            <w:tcW w:w="3705" w:type="dxa"/>
            <w:tcMar>
              <w:left w:w="90" w:type="dxa"/>
              <w:right w:w="90" w:type="dxa"/>
            </w:tcMar>
          </w:tcPr>
          <w:p w14:paraId="120028C0" w14:textId="5653939C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>Primary contact name:</w:t>
            </w:r>
          </w:p>
        </w:tc>
        <w:tc>
          <w:tcPr>
            <w:tcW w:w="5460" w:type="dxa"/>
            <w:tcMar>
              <w:left w:w="90" w:type="dxa"/>
              <w:right w:w="90" w:type="dxa"/>
            </w:tcMar>
          </w:tcPr>
          <w:p w14:paraId="7C0F40DA" w14:textId="3832831D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 xml:space="preserve">  </w:t>
            </w:r>
          </w:p>
        </w:tc>
      </w:tr>
      <w:tr w:rsidR="2407FE07" w14:paraId="1C5968B6" w14:textId="77777777" w:rsidTr="00EE2229">
        <w:trPr>
          <w:trHeight w:val="300"/>
        </w:trPr>
        <w:tc>
          <w:tcPr>
            <w:tcW w:w="3705" w:type="dxa"/>
            <w:tcMar>
              <w:left w:w="90" w:type="dxa"/>
              <w:right w:w="90" w:type="dxa"/>
            </w:tcMar>
          </w:tcPr>
          <w:p w14:paraId="3C9243B1" w14:textId="7CC20E96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>Primary contact email:</w:t>
            </w:r>
          </w:p>
        </w:tc>
        <w:tc>
          <w:tcPr>
            <w:tcW w:w="5460" w:type="dxa"/>
            <w:tcMar>
              <w:left w:w="90" w:type="dxa"/>
              <w:right w:w="90" w:type="dxa"/>
            </w:tcMar>
          </w:tcPr>
          <w:p w14:paraId="4CFC5ECB" w14:textId="133F221C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 xml:space="preserve">  </w:t>
            </w:r>
          </w:p>
        </w:tc>
      </w:tr>
      <w:tr w:rsidR="2407FE07" w14:paraId="16769EC3" w14:textId="77777777" w:rsidTr="00EE2229">
        <w:trPr>
          <w:trHeight w:val="405"/>
        </w:trPr>
        <w:tc>
          <w:tcPr>
            <w:tcW w:w="3705" w:type="dxa"/>
            <w:tcMar>
              <w:left w:w="90" w:type="dxa"/>
              <w:right w:w="90" w:type="dxa"/>
            </w:tcMar>
          </w:tcPr>
          <w:p w14:paraId="797E32F0" w14:textId="3ED66A84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>Primary contact phone:</w:t>
            </w:r>
          </w:p>
        </w:tc>
        <w:tc>
          <w:tcPr>
            <w:tcW w:w="5460" w:type="dxa"/>
            <w:tcMar>
              <w:left w:w="90" w:type="dxa"/>
              <w:right w:w="90" w:type="dxa"/>
            </w:tcMar>
          </w:tcPr>
          <w:p w14:paraId="3D367AA3" w14:textId="588B2244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 xml:space="preserve">  </w:t>
            </w:r>
          </w:p>
        </w:tc>
      </w:tr>
      <w:tr w:rsidR="2407FE07" w14:paraId="4CD8478E" w14:textId="77777777" w:rsidTr="00EE2229">
        <w:trPr>
          <w:trHeight w:val="300"/>
        </w:trPr>
        <w:tc>
          <w:tcPr>
            <w:tcW w:w="3705" w:type="dxa"/>
            <w:tcMar>
              <w:left w:w="90" w:type="dxa"/>
              <w:right w:w="90" w:type="dxa"/>
            </w:tcMar>
          </w:tcPr>
          <w:p w14:paraId="661DBEA6" w14:textId="4AE5FD22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>Fiscal Agent name:</w:t>
            </w:r>
          </w:p>
        </w:tc>
        <w:tc>
          <w:tcPr>
            <w:tcW w:w="5460" w:type="dxa"/>
            <w:tcMar>
              <w:left w:w="90" w:type="dxa"/>
              <w:right w:w="90" w:type="dxa"/>
            </w:tcMar>
          </w:tcPr>
          <w:p w14:paraId="5AB7D80B" w14:textId="22735BD0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 xml:space="preserve">  </w:t>
            </w:r>
          </w:p>
        </w:tc>
      </w:tr>
      <w:tr w:rsidR="2407FE07" w14:paraId="2FD811EB" w14:textId="77777777" w:rsidTr="00EE2229">
        <w:trPr>
          <w:trHeight w:val="270"/>
        </w:trPr>
        <w:tc>
          <w:tcPr>
            <w:tcW w:w="3705" w:type="dxa"/>
            <w:tcMar>
              <w:left w:w="90" w:type="dxa"/>
              <w:right w:w="90" w:type="dxa"/>
            </w:tcMar>
          </w:tcPr>
          <w:p w14:paraId="1AEF2E5D" w14:textId="21D9BE2D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>Fiscal Agent email:</w:t>
            </w:r>
          </w:p>
        </w:tc>
        <w:tc>
          <w:tcPr>
            <w:tcW w:w="5460" w:type="dxa"/>
            <w:tcMar>
              <w:left w:w="90" w:type="dxa"/>
              <w:right w:w="90" w:type="dxa"/>
            </w:tcMar>
          </w:tcPr>
          <w:p w14:paraId="0FCDB646" w14:textId="325639CB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 xml:space="preserve">  </w:t>
            </w:r>
          </w:p>
        </w:tc>
      </w:tr>
      <w:tr w:rsidR="2407FE07" w14:paraId="17F44FEA" w14:textId="77777777" w:rsidTr="00EE2229">
        <w:trPr>
          <w:trHeight w:val="180"/>
        </w:trPr>
        <w:tc>
          <w:tcPr>
            <w:tcW w:w="3705" w:type="dxa"/>
            <w:tcMar>
              <w:left w:w="90" w:type="dxa"/>
              <w:right w:w="90" w:type="dxa"/>
            </w:tcMar>
          </w:tcPr>
          <w:p w14:paraId="4EF81731" w14:textId="2D71C9CE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>Fiscal Agent phone:</w:t>
            </w:r>
          </w:p>
        </w:tc>
        <w:tc>
          <w:tcPr>
            <w:tcW w:w="5460" w:type="dxa"/>
            <w:tcMar>
              <w:left w:w="90" w:type="dxa"/>
              <w:right w:w="90" w:type="dxa"/>
            </w:tcMar>
          </w:tcPr>
          <w:p w14:paraId="2BAADD05" w14:textId="47F1B125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 xml:space="preserve">  </w:t>
            </w:r>
          </w:p>
        </w:tc>
      </w:tr>
      <w:tr w:rsidR="2407FE07" w14:paraId="27AAA23F" w14:textId="77777777" w:rsidTr="00EE2229">
        <w:trPr>
          <w:trHeight w:val="270"/>
        </w:trPr>
        <w:tc>
          <w:tcPr>
            <w:tcW w:w="3705" w:type="dxa"/>
            <w:tcMar>
              <w:left w:w="90" w:type="dxa"/>
              <w:right w:w="90" w:type="dxa"/>
            </w:tcMar>
          </w:tcPr>
          <w:p w14:paraId="2D4FEA15" w14:textId="438235A1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>Organization EIN:</w:t>
            </w:r>
          </w:p>
        </w:tc>
        <w:tc>
          <w:tcPr>
            <w:tcW w:w="5460" w:type="dxa"/>
            <w:tcMar>
              <w:left w:w="90" w:type="dxa"/>
              <w:right w:w="90" w:type="dxa"/>
            </w:tcMar>
          </w:tcPr>
          <w:p w14:paraId="5719AEBB" w14:textId="2845966C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 xml:space="preserve">  </w:t>
            </w:r>
          </w:p>
        </w:tc>
      </w:tr>
      <w:tr w:rsidR="2407FE07" w14:paraId="70517580" w14:textId="77777777" w:rsidTr="00EE2229">
        <w:trPr>
          <w:trHeight w:val="1223"/>
        </w:trPr>
        <w:tc>
          <w:tcPr>
            <w:tcW w:w="3705" w:type="dxa"/>
            <w:tcMar>
              <w:left w:w="90" w:type="dxa"/>
              <w:right w:w="90" w:type="dxa"/>
            </w:tcMar>
          </w:tcPr>
          <w:p w14:paraId="52F52BC7" w14:textId="1D249DE7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 xml:space="preserve">Award letter addressee name: </w:t>
            </w:r>
          </w:p>
          <w:p w14:paraId="4276A887" w14:textId="4696D872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>(If application is successful, award letter should be addressed to:)</w:t>
            </w:r>
          </w:p>
        </w:tc>
        <w:tc>
          <w:tcPr>
            <w:tcW w:w="5460" w:type="dxa"/>
            <w:tcMar>
              <w:left w:w="90" w:type="dxa"/>
              <w:right w:w="90" w:type="dxa"/>
            </w:tcMar>
          </w:tcPr>
          <w:p w14:paraId="7C7A959B" w14:textId="5F4E4A68" w:rsidR="2407FE07" w:rsidRDefault="2407FE07" w:rsidP="2407FE07">
            <w:pPr>
              <w:rPr>
                <w:rFonts w:cs="Calibri"/>
                <w:color w:val="000000" w:themeColor="text1"/>
              </w:rPr>
            </w:pPr>
          </w:p>
          <w:p w14:paraId="446AB307" w14:textId="0C5EA0CD" w:rsidR="2407FE07" w:rsidRDefault="2407FE07" w:rsidP="2407FE07">
            <w:pPr>
              <w:rPr>
                <w:rFonts w:cs="Calibri"/>
                <w:color w:val="000000" w:themeColor="text1"/>
              </w:rPr>
            </w:pPr>
          </w:p>
          <w:p w14:paraId="2F3B24E7" w14:textId="64676E19" w:rsidR="2407FE07" w:rsidRDefault="2407FE07" w:rsidP="2407FE07">
            <w:pPr>
              <w:rPr>
                <w:rFonts w:cs="Calibri"/>
                <w:color w:val="000000" w:themeColor="text1"/>
              </w:rPr>
            </w:pPr>
          </w:p>
        </w:tc>
      </w:tr>
      <w:tr w:rsidR="2407FE07" w14:paraId="504F450F" w14:textId="77777777" w:rsidTr="00EE2229">
        <w:trPr>
          <w:trHeight w:val="1250"/>
        </w:trPr>
        <w:tc>
          <w:tcPr>
            <w:tcW w:w="3705" w:type="dxa"/>
            <w:tcMar>
              <w:left w:w="90" w:type="dxa"/>
              <w:right w:w="90" w:type="dxa"/>
            </w:tcMar>
          </w:tcPr>
          <w:p w14:paraId="69102EC2" w14:textId="7917EA7C" w:rsidR="2407FE07" w:rsidRDefault="2407FE07" w:rsidP="2407FE07">
            <w:pPr>
              <w:rPr>
                <w:rFonts w:cs="Calibri"/>
                <w:color w:val="000000" w:themeColor="text1"/>
              </w:rPr>
            </w:pPr>
            <w:r w:rsidRPr="2407FE07">
              <w:rPr>
                <w:rFonts w:cs="Calibri"/>
                <w:color w:val="000000" w:themeColor="text1"/>
              </w:rPr>
              <w:t>Additional email addresses to copy on award decision notification:</w:t>
            </w:r>
          </w:p>
        </w:tc>
        <w:tc>
          <w:tcPr>
            <w:tcW w:w="5460" w:type="dxa"/>
            <w:tcMar>
              <w:left w:w="90" w:type="dxa"/>
              <w:right w:w="90" w:type="dxa"/>
            </w:tcMar>
          </w:tcPr>
          <w:p w14:paraId="2FA6D66D" w14:textId="3146DA1E" w:rsidR="2407FE07" w:rsidRDefault="2407FE07" w:rsidP="2407FE07">
            <w:pPr>
              <w:rPr>
                <w:rFonts w:cs="Calibri"/>
                <w:color w:val="000000" w:themeColor="text1"/>
              </w:rPr>
            </w:pPr>
          </w:p>
          <w:p w14:paraId="3C170D8C" w14:textId="7DFD2FF5" w:rsidR="2407FE07" w:rsidRDefault="2407FE07" w:rsidP="2407FE07">
            <w:pPr>
              <w:rPr>
                <w:rFonts w:cs="Calibri"/>
                <w:color w:val="000000" w:themeColor="text1"/>
              </w:rPr>
            </w:pPr>
          </w:p>
          <w:p w14:paraId="26BFAFA1" w14:textId="4738980D" w:rsidR="2407FE07" w:rsidRDefault="2407FE07" w:rsidP="2407FE07">
            <w:pPr>
              <w:rPr>
                <w:rFonts w:cs="Calibri"/>
                <w:color w:val="000000" w:themeColor="text1"/>
              </w:rPr>
            </w:pPr>
          </w:p>
        </w:tc>
      </w:tr>
    </w:tbl>
    <w:p w14:paraId="5BB64DED" w14:textId="1F763AA7" w:rsidR="00483EDC" w:rsidRPr="00E238E7" w:rsidRDefault="00483EDC" w:rsidP="2407FE07">
      <w:pPr>
        <w:keepNext/>
        <w:keepLines/>
        <w:spacing w:before="240" w:line="259" w:lineRule="auto"/>
        <w:ind w:left="-540"/>
        <w:outlineLvl w:val="0"/>
        <w:rPr>
          <w:rFonts w:asciiTheme="minorHAnsi" w:eastAsiaTheme="minorEastAsia" w:hAnsiTheme="minorHAnsi" w:cstheme="minorBidi"/>
          <w:b/>
          <w:bCs/>
          <w:color w:val="1F3864" w:themeColor="accent1" w:themeShade="80"/>
          <w:sz w:val="32"/>
          <w:szCs w:val="32"/>
        </w:rPr>
      </w:pPr>
      <w:r w:rsidRPr="2407FE07">
        <w:rPr>
          <w:rFonts w:asciiTheme="minorHAnsi" w:eastAsiaTheme="minorEastAsia" w:hAnsiTheme="minorHAnsi" w:cstheme="minorBidi"/>
          <w:b/>
          <w:bCs/>
          <w:sz w:val="32"/>
          <w:szCs w:val="32"/>
        </w:rPr>
        <w:lastRenderedPageBreak/>
        <w:t>General Project Details</w:t>
      </w:r>
    </w:p>
    <w:tbl>
      <w:tblPr>
        <w:tblW w:w="10274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0"/>
        <w:gridCol w:w="4770"/>
        <w:gridCol w:w="4874"/>
      </w:tblGrid>
      <w:tr w:rsidR="00483EDC" w:rsidRPr="00E238E7" w14:paraId="67217FA3" w14:textId="77777777" w:rsidTr="00EE2229">
        <w:trPr>
          <w:trHeight w:val="881"/>
        </w:trPr>
        <w:tc>
          <w:tcPr>
            <w:tcW w:w="630" w:type="dxa"/>
          </w:tcPr>
          <w:p w14:paraId="5E0DC0F5" w14:textId="0A6A6DA4" w:rsidR="00483EDC" w:rsidRPr="00E238E7" w:rsidRDefault="2FB96410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1</w:t>
            </w:r>
            <w:r w:rsidR="00483EDC" w:rsidRPr="2407FE07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4770" w:type="dxa"/>
          </w:tcPr>
          <w:p w14:paraId="50B04EAB" w14:textId="734EF652" w:rsidR="00483EDC" w:rsidRDefault="00483EDC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>P</w:t>
            </w:r>
            <w:r w:rsidR="674A3507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>roject Title</w:t>
            </w:r>
            <w:r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>:</w:t>
            </w:r>
          </w:p>
        </w:tc>
        <w:tc>
          <w:tcPr>
            <w:tcW w:w="4874" w:type="dxa"/>
          </w:tcPr>
          <w:p w14:paraId="16C6E3E5" w14:textId="5C357406" w:rsidR="00483EDC" w:rsidRPr="00E238E7" w:rsidRDefault="00483EDC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644DFF" w:rsidRPr="00E238E7" w14:paraId="1F2C4611" w14:textId="77777777" w:rsidTr="00EE2229">
        <w:trPr>
          <w:trHeight w:val="881"/>
        </w:trPr>
        <w:tc>
          <w:tcPr>
            <w:tcW w:w="630" w:type="dxa"/>
          </w:tcPr>
          <w:p w14:paraId="2DB91543" w14:textId="6FCCA976" w:rsidR="00644DFF" w:rsidRDefault="37755ED4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2</w:t>
            </w:r>
            <w:r w:rsidR="3A5E77C7" w:rsidRPr="2407FE07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4770" w:type="dxa"/>
          </w:tcPr>
          <w:p w14:paraId="30717A2A" w14:textId="05701F2D" w:rsidR="00644DFF" w:rsidRDefault="259722C1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1279D7FC">
              <w:rPr>
                <w:rFonts w:asciiTheme="minorHAnsi" w:eastAsiaTheme="minorEastAsia" w:hAnsiTheme="minorHAnsi" w:cstheme="minorBidi"/>
                <w:color w:val="000000" w:themeColor="text1"/>
              </w:rPr>
              <w:t>S</w:t>
            </w:r>
            <w:r w:rsidR="5EAB26CE" w:rsidRPr="1279D7FC">
              <w:rPr>
                <w:rFonts w:asciiTheme="minorHAnsi" w:eastAsiaTheme="minorEastAsia" w:hAnsiTheme="minorHAnsi" w:cstheme="minorBidi"/>
                <w:color w:val="000000" w:themeColor="text1"/>
              </w:rPr>
              <w:t>elect the category that your project falls into (</w:t>
            </w:r>
            <w:r w:rsidR="5EAB26CE" w:rsidRPr="1279D7F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  <w:t>select one</w:t>
            </w:r>
            <w:r w:rsidR="5791D05C" w:rsidRPr="1279D7F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  <w:t xml:space="preserve"> or both</w:t>
            </w:r>
            <w:r w:rsidR="5EAB26CE" w:rsidRPr="1279D7FC">
              <w:rPr>
                <w:rFonts w:asciiTheme="minorHAnsi" w:eastAsiaTheme="minorEastAsia" w:hAnsiTheme="minorHAnsi" w:cstheme="minorBidi"/>
                <w:color w:val="000000" w:themeColor="text1"/>
              </w:rPr>
              <w:t>):</w:t>
            </w:r>
          </w:p>
        </w:tc>
        <w:tc>
          <w:tcPr>
            <w:tcW w:w="4874" w:type="dxa"/>
          </w:tcPr>
          <w:p w14:paraId="35A1E3F8" w14:textId="06CD4861" w:rsidR="00644DFF" w:rsidRPr="00E238E7" w:rsidRDefault="00165370" w:rsidP="2407FE07">
            <w:pPr>
              <w:rPr>
                <w:rFonts w:asciiTheme="minorHAnsi" w:eastAsiaTheme="minorEastAsia" w:hAnsiTheme="minorHAnsi" w:cstheme="minorBidi"/>
              </w:rPr>
            </w:pPr>
            <w:sdt>
              <w:sdtPr>
                <w:rPr>
                  <w:rFonts w:asciiTheme="minorHAnsi" w:eastAsiaTheme="minorEastAsia" w:hAnsiTheme="minorHAnsi" w:cstheme="minorBidi"/>
                </w:rPr>
                <w:id w:val="1834954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3A5E77C7" w:rsidRPr="0C23F4A3">
                  <w:rPr>
                    <w:rFonts w:asciiTheme="minorHAnsi" w:eastAsiaTheme="minorEastAsia" w:hAnsiTheme="minorHAnsi" w:cstheme="minorBidi"/>
                  </w:rPr>
                  <w:t>☐</w:t>
                </w:r>
              </w:sdtContent>
            </w:sdt>
            <w:r w:rsidR="3A5E77C7" w:rsidRPr="0C23F4A3">
              <w:rPr>
                <w:rFonts w:asciiTheme="minorHAnsi" w:eastAsiaTheme="minorEastAsia" w:hAnsiTheme="minorHAnsi" w:cstheme="minorBidi"/>
              </w:rPr>
              <w:t xml:space="preserve"> </w:t>
            </w:r>
            <w:r w:rsidR="2E5F8FBA" w:rsidRPr="0C23F4A3">
              <w:rPr>
                <w:rFonts w:asciiTheme="minorHAnsi" w:eastAsiaTheme="minorEastAsia" w:hAnsiTheme="minorHAnsi" w:cstheme="minorBidi"/>
              </w:rPr>
              <w:t>G</w:t>
            </w:r>
            <w:r w:rsidR="2E5F8FBA" w:rsidRPr="0C23F4A3">
              <w:rPr>
                <w:rFonts w:cs="Calibri"/>
                <w:color w:val="000000" w:themeColor="text1"/>
              </w:rPr>
              <w:t>reen Stormwater Infrastructure</w:t>
            </w:r>
            <w:r w:rsidR="4C57573E" w:rsidRPr="0C23F4A3">
              <w:rPr>
                <w:rFonts w:asciiTheme="minorHAnsi" w:eastAsiaTheme="minorEastAsia" w:hAnsiTheme="minorHAnsi" w:cstheme="minorBidi"/>
              </w:rPr>
              <w:t xml:space="preserve"> </w:t>
            </w:r>
            <w:r w:rsidR="3A5E77C7" w:rsidRPr="0C23F4A3">
              <w:rPr>
                <w:rFonts w:asciiTheme="minorHAnsi" w:eastAsiaTheme="minorEastAsia" w:hAnsiTheme="minorHAnsi" w:cstheme="minorBidi"/>
              </w:rPr>
              <w:t>Engineering and Design</w:t>
            </w:r>
          </w:p>
          <w:p w14:paraId="1EB373F8" w14:textId="585677D8" w:rsidR="00644DFF" w:rsidRPr="00E238E7" w:rsidRDefault="00165370" w:rsidP="2407FE07">
            <w:pPr>
              <w:rPr>
                <w:rFonts w:asciiTheme="minorHAnsi" w:eastAsiaTheme="minorEastAsia" w:hAnsiTheme="minorHAnsi" w:cstheme="minorBidi"/>
              </w:rPr>
            </w:pPr>
            <w:sdt>
              <w:sdtPr>
                <w:rPr>
                  <w:rFonts w:asciiTheme="minorHAnsi" w:eastAsiaTheme="minorEastAsia" w:hAnsiTheme="minorHAnsi" w:cstheme="minorBidi"/>
                </w:rPr>
                <w:id w:val="-179883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3A5E77C7" w:rsidRPr="0C23F4A3">
                  <w:rPr>
                    <w:rFonts w:asciiTheme="minorHAnsi" w:eastAsiaTheme="minorEastAsia" w:hAnsiTheme="minorHAnsi" w:cstheme="minorBidi"/>
                  </w:rPr>
                  <w:t>☐</w:t>
                </w:r>
              </w:sdtContent>
            </w:sdt>
            <w:r w:rsidR="3A5E77C7" w:rsidRPr="0C23F4A3">
              <w:rPr>
                <w:rFonts w:asciiTheme="minorHAnsi" w:eastAsiaTheme="minorEastAsia" w:hAnsiTheme="minorHAnsi" w:cstheme="minorBidi"/>
              </w:rPr>
              <w:t xml:space="preserve"> </w:t>
            </w:r>
            <w:r w:rsidR="376A5DFD" w:rsidRPr="0C23F4A3">
              <w:rPr>
                <w:rFonts w:asciiTheme="minorHAnsi" w:eastAsiaTheme="minorEastAsia" w:hAnsiTheme="minorHAnsi" w:cstheme="minorBidi"/>
              </w:rPr>
              <w:t>G</w:t>
            </w:r>
            <w:r w:rsidR="376A5DFD" w:rsidRPr="0C23F4A3">
              <w:rPr>
                <w:rFonts w:cs="Calibri"/>
                <w:color w:val="000000" w:themeColor="text1"/>
              </w:rPr>
              <w:t>reen Stormwater Infrastructure</w:t>
            </w:r>
            <w:r w:rsidR="4C57573E" w:rsidRPr="0C23F4A3">
              <w:rPr>
                <w:rFonts w:asciiTheme="minorHAnsi" w:eastAsiaTheme="minorEastAsia" w:hAnsiTheme="minorHAnsi" w:cstheme="minorBidi"/>
              </w:rPr>
              <w:t xml:space="preserve"> </w:t>
            </w:r>
            <w:r w:rsidR="3A5E77C7" w:rsidRPr="0C23F4A3">
              <w:rPr>
                <w:rFonts w:asciiTheme="minorHAnsi" w:eastAsiaTheme="minorEastAsia" w:hAnsiTheme="minorHAnsi" w:cstheme="minorBidi"/>
              </w:rPr>
              <w:t>Construction</w:t>
            </w:r>
          </w:p>
          <w:p w14:paraId="0C687A66" w14:textId="77777777" w:rsidR="00644DFF" w:rsidRPr="00E238E7" w:rsidRDefault="00644DFF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9D5EAE" w:rsidRPr="00E238E7" w14:paraId="0A5CEE26" w14:textId="77777777" w:rsidTr="00EE2229">
        <w:trPr>
          <w:trHeight w:val="881"/>
        </w:trPr>
        <w:tc>
          <w:tcPr>
            <w:tcW w:w="630" w:type="dxa"/>
          </w:tcPr>
          <w:p w14:paraId="12137011" w14:textId="25D5703D" w:rsidR="009D5EAE" w:rsidRDefault="707B0AE2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3</w:t>
            </w:r>
            <w:r w:rsidR="2ED9F3BD" w:rsidRPr="2407FE07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4770" w:type="dxa"/>
          </w:tcPr>
          <w:p w14:paraId="0EBF041C" w14:textId="4765675C" w:rsidR="009D5EAE" w:rsidRDefault="59AC1C5E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>Proposed start and end date</w:t>
            </w:r>
            <w:r w:rsidR="176ACDBB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>s</w:t>
            </w:r>
            <w:r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>:</w:t>
            </w:r>
          </w:p>
        </w:tc>
        <w:tc>
          <w:tcPr>
            <w:tcW w:w="4874" w:type="dxa"/>
          </w:tcPr>
          <w:p w14:paraId="510D6808" w14:textId="0E7FBFE0" w:rsidR="009D5EAE" w:rsidRDefault="009D5EAE" w:rsidP="2407FE07">
            <w:pPr>
              <w:rPr>
                <w:rFonts w:asciiTheme="minorHAnsi" w:eastAsiaTheme="minorEastAsia" w:hAnsiTheme="minorHAnsi" w:cstheme="minorBidi"/>
                <w:color w:val="808080" w:themeColor="background1" w:themeShade="80"/>
              </w:rPr>
            </w:pPr>
          </w:p>
        </w:tc>
      </w:tr>
      <w:tr w:rsidR="009D5EAE" w:rsidRPr="00E238E7" w14:paraId="38C2DF36" w14:textId="77777777" w:rsidTr="00EE2229">
        <w:trPr>
          <w:trHeight w:val="881"/>
        </w:trPr>
        <w:tc>
          <w:tcPr>
            <w:tcW w:w="630" w:type="dxa"/>
          </w:tcPr>
          <w:p w14:paraId="161409CC" w14:textId="1F60446F" w:rsidR="009D5EAE" w:rsidRDefault="70DF5D15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4</w:t>
            </w:r>
            <w:r w:rsidR="2ED9F3BD" w:rsidRPr="2407FE07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4770" w:type="dxa"/>
          </w:tcPr>
          <w:p w14:paraId="19C8A6FC" w14:textId="2CC25D4F" w:rsidR="009D5EAE" w:rsidRDefault="2ED9F3BD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2407FE07">
              <w:rPr>
                <w:rFonts w:asciiTheme="minorHAnsi" w:eastAsiaTheme="minorEastAsia" w:hAnsiTheme="minorHAnsi" w:cstheme="minorBidi"/>
                <w:color w:val="000000" w:themeColor="text1"/>
              </w:rPr>
              <w:t>Total funding request:</w:t>
            </w:r>
          </w:p>
        </w:tc>
        <w:tc>
          <w:tcPr>
            <w:tcW w:w="4874" w:type="dxa"/>
          </w:tcPr>
          <w:p w14:paraId="41BADD26" w14:textId="1124A924" w:rsidR="009D5EAE" w:rsidRDefault="009D5EAE" w:rsidP="2407FE07">
            <w:pPr>
              <w:rPr>
                <w:rFonts w:asciiTheme="minorHAnsi" w:eastAsiaTheme="minorEastAsia" w:hAnsiTheme="minorHAnsi" w:cstheme="minorBidi"/>
                <w:color w:val="808080" w:themeColor="background1" w:themeShade="80"/>
              </w:rPr>
            </w:pPr>
          </w:p>
        </w:tc>
      </w:tr>
      <w:tr w:rsidR="00644DFF" w:rsidRPr="00E238E7" w14:paraId="1C211198" w14:textId="77777777" w:rsidTr="00EE2229">
        <w:trPr>
          <w:trHeight w:val="225"/>
        </w:trPr>
        <w:tc>
          <w:tcPr>
            <w:tcW w:w="630" w:type="dxa"/>
            <w:vMerge w:val="restart"/>
          </w:tcPr>
          <w:p w14:paraId="64A684ED" w14:textId="34198E67" w:rsidR="00644DFF" w:rsidRDefault="640BBCF8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5</w:t>
            </w:r>
            <w:r w:rsidR="3A5E77C7" w:rsidRPr="2407FE07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9644" w:type="dxa"/>
            <w:gridSpan w:val="2"/>
          </w:tcPr>
          <w:p w14:paraId="63465468" w14:textId="1BCBA1DB" w:rsidR="00644DFF" w:rsidRPr="00E238E7" w:rsidRDefault="12BF0D11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>D</w:t>
            </w:r>
            <w:r w:rsidR="59AC1C5E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escribe the project location, in no more than </w:t>
            </w:r>
            <w:r w:rsidR="1F675492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>250</w:t>
            </w:r>
            <w:r w:rsidR="59AC1C5E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 words. Attach a map to this document or your application email.</w:t>
            </w:r>
          </w:p>
        </w:tc>
      </w:tr>
      <w:tr w:rsidR="00644DFF" w:rsidRPr="00E238E7" w14:paraId="2FA0CDC8" w14:textId="77777777" w:rsidTr="00EE2229">
        <w:trPr>
          <w:trHeight w:val="3030"/>
        </w:trPr>
        <w:tc>
          <w:tcPr>
            <w:tcW w:w="630" w:type="dxa"/>
            <w:vMerge/>
          </w:tcPr>
          <w:p w14:paraId="087086D1" w14:textId="77777777" w:rsidR="00644DFF" w:rsidRDefault="00644DFF" w:rsidP="00644DFF">
            <w:pPr>
              <w:rPr>
                <w:rFonts w:ascii="Aptos" w:hAnsi="Aptos" w:cs="Calibri"/>
              </w:rPr>
            </w:pPr>
          </w:p>
        </w:tc>
        <w:tc>
          <w:tcPr>
            <w:tcW w:w="9644" w:type="dxa"/>
            <w:gridSpan w:val="2"/>
          </w:tcPr>
          <w:p w14:paraId="5FF0B01A" w14:textId="77777777" w:rsidR="00644DFF" w:rsidRPr="00E238E7" w:rsidRDefault="00644DFF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</w:tc>
      </w:tr>
      <w:tr w:rsidR="009D5EAE" w:rsidRPr="00E238E7" w14:paraId="19876CFA" w14:textId="77777777" w:rsidTr="00EE2229">
        <w:trPr>
          <w:trHeight w:val="443"/>
        </w:trPr>
        <w:tc>
          <w:tcPr>
            <w:tcW w:w="630" w:type="dxa"/>
            <w:vMerge w:val="restart"/>
          </w:tcPr>
          <w:p w14:paraId="6FFC5CCD" w14:textId="1320EBA7" w:rsidR="009D5EAE" w:rsidRDefault="06A18C4D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6</w:t>
            </w:r>
            <w:r w:rsidR="2ED9F3BD" w:rsidRPr="2407FE07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9644" w:type="dxa"/>
            <w:gridSpan w:val="2"/>
          </w:tcPr>
          <w:p w14:paraId="5601AE45" w14:textId="04C6F55B" w:rsidR="009D5EAE" w:rsidRPr="00E238E7" w:rsidRDefault="202D287E" w:rsidP="2407FE07">
            <w:pPr>
              <w:rPr>
                <w:rFonts w:cs="Calibri"/>
              </w:rPr>
            </w:pPr>
            <w:r w:rsidRPr="417D7886">
              <w:rPr>
                <w:rStyle w:val="normaltextrun"/>
                <w:rFonts w:cs="Calibri"/>
                <w:color w:val="000000" w:themeColor="text1"/>
              </w:rPr>
              <w:t>D</w:t>
            </w:r>
            <w:r w:rsidR="4CC78EF8" w:rsidRPr="417D7886">
              <w:rPr>
                <w:rStyle w:val="normaltextrun"/>
                <w:rFonts w:cs="Calibri"/>
                <w:color w:val="000000" w:themeColor="text1"/>
              </w:rPr>
              <w:t xml:space="preserve">escribe the project. Please note if CT DEEP has been engaged in the project to date. (500 words or less)  </w:t>
            </w:r>
          </w:p>
        </w:tc>
      </w:tr>
      <w:tr w:rsidR="00644DFF" w:rsidRPr="00E238E7" w14:paraId="3F2441EF" w14:textId="77777777" w:rsidTr="00EE2229">
        <w:trPr>
          <w:trHeight w:val="2940"/>
        </w:trPr>
        <w:tc>
          <w:tcPr>
            <w:tcW w:w="630" w:type="dxa"/>
            <w:vMerge/>
          </w:tcPr>
          <w:p w14:paraId="3154A8EE" w14:textId="77777777" w:rsidR="00644DFF" w:rsidRDefault="00644DFF" w:rsidP="00644DFF">
            <w:pPr>
              <w:rPr>
                <w:rFonts w:ascii="Aptos" w:hAnsi="Aptos" w:cs="Calibri"/>
              </w:rPr>
            </w:pPr>
          </w:p>
        </w:tc>
        <w:tc>
          <w:tcPr>
            <w:tcW w:w="9644" w:type="dxa"/>
            <w:gridSpan w:val="2"/>
          </w:tcPr>
          <w:p w14:paraId="635A9C10" w14:textId="77777777" w:rsidR="00644DFF" w:rsidRPr="00E238E7" w:rsidRDefault="00644DFF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  <w:p w14:paraId="26220BB9" w14:textId="77777777" w:rsidR="00644DFF" w:rsidRPr="00E238E7" w:rsidRDefault="00644DFF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  <w:p w14:paraId="03287FFE" w14:textId="77777777" w:rsidR="00644DFF" w:rsidRPr="00E238E7" w:rsidRDefault="00644DFF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  <w:p w14:paraId="17E173CD" w14:textId="77777777" w:rsidR="00644DFF" w:rsidRDefault="00644DFF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</w:tc>
      </w:tr>
      <w:tr w:rsidR="2407FE07" w14:paraId="3E941769" w14:textId="77777777" w:rsidTr="00EE2229">
        <w:trPr>
          <w:trHeight w:val="735"/>
        </w:trPr>
        <w:tc>
          <w:tcPr>
            <w:tcW w:w="630" w:type="dxa"/>
            <w:vMerge w:val="restart"/>
          </w:tcPr>
          <w:p w14:paraId="44120115" w14:textId="311B8F35" w:rsidR="649D7594" w:rsidRDefault="649D7594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lastRenderedPageBreak/>
              <w:t>7</w:t>
            </w:r>
            <w:r w:rsidR="73DE41E8" w:rsidRPr="2407FE07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9644" w:type="dxa"/>
            <w:gridSpan w:val="2"/>
          </w:tcPr>
          <w:p w14:paraId="0E6BE6C6" w14:textId="2F35B620" w:rsidR="73DE41E8" w:rsidRDefault="73DE41E8" w:rsidP="1279D7FC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1279D7FC">
              <w:rPr>
                <w:rFonts w:asciiTheme="minorHAnsi" w:eastAsiaTheme="minorEastAsia" w:hAnsiTheme="minorHAnsi" w:cstheme="minorBidi"/>
                <w:color w:val="000000" w:themeColor="text1"/>
              </w:rPr>
              <w:t>Describe sources of leveraged funds that have contributed t</w:t>
            </w:r>
            <w:r w:rsidR="17A4F03D" w:rsidRPr="1279D7FC">
              <w:rPr>
                <w:rFonts w:asciiTheme="minorHAnsi" w:eastAsiaTheme="minorEastAsia" w:hAnsiTheme="minorHAnsi" w:cstheme="minorBidi"/>
                <w:color w:val="000000" w:themeColor="text1"/>
              </w:rPr>
              <w:t>o t</w:t>
            </w:r>
            <w:r w:rsidRPr="1279D7FC">
              <w:rPr>
                <w:rFonts w:asciiTheme="minorHAnsi" w:eastAsiaTheme="minorEastAsia" w:hAnsiTheme="minorHAnsi" w:cstheme="minorBidi"/>
                <w:color w:val="000000" w:themeColor="text1"/>
              </w:rPr>
              <w:t>he project to date and will in the future. (250 words or less)</w:t>
            </w:r>
          </w:p>
        </w:tc>
      </w:tr>
      <w:tr w:rsidR="2407FE07" w14:paraId="24814BE2" w14:textId="77777777" w:rsidTr="00EE2229">
        <w:trPr>
          <w:trHeight w:val="2560"/>
        </w:trPr>
        <w:tc>
          <w:tcPr>
            <w:tcW w:w="630" w:type="dxa"/>
            <w:vMerge/>
          </w:tcPr>
          <w:p w14:paraId="4D6814D8" w14:textId="77777777" w:rsidR="00416A66" w:rsidRDefault="00416A66"/>
        </w:tc>
        <w:tc>
          <w:tcPr>
            <w:tcW w:w="9644" w:type="dxa"/>
            <w:gridSpan w:val="2"/>
          </w:tcPr>
          <w:p w14:paraId="039961F7" w14:textId="4716DAC0" w:rsidR="2407FE07" w:rsidRDefault="2407FE07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</w:tc>
      </w:tr>
      <w:tr w:rsidR="00644DFF" w:rsidRPr="00E238E7" w14:paraId="24049BF3" w14:textId="77777777" w:rsidTr="00EE2229">
        <w:trPr>
          <w:trHeight w:val="720"/>
        </w:trPr>
        <w:tc>
          <w:tcPr>
            <w:tcW w:w="630" w:type="dxa"/>
            <w:vMerge w:val="restart"/>
          </w:tcPr>
          <w:p w14:paraId="1C308EBD" w14:textId="01CCE078" w:rsidR="00644DFF" w:rsidRDefault="66B6B380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8</w:t>
            </w:r>
            <w:r w:rsidR="3A5E77C7" w:rsidRPr="2407FE07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9644" w:type="dxa"/>
            <w:gridSpan w:val="2"/>
          </w:tcPr>
          <w:p w14:paraId="5A6B2C13" w14:textId="04B2E534" w:rsidR="385A7353" w:rsidRDefault="4DFBEE4A" w:rsidP="417D7886">
            <w:pPr>
              <w:rPr>
                <w:rFonts w:cs="Calibri"/>
              </w:rPr>
            </w:pPr>
            <w:r w:rsidRPr="59BA3220">
              <w:rPr>
                <w:rFonts w:cs="Calibri"/>
                <w:color w:val="000000" w:themeColor="text1"/>
              </w:rPr>
              <w:t xml:space="preserve">List the specific </w:t>
            </w:r>
            <w:hyperlink r:id="rId12">
              <w:r w:rsidR="5B742F4E" w:rsidRPr="59BA3220">
                <w:rPr>
                  <w:rStyle w:val="Hyperlink"/>
                  <w:rFonts w:cs="Calibri"/>
                </w:rPr>
                <w:t xml:space="preserve">2025 LISP </w:t>
              </w:r>
              <w:r w:rsidRPr="59BA3220">
                <w:rPr>
                  <w:rStyle w:val="Hyperlink"/>
                  <w:rFonts w:cs="Calibri"/>
                </w:rPr>
                <w:t>Comprehensive Conservation and Management Plan (CCMP)</w:t>
              </w:r>
            </w:hyperlink>
            <w:r w:rsidRPr="59BA3220">
              <w:rPr>
                <w:rFonts w:cs="Calibri"/>
                <w:color w:val="000000" w:themeColor="text1"/>
              </w:rPr>
              <w:t xml:space="preserve"> goals/actions that your project supports and implements</w:t>
            </w:r>
          </w:p>
        </w:tc>
      </w:tr>
      <w:tr w:rsidR="417D7886" w14:paraId="6DED5F8C" w14:textId="77777777" w:rsidTr="00EE2229">
        <w:trPr>
          <w:trHeight w:val="2430"/>
        </w:trPr>
        <w:tc>
          <w:tcPr>
            <w:tcW w:w="630" w:type="dxa"/>
            <w:vMerge/>
          </w:tcPr>
          <w:p w14:paraId="573EE15A" w14:textId="77777777" w:rsidR="00416A66" w:rsidRDefault="00416A66"/>
        </w:tc>
        <w:tc>
          <w:tcPr>
            <w:tcW w:w="9644" w:type="dxa"/>
            <w:gridSpan w:val="2"/>
          </w:tcPr>
          <w:p w14:paraId="73524A43" w14:textId="0430DD36" w:rsidR="417D7886" w:rsidRDefault="417D7886" w:rsidP="417D7886"/>
        </w:tc>
      </w:tr>
      <w:tr w:rsidR="00644DFF" w:rsidRPr="00E238E7" w14:paraId="05458DF5" w14:textId="77777777" w:rsidTr="00EE2229">
        <w:trPr>
          <w:trHeight w:val="2265"/>
        </w:trPr>
        <w:tc>
          <w:tcPr>
            <w:tcW w:w="630" w:type="dxa"/>
          </w:tcPr>
          <w:p w14:paraId="59B28161" w14:textId="14F6B7DC" w:rsidR="00644DFF" w:rsidRDefault="10FB30D6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9</w:t>
            </w:r>
            <w:r w:rsidR="3A5E77C7" w:rsidRPr="2407FE07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4770" w:type="dxa"/>
          </w:tcPr>
          <w:p w14:paraId="301A41E0" w14:textId="58A16066" w:rsidR="00644DFF" w:rsidRDefault="24855FD9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>Does your project build adaptive capacity of ecosystems and communities?</w:t>
            </w:r>
          </w:p>
        </w:tc>
        <w:tc>
          <w:tcPr>
            <w:tcW w:w="4874" w:type="dxa"/>
          </w:tcPr>
          <w:p w14:paraId="3A04310A" w14:textId="77777777" w:rsidR="00644DFF" w:rsidRPr="00E238E7" w:rsidRDefault="00165370" w:rsidP="2407FE07">
            <w:pPr>
              <w:rPr>
                <w:rFonts w:asciiTheme="minorHAnsi" w:eastAsiaTheme="minorEastAsia" w:hAnsiTheme="minorHAnsi" w:cstheme="minorBidi"/>
              </w:rPr>
            </w:pPr>
            <w:sdt>
              <w:sdtPr>
                <w:rPr>
                  <w:rFonts w:asciiTheme="minorHAnsi" w:eastAsiaTheme="minorEastAsia" w:hAnsiTheme="minorHAnsi" w:cstheme="minorBidi"/>
                </w:rPr>
                <w:id w:val="967628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3A5E77C7" w:rsidRPr="2407FE07">
                  <w:rPr>
                    <w:rFonts w:asciiTheme="minorHAnsi" w:eastAsiaTheme="minorEastAsia" w:hAnsiTheme="minorHAnsi" w:cstheme="minorBidi"/>
                  </w:rPr>
                  <w:t>☐</w:t>
                </w:r>
              </w:sdtContent>
            </w:sdt>
            <w:r w:rsidR="3A5E77C7" w:rsidRPr="2407FE07">
              <w:rPr>
                <w:rFonts w:asciiTheme="minorHAnsi" w:eastAsiaTheme="minorEastAsia" w:hAnsiTheme="minorHAnsi" w:cstheme="minorBidi"/>
              </w:rPr>
              <w:t xml:space="preserve"> Yes </w:t>
            </w:r>
          </w:p>
          <w:p w14:paraId="7A5E0DD5" w14:textId="4DDA1A09" w:rsidR="00644DFF" w:rsidRPr="00E238E7" w:rsidRDefault="00165370" w:rsidP="2407FE07">
            <w:pPr>
              <w:rPr>
                <w:rFonts w:asciiTheme="minorHAnsi" w:eastAsiaTheme="minorEastAsia" w:hAnsiTheme="minorHAnsi" w:cstheme="minorBidi"/>
              </w:rPr>
            </w:pPr>
            <w:sdt>
              <w:sdtPr>
                <w:rPr>
                  <w:rFonts w:asciiTheme="minorHAnsi" w:eastAsiaTheme="minorEastAsia" w:hAnsiTheme="minorHAnsi" w:cstheme="minorBidi"/>
                </w:rPr>
                <w:id w:val="39741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3A5E77C7" w:rsidRPr="2407FE07">
                  <w:rPr>
                    <w:rFonts w:asciiTheme="minorHAnsi" w:eastAsiaTheme="minorEastAsia" w:hAnsiTheme="minorHAnsi" w:cstheme="minorBidi"/>
                  </w:rPr>
                  <w:t>☐</w:t>
                </w:r>
              </w:sdtContent>
            </w:sdt>
            <w:r w:rsidR="3A5E77C7" w:rsidRPr="2407FE07">
              <w:rPr>
                <w:rFonts w:asciiTheme="minorHAnsi" w:eastAsiaTheme="minorEastAsia" w:hAnsiTheme="minorHAnsi" w:cstheme="minorBidi"/>
              </w:rPr>
              <w:t xml:space="preserve"> No</w:t>
            </w:r>
          </w:p>
        </w:tc>
      </w:tr>
      <w:tr w:rsidR="00644DFF" w:rsidRPr="00E238E7" w14:paraId="542375B0" w14:textId="77777777" w:rsidTr="00EE2229">
        <w:trPr>
          <w:trHeight w:val="2393"/>
        </w:trPr>
        <w:tc>
          <w:tcPr>
            <w:tcW w:w="630" w:type="dxa"/>
          </w:tcPr>
          <w:p w14:paraId="6F04DDF9" w14:textId="782EF7C0" w:rsidR="00644DFF" w:rsidRDefault="3A5E77C7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1</w:t>
            </w:r>
            <w:r w:rsidR="5BDCFAF9" w:rsidRPr="2407FE07">
              <w:rPr>
                <w:rFonts w:asciiTheme="minorHAnsi" w:eastAsiaTheme="minorEastAsia" w:hAnsiTheme="minorHAnsi" w:cstheme="minorBidi"/>
              </w:rPr>
              <w:t>0</w:t>
            </w:r>
            <w:r w:rsidRPr="2407FE07">
              <w:rPr>
                <w:rFonts w:asciiTheme="minorHAnsi" w:eastAsiaTheme="minorEastAsia" w:hAnsiTheme="minorHAnsi" w:cstheme="minorBidi"/>
              </w:rPr>
              <w:t xml:space="preserve">. </w:t>
            </w:r>
          </w:p>
        </w:tc>
        <w:tc>
          <w:tcPr>
            <w:tcW w:w="4770" w:type="dxa"/>
          </w:tcPr>
          <w:p w14:paraId="28C49ADC" w14:textId="4667A74E" w:rsidR="00644DFF" w:rsidRDefault="4C63B62C" w:rsidP="417D7886">
            <w:pPr>
              <w:rPr>
                <w:rFonts w:cs="Calibri"/>
              </w:rPr>
            </w:pPr>
            <w:r w:rsidRPr="417D7886">
              <w:rPr>
                <w:rFonts w:cs="Calibri"/>
                <w:color w:val="000000" w:themeColor="text1"/>
              </w:rPr>
              <w:t>Who is the landowner, and are they supportive? A letter from the landowner that expresses their willingness to have the project implemented on their property is encouraged.</w:t>
            </w:r>
          </w:p>
        </w:tc>
        <w:tc>
          <w:tcPr>
            <w:tcW w:w="4874" w:type="dxa"/>
          </w:tcPr>
          <w:p w14:paraId="1975B813" w14:textId="0617E4F1" w:rsidR="00644DFF" w:rsidRPr="00E238E7" w:rsidRDefault="00644DFF" w:rsidP="2407FE07">
            <w:pPr>
              <w:rPr>
                <w:rFonts w:asciiTheme="minorHAnsi" w:eastAsiaTheme="minorEastAsia" w:hAnsiTheme="minorHAnsi" w:cstheme="minorBidi"/>
                <w:color w:val="808080" w:themeColor="background1" w:themeShade="80"/>
              </w:rPr>
            </w:pPr>
          </w:p>
        </w:tc>
      </w:tr>
    </w:tbl>
    <w:p w14:paraId="70B052E0" w14:textId="4CA5F868" w:rsidR="00E238E7" w:rsidRPr="00E238E7" w:rsidRDefault="00DE3A04" w:rsidP="2407FE07">
      <w:pPr>
        <w:keepNext/>
        <w:keepLines/>
        <w:spacing w:before="240" w:line="259" w:lineRule="auto"/>
        <w:ind w:left="-630"/>
        <w:outlineLvl w:val="0"/>
        <w:rPr>
          <w:rFonts w:asciiTheme="minorHAnsi" w:eastAsiaTheme="minorEastAsia" w:hAnsiTheme="minorHAnsi" w:cstheme="minorBidi"/>
          <w:b/>
          <w:bCs/>
          <w:color w:val="1F3864" w:themeColor="accent1" w:themeShade="80"/>
          <w:sz w:val="32"/>
          <w:szCs w:val="32"/>
        </w:rPr>
      </w:pPr>
      <w:r w:rsidRPr="2407FE07">
        <w:rPr>
          <w:rFonts w:asciiTheme="minorHAnsi" w:eastAsiaTheme="minorEastAsia" w:hAnsiTheme="minorHAnsi" w:cstheme="minorBidi"/>
          <w:b/>
          <w:bCs/>
          <w:sz w:val="32"/>
          <w:szCs w:val="32"/>
        </w:rPr>
        <w:lastRenderedPageBreak/>
        <w:t>Community Impact</w:t>
      </w:r>
    </w:p>
    <w:tbl>
      <w:tblPr>
        <w:tblW w:w="10274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0"/>
        <w:gridCol w:w="9644"/>
      </w:tblGrid>
      <w:tr w:rsidR="00E238E7" w:rsidRPr="00E238E7" w14:paraId="794BA6CF" w14:textId="77777777" w:rsidTr="00EE2229">
        <w:trPr>
          <w:trHeight w:val="791"/>
        </w:trPr>
        <w:tc>
          <w:tcPr>
            <w:tcW w:w="630" w:type="dxa"/>
            <w:vMerge w:val="restart"/>
          </w:tcPr>
          <w:p w14:paraId="2FE99C77" w14:textId="27C67826" w:rsidR="00E238E7" w:rsidRPr="00E238E7" w:rsidRDefault="00E238E7" w:rsidP="2407FE07">
            <w:pPr>
              <w:rPr>
                <w:rFonts w:asciiTheme="minorHAnsi" w:eastAsiaTheme="minorEastAsia" w:hAnsiTheme="minorHAnsi" w:cstheme="minorBidi"/>
              </w:rPr>
            </w:pPr>
            <w:bookmarkStart w:id="1" w:name="_Hlk190777860"/>
            <w:r w:rsidRPr="2407FE07">
              <w:rPr>
                <w:rFonts w:asciiTheme="minorHAnsi" w:eastAsiaTheme="minorEastAsia" w:hAnsiTheme="minorHAnsi" w:cstheme="minorBidi"/>
              </w:rPr>
              <w:t>1</w:t>
            </w:r>
            <w:r w:rsidR="15560B95" w:rsidRPr="2407FE07">
              <w:rPr>
                <w:rFonts w:asciiTheme="minorHAnsi" w:eastAsiaTheme="minorEastAsia" w:hAnsiTheme="minorHAnsi" w:cstheme="minorBidi"/>
              </w:rPr>
              <w:t>1</w:t>
            </w:r>
            <w:r w:rsidRPr="2407FE07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9644" w:type="dxa"/>
          </w:tcPr>
          <w:p w14:paraId="30243D2D" w14:textId="2C853764" w:rsidR="00E238E7" w:rsidRPr="00E238E7" w:rsidRDefault="35A10290" w:rsidP="2407FE07">
            <w:pPr>
              <w:rPr>
                <w:rFonts w:asciiTheme="minorHAnsi" w:eastAsiaTheme="minorEastAsia" w:hAnsiTheme="minorHAnsi" w:cstheme="minorBidi"/>
              </w:rPr>
            </w:pPr>
            <w:r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>D</w:t>
            </w:r>
            <w:r w:rsidR="7C06391E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escribe how the project demonstrates engagement with the local community through benefits, partnerships, or consultation </w:t>
            </w:r>
            <w:r w:rsidR="00E238E7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>(</w:t>
            </w:r>
            <w:r w:rsidR="1F675492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>250</w:t>
            </w:r>
            <w:r w:rsidR="00E238E7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 words or less)</w:t>
            </w:r>
          </w:p>
        </w:tc>
      </w:tr>
      <w:tr w:rsidR="00E238E7" w:rsidRPr="00E238E7" w14:paraId="1F4C08EF" w14:textId="77777777" w:rsidTr="00EE2229">
        <w:trPr>
          <w:trHeight w:val="2672"/>
        </w:trPr>
        <w:tc>
          <w:tcPr>
            <w:tcW w:w="630" w:type="dxa"/>
            <w:vMerge/>
          </w:tcPr>
          <w:p w14:paraId="664B4DA1" w14:textId="77777777" w:rsidR="00E238E7" w:rsidRPr="00E238E7" w:rsidRDefault="00E238E7" w:rsidP="00E238E7">
            <w:pPr>
              <w:rPr>
                <w:rFonts w:ascii="Aptos" w:hAnsi="Aptos" w:cs="Calibri"/>
              </w:rPr>
            </w:pPr>
          </w:p>
        </w:tc>
        <w:bookmarkEnd w:id="1"/>
        <w:tc>
          <w:tcPr>
            <w:tcW w:w="9644" w:type="dxa"/>
          </w:tcPr>
          <w:p w14:paraId="553CF9E7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E3A04" w:rsidRPr="00E238E7" w14:paraId="46FE6145" w14:textId="77777777" w:rsidTr="00EE2229">
        <w:trPr>
          <w:trHeight w:val="735"/>
        </w:trPr>
        <w:tc>
          <w:tcPr>
            <w:tcW w:w="630" w:type="dxa"/>
            <w:vMerge w:val="restart"/>
          </w:tcPr>
          <w:p w14:paraId="01BC1AF5" w14:textId="3E37849C" w:rsidR="1FE8A45C" w:rsidRDefault="1FE8A45C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12.</w:t>
            </w:r>
          </w:p>
        </w:tc>
        <w:tc>
          <w:tcPr>
            <w:tcW w:w="9644" w:type="dxa"/>
          </w:tcPr>
          <w:p w14:paraId="54186598" w14:textId="6E0EF859" w:rsidR="00DE3A04" w:rsidRPr="00E238E7" w:rsidRDefault="4800C768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17D7886">
              <w:rPr>
                <w:rStyle w:val="normaltextrun"/>
                <w:rFonts w:asciiTheme="minorHAnsi" w:eastAsiaTheme="minorEastAsia" w:hAnsiTheme="minorHAnsi" w:cstheme="minorBidi"/>
                <w:color w:val="000000" w:themeColor="text1"/>
              </w:rPr>
              <w:t>D</w:t>
            </w:r>
            <w:r w:rsidR="0C20A5E6" w:rsidRPr="417D7886">
              <w:rPr>
                <w:rStyle w:val="normaltextrun"/>
                <w:rFonts w:asciiTheme="minorHAnsi" w:eastAsiaTheme="minorEastAsia" w:hAnsiTheme="minorHAnsi" w:cstheme="minorBidi"/>
                <w:color w:val="000000" w:themeColor="text1"/>
              </w:rPr>
              <w:t>escribe how the p</w:t>
            </w:r>
            <w:r w:rsidR="63ED7D40" w:rsidRPr="417D7886">
              <w:rPr>
                <w:rStyle w:val="normaltextrun"/>
                <w:rFonts w:asciiTheme="minorHAnsi" w:eastAsiaTheme="minorEastAsia" w:hAnsiTheme="minorHAnsi" w:cstheme="minorBidi"/>
                <w:color w:val="000000" w:themeColor="text1"/>
              </w:rPr>
              <w:t>roject provides additional community co-benefits including natural hazard mitigation, passive public access, and enhanced ecosystem services. (250 words or less)</w:t>
            </w:r>
          </w:p>
        </w:tc>
      </w:tr>
      <w:tr w:rsidR="2407FE07" w14:paraId="26E79BEC" w14:textId="77777777" w:rsidTr="00EE2229">
        <w:trPr>
          <w:trHeight w:val="2595"/>
        </w:trPr>
        <w:tc>
          <w:tcPr>
            <w:tcW w:w="630" w:type="dxa"/>
            <w:vMerge/>
          </w:tcPr>
          <w:p w14:paraId="17AE9731" w14:textId="77777777" w:rsidR="00416A66" w:rsidRDefault="00416A66"/>
        </w:tc>
        <w:tc>
          <w:tcPr>
            <w:tcW w:w="9644" w:type="dxa"/>
          </w:tcPr>
          <w:p w14:paraId="5D7CC65E" w14:textId="4E011B6B" w:rsidR="2407FE07" w:rsidRDefault="2407FE07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</w:tc>
      </w:tr>
      <w:tr w:rsidR="00623B64" w:rsidRPr="00E238E7" w14:paraId="47D68E4F" w14:textId="77777777" w:rsidTr="00EE2229">
        <w:trPr>
          <w:trHeight w:val="503"/>
        </w:trPr>
        <w:tc>
          <w:tcPr>
            <w:tcW w:w="630" w:type="dxa"/>
            <w:vMerge w:val="restart"/>
          </w:tcPr>
          <w:p w14:paraId="38FBF0A2" w14:textId="06C99A46" w:rsidR="00623B64" w:rsidRPr="00E238E7" w:rsidRDefault="64F11123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1</w:t>
            </w:r>
            <w:r w:rsidR="15B2627B" w:rsidRPr="2407FE07">
              <w:rPr>
                <w:rFonts w:asciiTheme="minorHAnsi" w:eastAsiaTheme="minorEastAsia" w:hAnsiTheme="minorHAnsi" w:cstheme="minorBidi"/>
              </w:rPr>
              <w:t>3</w:t>
            </w:r>
            <w:r w:rsidRPr="2407FE07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9644" w:type="dxa"/>
          </w:tcPr>
          <w:p w14:paraId="344B4D05" w14:textId="4B7C8AC0" w:rsidR="00623B64" w:rsidRPr="00E238E7" w:rsidRDefault="0228C5A5" w:rsidP="0C23F4A3">
            <w:pPr>
              <w:rPr>
                <w:rFonts w:asciiTheme="minorHAnsi" w:eastAsiaTheme="minorEastAsia" w:hAnsiTheme="minorHAnsi" w:cstheme="minorBidi"/>
                <w:highlight w:val="yellow"/>
              </w:rPr>
            </w:pPr>
            <w:r w:rsidRPr="1279D7FC">
              <w:rPr>
                <w:rFonts w:asciiTheme="minorHAnsi" w:eastAsiaTheme="minorEastAsia" w:hAnsiTheme="minorHAnsi" w:cstheme="minorBidi"/>
              </w:rPr>
              <w:t>Identify the municipality the project is located in and the municipality's percentage of developed area indicated by</w:t>
            </w:r>
            <w:r w:rsidR="41D7022E" w:rsidRPr="1279D7FC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 </w:t>
            </w:r>
            <w:hyperlink r:id="rId13">
              <w:r w:rsidR="41D7022E" w:rsidRPr="1279D7FC">
                <w:rPr>
                  <w:rStyle w:val="Hyperlink"/>
                  <w:rFonts w:asciiTheme="minorHAnsi" w:eastAsiaTheme="minorEastAsia" w:hAnsiTheme="minorHAnsi" w:cstheme="minorBidi"/>
                </w:rPr>
                <w:t>CLEAR’s 2015 Land Use Cover viewer</w:t>
              </w:r>
            </w:hyperlink>
          </w:p>
        </w:tc>
      </w:tr>
      <w:tr w:rsidR="00623B64" w:rsidRPr="00E238E7" w14:paraId="61B9F1F6" w14:textId="77777777" w:rsidTr="00EE2229">
        <w:trPr>
          <w:trHeight w:val="2955"/>
        </w:trPr>
        <w:tc>
          <w:tcPr>
            <w:tcW w:w="630" w:type="dxa"/>
            <w:vMerge/>
          </w:tcPr>
          <w:p w14:paraId="611F2D1F" w14:textId="77777777" w:rsidR="00623B64" w:rsidRPr="00E238E7" w:rsidRDefault="00623B64" w:rsidP="00E238E7">
            <w:pPr>
              <w:rPr>
                <w:rFonts w:ascii="Aptos" w:hAnsi="Aptos" w:cs="Calibri"/>
              </w:rPr>
            </w:pPr>
          </w:p>
        </w:tc>
        <w:tc>
          <w:tcPr>
            <w:tcW w:w="9644" w:type="dxa"/>
          </w:tcPr>
          <w:p w14:paraId="0412D675" w14:textId="77777777" w:rsidR="00623B64" w:rsidRPr="00623B64" w:rsidRDefault="00623B64" w:rsidP="2407FE07">
            <w:pP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</w:pPr>
          </w:p>
        </w:tc>
      </w:tr>
    </w:tbl>
    <w:p w14:paraId="353C20F2" w14:textId="77777777" w:rsidR="00165370" w:rsidRDefault="00165370" w:rsidP="00165370">
      <w:pPr>
        <w:pStyle w:val="NoSpacing"/>
      </w:pPr>
    </w:p>
    <w:p w14:paraId="4B4F2381" w14:textId="77777777" w:rsidR="00165370" w:rsidRDefault="00165370" w:rsidP="00165370">
      <w:pPr>
        <w:pStyle w:val="NoSpacing"/>
      </w:pPr>
    </w:p>
    <w:p w14:paraId="579C37A1" w14:textId="1B62B811" w:rsidR="00E238E7" w:rsidRPr="00E238E7" w:rsidRDefault="000A7DA5" w:rsidP="00165370">
      <w:pPr>
        <w:keepNext/>
        <w:keepLines/>
        <w:spacing w:before="240" w:line="259" w:lineRule="auto"/>
        <w:ind w:left="-540"/>
        <w:outlineLvl w:val="0"/>
        <w:rPr>
          <w:rFonts w:asciiTheme="minorHAnsi" w:eastAsiaTheme="minorEastAsia" w:hAnsiTheme="minorHAnsi" w:cstheme="minorBidi"/>
          <w:b/>
          <w:bCs/>
          <w:color w:val="1F3864" w:themeColor="accent1" w:themeShade="80"/>
          <w:sz w:val="32"/>
          <w:szCs w:val="32"/>
        </w:rPr>
      </w:pPr>
      <w:r w:rsidRPr="1279D7FC">
        <w:rPr>
          <w:rFonts w:asciiTheme="minorHAnsi" w:eastAsiaTheme="minorEastAsia" w:hAnsiTheme="minorHAnsi" w:cstheme="minorBidi"/>
          <w:b/>
          <w:bCs/>
          <w:sz w:val="32"/>
          <w:szCs w:val="32"/>
        </w:rPr>
        <w:lastRenderedPageBreak/>
        <w:t xml:space="preserve">Ecological Value and </w:t>
      </w:r>
      <w:r w:rsidR="000336C9" w:rsidRPr="1279D7FC">
        <w:rPr>
          <w:rFonts w:asciiTheme="minorHAnsi" w:eastAsiaTheme="minorEastAsia" w:hAnsiTheme="minorHAnsi" w:cstheme="minorBidi"/>
          <w:b/>
          <w:bCs/>
          <w:sz w:val="32"/>
          <w:szCs w:val="32"/>
        </w:rPr>
        <w:t>Adaptation</w:t>
      </w:r>
    </w:p>
    <w:tbl>
      <w:tblPr>
        <w:tblW w:w="19671" w:type="dxa"/>
        <w:tblInd w:w="-548" w:type="dxa"/>
        <w:tblLayout w:type="fixed"/>
        <w:tblLook w:val="00A0" w:firstRow="1" w:lastRow="0" w:firstColumn="1" w:lastColumn="0" w:noHBand="0" w:noVBand="0"/>
      </w:tblPr>
      <w:tblGrid>
        <w:gridCol w:w="630"/>
        <w:gridCol w:w="9647"/>
        <w:gridCol w:w="4697"/>
        <w:gridCol w:w="4697"/>
      </w:tblGrid>
      <w:tr w:rsidR="00E238E7" w:rsidRPr="00E238E7" w14:paraId="0B407269" w14:textId="77777777" w:rsidTr="00EE2229">
        <w:trPr>
          <w:gridAfter w:val="1"/>
          <w:wAfter w:w="4697" w:type="dxa"/>
          <w:trHeight w:val="372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F9D3" w14:textId="4D79EC6C" w:rsidR="00E238E7" w:rsidRPr="00E238E7" w:rsidRDefault="00E238E7" w:rsidP="2407FE07">
            <w:pPr>
              <w:rPr>
                <w:rFonts w:asciiTheme="minorHAnsi" w:eastAsiaTheme="minorEastAsia" w:hAnsiTheme="minorHAnsi" w:cstheme="minorBidi"/>
              </w:rPr>
            </w:pPr>
            <w:bookmarkStart w:id="2" w:name="_Hlk190769186"/>
            <w:r w:rsidRPr="2407FE07">
              <w:rPr>
                <w:rFonts w:asciiTheme="minorHAnsi" w:eastAsiaTheme="minorEastAsia" w:hAnsiTheme="minorHAnsi" w:cstheme="minorBidi"/>
              </w:rPr>
              <w:t>1</w:t>
            </w:r>
            <w:r w:rsidR="6AF3ADB6" w:rsidRPr="2407FE07">
              <w:rPr>
                <w:rFonts w:asciiTheme="minorHAnsi" w:eastAsiaTheme="minorEastAsia" w:hAnsiTheme="minorHAnsi" w:cstheme="minorBidi"/>
              </w:rPr>
              <w:t>4</w:t>
            </w:r>
            <w:r w:rsidRPr="2407FE07">
              <w:rPr>
                <w:rFonts w:asciiTheme="minorHAnsi" w:eastAsiaTheme="minorEastAsia" w:hAnsiTheme="minorHAnsi" w:cstheme="minorBidi"/>
              </w:rPr>
              <w:t xml:space="preserve">. 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E16E" w14:textId="15B582C2" w:rsidR="00E238E7" w:rsidRPr="00E238E7" w:rsidRDefault="671BDD69" w:rsidP="2407FE07">
            <w:pPr>
              <w:rPr>
                <w:rFonts w:asciiTheme="minorHAnsi" w:eastAsiaTheme="minorEastAsia" w:hAnsiTheme="minorHAnsi" w:cstheme="minorBidi"/>
              </w:rPr>
            </w:pPr>
            <w:r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>D</w:t>
            </w:r>
            <w:r w:rsidR="00E238E7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escribe </w:t>
            </w:r>
            <w:r w:rsidR="39CBDA80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how the project </w:t>
            </w:r>
            <w:r w:rsidR="242B7404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uses best management practices following </w:t>
            </w:r>
            <w:hyperlink r:id="rId14">
              <w:r w:rsidR="242B7404" w:rsidRPr="417D7886">
                <w:rPr>
                  <w:rStyle w:val="Hyperlink"/>
                  <w:rFonts w:asciiTheme="minorHAnsi" w:eastAsiaTheme="minorEastAsia" w:hAnsiTheme="minorHAnsi" w:cstheme="minorBidi"/>
                </w:rPr>
                <w:t>design elements</w:t>
              </w:r>
            </w:hyperlink>
            <w:r w:rsidR="242B7404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 in </w:t>
            </w:r>
            <w:r w:rsidR="2A86F1CB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the </w:t>
            </w:r>
            <w:r w:rsidR="242B7404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>Connecticut Stormwater Quality Manual</w:t>
            </w:r>
            <w:r w:rsidR="5FB25FF2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. </w:t>
            </w:r>
            <w:r w:rsidR="5FB25FF2" w:rsidRPr="417D7886">
              <w:rPr>
                <w:rFonts w:asciiTheme="minorHAnsi" w:eastAsiaTheme="minorEastAsia" w:hAnsiTheme="minorHAnsi" w:cstheme="minorBidi"/>
              </w:rPr>
              <w:t>(250 words or less)</w:t>
            </w:r>
          </w:p>
        </w:tc>
        <w:tc>
          <w:tcPr>
            <w:tcW w:w="4697" w:type="dxa"/>
            <w:vMerge w:val="restart"/>
            <w:tcBorders>
              <w:left w:val="single" w:sz="4" w:space="0" w:color="auto"/>
            </w:tcBorders>
          </w:tcPr>
          <w:p w14:paraId="49DF0144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238E7" w:rsidRPr="00E238E7" w14:paraId="47C33C7B" w14:textId="77777777" w:rsidTr="00EE2229">
        <w:trPr>
          <w:gridAfter w:val="1"/>
          <w:wAfter w:w="4697" w:type="dxa"/>
          <w:trHeight w:val="3000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1DE6A" w14:textId="77777777" w:rsidR="00E238E7" w:rsidRPr="00E238E7" w:rsidRDefault="00E238E7" w:rsidP="00E238E7">
            <w:pPr>
              <w:rPr>
                <w:rFonts w:ascii="Aptos" w:hAnsi="Aptos" w:cs="Calibri"/>
              </w:rPr>
            </w:pP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CA1F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  <w:p w14:paraId="5F35EB37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  <w:p w14:paraId="328D82A9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</w:pPr>
          </w:p>
        </w:tc>
        <w:tc>
          <w:tcPr>
            <w:tcW w:w="4697" w:type="dxa"/>
            <w:vMerge/>
            <w:tcBorders>
              <w:left w:val="single" w:sz="4" w:space="0" w:color="auto"/>
            </w:tcBorders>
          </w:tcPr>
          <w:p w14:paraId="79DA5386" w14:textId="77777777" w:rsidR="00E238E7" w:rsidRPr="00E238E7" w:rsidRDefault="00E238E7" w:rsidP="00E238E7">
            <w:pPr>
              <w:rPr>
                <w:rFonts w:ascii="Aptos" w:hAnsi="Aptos" w:cstheme="minorHAnsi"/>
              </w:rPr>
            </w:pPr>
          </w:p>
        </w:tc>
      </w:tr>
      <w:bookmarkEnd w:id="2"/>
      <w:tr w:rsidR="00E238E7" w:rsidRPr="00E238E7" w14:paraId="05798FF2" w14:textId="77777777" w:rsidTr="00EE2229">
        <w:trPr>
          <w:gridAfter w:val="1"/>
          <w:wAfter w:w="4697" w:type="dxa"/>
          <w:trHeight w:val="444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C0CAF" w14:textId="7F3FFBF3" w:rsidR="00E238E7" w:rsidRPr="00E238E7" w:rsidRDefault="2ED9F3BD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1</w:t>
            </w:r>
            <w:r w:rsidR="0C30A26B" w:rsidRPr="2407FE07">
              <w:rPr>
                <w:rFonts w:asciiTheme="minorHAnsi" w:eastAsiaTheme="minorEastAsia" w:hAnsiTheme="minorHAnsi" w:cstheme="minorBidi"/>
              </w:rPr>
              <w:t>5</w:t>
            </w:r>
            <w:r w:rsidR="2DDFAA31" w:rsidRPr="2407FE07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47C7" w14:textId="4D726D2E" w:rsidR="00E238E7" w:rsidRPr="00E238E7" w:rsidRDefault="0E5D7416" w:rsidP="2407FE07">
            <w:pPr>
              <w:rPr>
                <w:rFonts w:asciiTheme="minorHAnsi" w:eastAsiaTheme="minorEastAsia" w:hAnsiTheme="minorHAnsi" w:cstheme="minorBidi"/>
              </w:rPr>
            </w:pPr>
            <w:r w:rsidRPr="417D7886">
              <w:rPr>
                <w:rFonts w:asciiTheme="minorHAnsi" w:eastAsiaTheme="minorEastAsia" w:hAnsiTheme="minorHAnsi" w:cstheme="minorBidi"/>
              </w:rPr>
              <w:t>D</w:t>
            </w:r>
            <w:r w:rsidR="00E238E7" w:rsidRPr="417D7886">
              <w:rPr>
                <w:rFonts w:asciiTheme="minorHAnsi" w:eastAsiaTheme="minorEastAsia" w:hAnsiTheme="minorHAnsi" w:cstheme="minorBidi"/>
              </w:rPr>
              <w:t>escribe how th</w:t>
            </w:r>
            <w:r w:rsidR="1F675492" w:rsidRPr="417D7886">
              <w:rPr>
                <w:rFonts w:asciiTheme="minorHAnsi" w:eastAsiaTheme="minorEastAsia" w:hAnsiTheme="minorHAnsi" w:cstheme="minorBidi"/>
              </w:rPr>
              <w:t>e</w:t>
            </w:r>
            <w:r w:rsidR="00E238E7" w:rsidRPr="417D7886">
              <w:rPr>
                <w:rFonts w:asciiTheme="minorHAnsi" w:eastAsiaTheme="minorEastAsia" w:hAnsiTheme="minorHAnsi" w:cstheme="minorBidi"/>
              </w:rPr>
              <w:t xml:space="preserve"> project will </w:t>
            </w:r>
            <w:r w:rsidR="1AD1F2DE" w:rsidRPr="417D7886">
              <w:rPr>
                <w:rFonts w:asciiTheme="minorHAnsi" w:eastAsiaTheme="minorEastAsia" w:hAnsiTheme="minorHAnsi" w:cstheme="minorBidi"/>
              </w:rPr>
              <w:t>improve hydrologic regime and water quality of a site, watershed, or ecosystem</w:t>
            </w:r>
            <w:r w:rsidR="1F675492" w:rsidRPr="417D7886">
              <w:rPr>
                <w:rFonts w:asciiTheme="minorHAnsi" w:eastAsiaTheme="minorEastAsia" w:hAnsiTheme="minorHAnsi" w:cstheme="minorBidi"/>
              </w:rPr>
              <w:t>.</w:t>
            </w:r>
            <w:r w:rsidR="1AD1F2DE" w:rsidRPr="417D7886">
              <w:rPr>
                <w:rFonts w:asciiTheme="minorHAnsi" w:eastAsiaTheme="minorEastAsia" w:hAnsiTheme="minorHAnsi" w:cstheme="minorBidi"/>
              </w:rPr>
              <w:t xml:space="preserve"> </w:t>
            </w:r>
            <w:r w:rsidR="00E238E7" w:rsidRPr="417D7886">
              <w:rPr>
                <w:rFonts w:asciiTheme="minorHAnsi" w:eastAsiaTheme="minorEastAsia" w:hAnsiTheme="minorHAnsi" w:cstheme="minorBidi"/>
              </w:rPr>
              <w:t xml:space="preserve">(250 words or less) </w:t>
            </w:r>
          </w:p>
        </w:tc>
        <w:tc>
          <w:tcPr>
            <w:tcW w:w="4697" w:type="dxa"/>
            <w:tcBorders>
              <w:left w:val="single" w:sz="4" w:space="0" w:color="auto"/>
            </w:tcBorders>
          </w:tcPr>
          <w:p w14:paraId="64B16B98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238E7" w:rsidRPr="00E238E7" w14:paraId="2BC1137F" w14:textId="77777777" w:rsidTr="00EE2229">
        <w:trPr>
          <w:gridAfter w:val="1"/>
          <w:wAfter w:w="4697" w:type="dxa"/>
          <w:trHeight w:val="2982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F5B5" w14:textId="77777777" w:rsidR="00E238E7" w:rsidRPr="00E238E7" w:rsidRDefault="00E238E7" w:rsidP="00E238E7">
            <w:pPr>
              <w:rPr>
                <w:rFonts w:ascii="Aptos" w:hAnsi="Aptos" w:cs="Calibri"/>
              </w:rPr>
            </w:pP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DC78" w14:textId="46D79DFC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color w:val="808080" w:themeColor="background1" w:themeShade="80"/>
              </w:rPr>
            </w:pPr>
          </w:p>
          <w:p w14:paraId="5927DEE1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  <w:p w14:paraId="699E3E2B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  <w:p w14:paraId="76C3EF0E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  <w:p w14:paraId="55B6DA74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  <w:p w14:paraId="62E78368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  <w:p w14:paraId="66A922DE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</w:tc>
        <w:tc>
          <w:tcPr>
            <w:tcW w:w="4697" w:type="dxa"/>
            <w:tcBorders>
              <w:left w:val="single" w:sz="4" w:space="0" w:color="auto"/>
            </w:tcBorders>
          </w:tcPr>
          <w:p w14:paraId="01AB82AF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238E7" w:rsidRPr="00E238E7" w14:paraId="2C50D470" w14:textId="77777777" w:rsidTr="00EE2229">
        <w:trPr>
          <w:gridAfter w:val="1"/>
          <w:wAfter w:w="4697" w:type="dxa"/>
          <w:trHeight w:val="452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B127" w14:textId="4DC8400A" w:rsidR="00E238E7" w:rsidRPr="00E238E7" w:rsidRDefault="7E14FBBE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16</w:t>
            </w:r>
            <w:r w:rsidR="00E238E7" w:rsidRPr="2407FE07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F09F" w14:textId="18A1665D" w:rsidR="00E238E7" w:rsidRPr="00E238E7" w:rsidRDefault="6DFE73C2" w:rsidP="2407FE07">
            <w:pPr>
              <w:rPr>
                <w:rFonts w:asciiTheme="minorHAnsi" w:eastAsiaTheme="minorEastAsia" w:hAnsiTheme="minorHAnsi" w:cstheme="minorBidi"/>
              </w:rPr>
            </w:pPr>
            <w:r w:rsidRPr="417D7886">
              <w:rPr>
                <w:rFonts w:asciiTheme="minorHAnsi" w:eastAsiaTheme="minorEastAsia" w:hAnsiTheme="minorHAnsi" w:cstheme="minorBidi"/>
              </w:rPr>
              <w:t>D</w:t>
            </w:r>
            <w:r w:rsidR="00E238E7" w:rsidRPr="417D7886">
              <w:rPr>
                <w:rFonts w:asciiTheme="minorHAnsi" w:eastAsiaTheme="minorEastAsia" w:hAnsiTheme="minorHAnsi" w:cstheme="minorBidi"/>
              </w:rPr>
              <w:t xml:space="preserve">escribe how this project </w:t>
            </w:r>
            <w:r w:rsidR="1AD1F2DE" w:rsidRPr="417D7886">
              <w:rPr>
                <w:rFonts w:asciiTheme="minorHAnsi" w:eastAsiaTheme="minorEastAsia" w:hAnsiTheme="minorHAnsi" w:cstheme="minorBidi"/>
              </w:rPr>
              <w:t>manages nonpoint source pollution that is impacting surface waters</w:t>
            </w:r>
            <w:r w:rsidR="1F675492" w:rsidRPr="417D7886">
              <w:rPr>
                <w:rFonts w:asciiTheme="minorHAnsi" w:eastAsiaTheme="minorEastAsia" w:hAnsiTheme="minorHAnsi" w:cstheme="minorBidi"/>
              </w:rPr>
              <w:t>.</w:t>
            </w:r>
            <w:r w:rsidR="17B233FA" w:rsidRPr="417D7886">
              <w:rPr>
                <w:rFonts w:asciiTheme="minorHAnsi" w:eastAsiaTheme="minorEastAsia" w:hAnsiTheme="minorHAnsi" w:cstheme="minorBidi"/>
              </w:rPr>
              <w:t xml:space="preserve"> </w:t>
            </w:r>
            <w:r w:rsidR="00E238E7" w:rsidRPr="417D7886">
              <w:rPr>
                <w:rFonts w:asciiTheme="minorHAnsi" w:eastAsiaTheme="minorEastAsia" w:hAnsiTheme="minorHAnsi" w:cstheme="minorBidi"/>
              </w:rPr>
              <w:t>(</w:t>
            </w:r>
            <w:r w:rsidR="1F675492" w:rsidRPr="417D7886">
              <w:rPr>
                <w:rFonts w:asciiTheme="minorHAnsi" w:eastAsiaTheme="minorEastAsia" w:hAnsiTheme="minorHAnsi" w:cstheme="minorBidi"/>
              </w:rPr>
              <w:t>250</w:t>
            </w:r>
            <w:r w:rsidR="00E238E7" w:rsidRPr="417D7886">
              <w:rPr>
                <w:rFonts w:asciiTheme="minorHAnsi" w:eastAsiaTheme="minorEastAsia" w:hAnsiTheme="minorHAnsi" w:cstheme="minorBidi"/>
              </w:rPr>
              <w:t xml:space="preserve"> words or less)</w:t>
            </w:r>
          </w:p>
        </w:tc>
        <w:tc>
          <w:tcPr>
            <w:tcW w:w="4697" w:type="dxa"/>
            <w:vMerge w:val="restart"/>
            <w:tcBorders>
              <w:left w:val="single" w:sz="4" w:space="0" w:color="auto"/>
            </w:tcBorders>
          </w:tcPr>
          <w:p w14:paraId="09D0DA3C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238E7" w:rsidRPr="00E238E7" w14:paraId="66DACBB1" w14:textId="77777777" w:rsidTr="00EE2229">
        <w:trPr>
          <w:gridAfter w:val="1"/>
          <w:wAfter w:w="4697" w:type="dxa"/>
          <w:trHeight w:val="3023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9FB6" w14:textId="77777777" w:rsidR="00E238E7" w:rsidRPr="00E238E7" w:rsidRDefault="00E238E7" w:rsidP="00E238E7">
            <w:pPr>
              <w:rPr>
                <w:rFonts w:ascii="Aptos" w:hAnsi="Aptos" w:cs="Calibri"/>
              </w:rPr>
            </w:pP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C67B" w14:textId="1693273E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color w:val="808080" w:themeColor="background1" w:themeShade="80"/>
              </w:rPr>
            </w:pPr>
          </w:p>
          <w:p w14:paraId="72FC53D1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14:paraId="552871EF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14:paraId="0BA7C527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14:paraId="42B7066B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14:paraId="027E14E9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14:paraId="39F4E08C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14:paraId="025733A8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14:paraId="66656183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</w:p>
        </w:tc>
        <w:tc>
          <w:tcPr>
            <w:tcW w:w="4697" w:type="dxa"/>
            <w:vMerge/>
            <w:tcBorders>
              <w:left w:val="single" w:sz="4" w:space="0" w:color="auto"/>
            </w:tcBorders>
          </w:tcPr>
          <w:p w14:paraId="5A5AC23F" w14:textId="77777777" w:rsidR="00E238E7" w:rsidRPr="00E238E7" w:rsidRDefault="00E238E7" w:rsidP="00E238E7">
            <w:pPr>
              <w:rPr>
                <w:rFonts w:ascii="Aptos" w:hAnsi="Aptos" w:cstheme="minorHAnsi"/>
              </w:rPr>
            </w:pPr>
          </w:p>
        </w:tc>
      </w:tr>
      <w:tr w:rsidR="00E238E7" w:rsidRPr="00E238E7" w14:paraId="587BCF47" w14:textId="77777777" w:rsidTr="00EE2229">
        <w:trPr>
          <w:trHeight w:val="452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3936" w14:textId="28E04111" w:rsidR="00E238E7" w:rsidRPr="00E238E7" w:rsidRDefault="7FE8109A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17</w:t>
            </w:r>
            <w:r w:rsidR="00E238E7" w:rsidRPr="2407FE07">
              <w:rPr>
                <w:rFonts w:asciiTheme="minorHAnsi" w:eastAsiaTheme="minorEastAsia" w:hAnsiTheme="minorHAnsi" w:cstheme="minorBidi"/>
              </w:rPr>
              <w:t xml:space="preserve">. 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CCBF" w14:textId="1964E36D" w:rsidR="00E238E7" w:rsidRPr="00E238E7" w:rsidRDefault="72FB8F30" w:rsidP="2407FE07">
            <w:pPr>
              <w:rPr>
                <w:rFonts w:asciiTheme="minorHAnsi" w:eastAsiaTheme="minorEastAsia" w:hAnsiTheme="minorHAnsi" w:cstheme="minorBidi"/>
              </w:rPr>
            </w:pPr>
            <w:r w:rsidRPr="59BA3220">
              <w:rPr>
                <w:rFonts w:asciiTheme="minorHAnsi" w:eastAsiaTheme="minorEastAsia" w:hAnsiTheme="minorHAnsi" w:cstheme="minorBidi"/>
              </w:rPr>
              <w:t>D</w:t>
            </w:r>
            <w:r w:rsidR="00E238E7" w:rsidRPr="59BA3220">
              <w:rPr>
                <w:rFonts w:asciiTheme="minorHAnsi" w:eastAsiaTheme="minorEastAsia" w:hAnsiTheme="minorHAnsi" w:cstheme="minorBidi"/>
              </w:rPr>
              <w:t xml:space="preserve">escribe how this </w:t>
            </w:r>
            <w:r w:rsidR="1AD1F2DE" w:rsidRPr="59BA3220">
              <w:rPr>
                <w:rFonts w:asciiTheme="minorHAnsi" w:eastAsiaTheme="minorEastAsia" w:hAnsiTheme="minorHAnsi" w:cstheme="minorBidi"/>
              </w:rPr>
              <w:t xml:space="preserve">project addresses chemical or physical pollutant loads due to nonpoint source pollution. </w:t>
            </w:r>
            <w:r w:rsidR="00E238E7" w:rsidRPr="59BA3220">
              <w:rPr>
                <w:rFonts w:asciiTheme="minorHAnsi" w:eastAsiaTheme="minorEastAsia" w:hAnsiTheme="minorHAnsi" w:cstheme="minorBidi"/>
              </w:rPr>
              <w:t>(</w:t>
            </w:r>
            <w:r w:rsidR="1F675492" w:rsidRPr="59BA3220">
              <w:rPr>
                <w:rFonts w:asciiTheme="minorHAnsi" w:eastAsiaTheme="minorEastAsia" w:hAnsiTheme="minorHAnsi" w:cstheme="minorBidi"/>
              </w:rPr>
              <w:t>25</w:t>
            </w:r>
            <w:r w:rsidR="00E238E7" w:rsidRPr="59BA3220">
              <w:rPr>
                <w:rFonts w:asciiTheme="minorHAnsi" w:eastAsiaTheme="minorEastAsia" w:hAnsiTheme="minorHAnsi" w:cstheme="minorBidi"/>
              </w:rPr>
              <w:t>0 words or less)</w:t>
            </w:r>
          </w:p>
        </w:tc>
        <w:tc>
          <w:tcPr>
            <w:tcW w:w="4697" w:type="dxa"/>
            <w:vMerge w:val="restart"/>
            <w:tcBorders>
              <w:left w:val="single" w:sz="4" w:space="0" w:color="auto"/>
            </w:tcBorders>
          </w:tcPr>
          <w:p w14:paraId="522B863D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4697" w:type="dxa"/>
            <w:vMerge w:val="restart"/>
          </w:tcPr>
          <w:p w14:paraId="6AC9BD9B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238E7" w:rsidRPr="00E238E7" w14:paraId="085F08FD" w14:textId="77777777" w:rsidTr="00EE2229">
        <w:trPr>
          <w:trHeight w:val="2892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CD42" w14:textId="77777777" w:rsidR="00E238E7" w:rsidRPr="00E238E7" w:rsidRDefault="00E238E7" w:rsidP="00E238E7">
            <w:pPr>
              <w:rPr>
                <w:rFonts w:ascii="Aptos" w:hAnsi="Aptos" w:cs="Calibri"/>
              </w:rPr>
            </w:pP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171F" w14:textId="7B91504E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color w:val="808080" w:themeColor="background1" w:themeShade="80"/>
              </w:rPr>
            </w:pPr>
          </w:p>
          <w:p w14:paraId="7719D84D" w14:textId="77777777" w:rsidR="00E238E7" w:rsidRPr="00E238E7" w:rsidRDefault="00E238E7" w:rsidP="2407FE07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</w:p>
        </w:tc>
        <w:tc>
          <w:tcPr>
            <w:tcW w:w="4697" w:type="dxa"/>
            <w:vMerge/>
            <w:tcBorders>
              <w:left w:val="single" w:sz="4" w:space="0" w:color="auto"/>
            </w:tcBorders>
          </w:tcPr>
          <w:p w14:paraId="358BEC39" w14:textId="77777777" w:rsidR="00E238E7" w:rsidRPr="00E238E7" w:rsidRDefault="00E238E7" w:rsidP="00E238E7">
            <w:pPr>
              <w:rPr>
                <w:rFonts w:ascii="Aptos" w:hAnsi="Aptos" w:cstheme="minorHAnsi"/>
              </w:rPr>
            </w:pPr>
          </w:p>
        </w:tc>
        <w:tc>
          <w:tcPr>
            <w:tcW w:w="4697" w:type="dxa"/>
            <w:vMerge/>
          </w:tcPr>
          <w:p w14:paraId="53F21010" w14:textId="77777777" w:rsidR="00E238E7" w:rsidRPr="00E238E7" w:rsidRDefault="00E238E7" w:rsidP="00E238E7">
            <w:pPr>
              <w:rPr>
                <w:rFonts w:ascii="Aptos" w:hAnsi="Aptos" w:cstheme="minorHAnsi"/>
              </w:rPr>
            </w:pPr>
          </w:p>
        </w:tc>
      </w:tr>
      <w:tr w:rsidR="00255FC2" w:rsidRPr="00E238E7" w14:paraId="666B8C4A" w14:textId="77777777" w:rsidTr="00EE2229">
        <w:trPr>
          <w:trHeight w:val="878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EC0C" w14:textId="650190BB" w:rsidR="00255FC2" w:rsidRPr="00E238E7" w:rsidRDefault="67210919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18</w:t>
            </w:r>
            <w:r w:rsidR="7B88698F" w:rsidRPr="2407FE07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49B3" w14:textId="24B2B5B0" w:rsidR="00255FC2" w:rsidRPr="00E238E7" w:rsidRDefault="0F7CC856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17D7886">
              <w:rPr>
                <w:rFonts w:asciiTheme="minorHAnsi" w:eastAsiaTheme="minorEastAsia" w:hAnsiTheme="minorHAnsi" w:cstheme="minorBidi"/>
              </w:rPr>
              <w:t>D</w:t>
            </w:r>
            <w:r w:rsidR="3066BAEA" w:rsidRPr="417D7886">
              <w:rPr>
                <w:rFonts w:asciiTheme="minorHAnsi" w:eastAsiaTheme="minorEastAsia" w:hAnsiTheme="minorHAnsi" w:cstheme="minorBidi"/>
              </w:rPr>
              <w:t xml:space="preserve">escribe </w:t>
            </w:r>
            <w:r w:rsidR="1AD1F2DE" w:rsidRPr="417D7886">
              <w:rPr>
                <w:rFonts w:asciiTheme="minorHAnsi" w:eastAsiaTheme="minorEastAsia" w:hAnsiTheme="minorHAnsi" w:cstheme="minorBidi"/>
              </w:rPr>
              <w:t>how this project implements nature-based solutions or other practices that improve and maintain water quality. (</w:t>
            </w:r>
            <w:r w:rsidR="1F675492" w:rsidRPr="417D7886">
              <w:rPr>
                <w:rFonts w:asciiTheme="minorHAnsi" w:eastAsiaTheme="minorEastAsia" w:hAnsiTheme="minorHAnsi" w:cstheme="minorBidi"/>
              </w:rPr>
              <w:t>25</w:t>
            </w:r>
            <w:r w:rsidR="1AD1F2DE" w:rsidRPr="417D7886">
              <w:rPr>
                <w:rFonts w:asciiTheme="minorHAnsi" w:eastAsiaTheme="minorEastAsia" w:hAnsiTheme="minorHAnsi" w:cstheme="minorBidi"/>
              </w:rPr>
              <w:t>0 words or less)</w:t>
            </w:r>
          </w:p>
        </w:tc>
        <w:tc>
          <w:tcPr>
            <w:tcW w:w="4697" w:type="dxa"/>
            <w:vMerge w:val="restart"/>
            <w:tcBorders>
              <w:left w:val="single" w:sz="4" w:space="0" w:color="auto"/>
            </w:tcBorders>
          </w:tcPr>
          <w:p w14:paraId="5F5E1A7D" w14:textId="77777777" w:rsidR="00255FC2" w:rsidRPr="00E238E7" w:rsidRDefault="00255FC2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4697" w:type="dxa"/>
            <w:vMerge w:val="restart"/>
          </w:tcPr>
          <w:p w14:paraId="382B0BAC" w14:textId="77777777" w:rsidR="00255FC2" w:rsidRPr="00E238E7" w:rsidRDefault="00255FC2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623B64" w:rsidRPr="00E238E7" w14:paraId="4C0B7679" w14:textId="77777777" w:rsidTr="00EE2229">
        <w:trPr>
          <w:trHeight w:val="3095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AD57" w14:textId="77777777" w:rsidR="00623B64" w:rsidRPr="00E238E7" w:rsidRDefault="00623B64" w:rsidP="00623B64">
            <w:pPr>
              <w:rPr>
                <w:rFonts w:ascii="Aptos" w:hAnsi="Aptos" w:cs="Calibri"/>
              </w:rPr>
            </w:pP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AAD7" w14:textId="523D1B0E" w:rsidR="00623B64" w:rsidRPr="00E238E7" w:rsidRDefault="00623B64" w:rsidP="2407FE07">
            <w:pPr>
              <w:rPr>
                <w:rFonts w:asciiTheme="minorHAnsi" w:eastAsiaTheme="minorEastAsia" w:hAnsiTheme="minorHAnsi" w:cstheme="minorBidi"/>
                <w:color w:val="808080" w:themeColor="background1" w:themeShade="80"/>
              </w:rPr>
            </w:pPr>
          </w:p>
          <w:p w14:paraId="335997BB" w14:textId="77777777" w:rsidR="00623B64" w:rsidRPr="00E238E7" w:rsidRDefault="00623B64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</w:tc>
        <w:tc>
          <w:tcPr>
            <w:tcW w:w="4697" w:type="dxa"/>
            <w:vMerge/>
            <w:tcBorders>
              <w:left w:val="single" w:sz="4" w:space="0" w:color="auto"/>
            </w:tcBorders>
          </w:tcPr>
          <w:p w14:paraId="0F1EB275" w14:textId="77777777" w:rsidR="00623B64" w:rsidRPr="00E238E7" w:rsidRDefault="00623B64" w:rsidP="00623B64">
            <w:pPr>
              <w:rPr>
                <w:rFonts w:ascii="Aptos" w:hAnsi="Aptos" w:cstheme="minorHAnsi"/>
              </w:rPr>
            </w:pPr>
          </w:p>
        </w:tc>
        <w:tc>
          <w:tcPr>
            <w:tcW w:w="4697" w:type="dxa"/>
            <w:vMerge/>
          </w:tcPr>
          <w:p w14:paraId="27B0FDF5" w14:textId="77777777" w:rsidR="00623B64" w:rsidRPr="00E238E7" w:rsidRDefault="00623B64" w:rsidP="00623B64">
            <w:pPr>
              <w:rPr>
                <w:rFonts w:ascii="Aptos" w:hAnsi="Aptos" w:cstheme="minorHAnsi"/>
              </w:rPr>
            </w:pPr>
          </w:p>
        </w:tc>
      </w:tr>
      <w:tr w:rsidR="00287D61" w:rsidRPr="00E238E7" w14:paraId="71C1240B" w14:textId="77777777" w:rsidTr="00EE2229">
        <w:trPr>
          <w:trHeight w:val="687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51F7" w14:textId="6EF6316F" w:rsidR="00287D61" w:rsidRPr="00E238E7" w:rsidRDefault="57051FD5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19</w:t>
            </w:r>
            <w:r w:rsidR="03ED57BD" w:rsidRPr="2407FE07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C4CD" w14:textId="75CBEF52" w:rsidR="00287D61" w:rsidRPr="00E238E7" w:rsidRDefault="0A335B17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>D</w:t>
            </w:r>
            <w:r w:rsidR="1AD1F2DE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>escribe how the project is anticipated to enhance the site’s capacity to protect communities from natural hazards</w:t>
            </w:r>
            <w:r w:rsidR="1F675492" w:rsidRPr="417D7886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. </w:t>
            </w:r>
            <w:r w:rsidR="1F675492" w:rsidRPr="417D7886">
              <w:rPr>
                <w:rFonts w:asciiTheme="minorHAnsi" w:eastAsiaTheme="minorEastAsia" w:hAnsiTheme="minorHAnsi" w:cstheme="minorBidi"/>
              </w:rPr>
              <w:t>(250 words or less)</w:t>
            </w:r>
          </w:p>
        </w:tc>
        <w:tc>
          <w:tcPr>
            <w:tcW w:w="4697" w:type="dxa"/>
            <w:vMerge w:val="restart"/>
            <w:tcBorders>
              <w:left w:val="single" w:sz="4" w:space="0" w:color="auto"/>
            </w:tcBorders>
          </w:tcPr>
          <w:p w14:paraId="446F1109" w14:textId="5FBB0099" w:rsidR="00287D61" w:rsidRPr="00E238E7" w:rsidRDefault="00287D61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4697" w:type="dxa"/>
            <w:vMerge w:val="restart"/>
          </w:tcPr>
          <w:p w14:paraId="73ED4D73" w14:textId="77777777" w:rsidR="00287D61" w:rsidRPr="00E238E7" w:rsidRDefault="00287D61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287D61" w:rsidRPr="00E238E7" w14:paraId="5608EA5F" w14:textId="77777777" w:rsidTr="00EE2229">
        <w:trPr>
          <w:trHeight w:val="4058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B4D1" w14:textId="77777777" w:rsidR="00287D61" w:rsidRDefault="00287D61" w:rsidP="00623B64">
            <w:pPr>
              <w:rPr>
                <w:rFonts w:ascii="Aptos" w:hAnsi="Aptos" w:cs="Calibri"/>
              </w:rPr>
            </w:pP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B651" w14:textId="50386764" w:rsidR="00287D61" w:rsidRPr="00E238E7" w:rsidRDefault="00287D61" w:rsidP="2407FE07">
            <w:pPr>
              <w:rPr>
                <w:rFonts w:asciiTheme="minorHAnsi" w:eastAsiaTheme="minorEastAsia" w:hAnsiTheme="minorHAnsi" w:cstheme="minorBidi"/>
                <w:color w:val="808080" w:themeColor="background1" w:themeShade="80"/>
              </w:rPr>
            </w:pPr>
          </w:p>
          <w:p w14:paraId="4C2838B6" w14:textId="77777777" w:rsidR="00287D61" w:rsidRPr="00E238E7" w:rsidRDefault="00287D61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  <w:p w14:paraId="1FBA7E02" w14:textId="77777777" w:rsidR="00287D61" w:rsidRPr="00E238E7" w:rsidRDefault="00287D61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</w:tc>
        <w:tc>
          <w:tcPr>
            <w:tcW w:w="4697" w:type="dxa"/>
            <w:vMerge/>
            <w:tcBorders>
              <w:left w:val="single" w:sz="4" w:space="0" w:color="auto"/>
            </w:tcBorders>
          </w:tcPr>
          <w:p w14:paraId="5080E286" w14:textId="77777777" w:rsidR="00287D61" w:rsidRPr="00E238E7" w:rsidRDefault="00287D61" w:rsidP="00623B64">
            <w:pPr>
              <w:rPr>
                <w:rFonts w:ascii="Aptos" w:hAnsi="Aptos" w:cstheme="minorHAnsi"/>
              </w:rPr>
            </w:pPr>
          </w:p>
        </w:tc>
        <w:tc>
          <w:tcPr>
            <w:tcW w:w="4697" w:type="dxa"/>
            <w:vMerge/>
          </w:tcPr>
          <w:p w14:paraId="7B7F19AD" w14:textId="77777777" w:rsidR="00287D61" w:rsidRPr="00E238E7" w:rsidRDefault="00287D61" w:rsidP="00623B64">
            <w:pPr>
              <w:rPr>
                <w:rFonts w:ascii="Aptos" w:hAnsi="Aptos" w:cstheme="minorHAnsi"/>
              </w:rPr>
            </w:pPr>
          </w:p>
        </w:tc>
      </w:tr>
      <w:tr w:rsidR="00287D61" w:rsidRPr="00E238E7" w14:paraId="17AFF3ED" w14:textId="77777777" w:rsidTr="00EE2229">
        <w:trPr>
          <w:trHeight w:val="705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09F45" w14:textId="231FC827" w:rsidR="00287D61" w:rsidRPr="00E238E7" w:rsidRDefault="03ED57BD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2</w:t>
            </w:r>
            <w:r w:rsidR="1BD92AC1" w:rsidRPr="2407FE07">
              <w:rPr>
                <w:rFonts w:asciiTheme="minorHAnsi" w:eastAsiaTheme="minorEastAsia" w:hAnsiTheme="minorHAnsi" w:cstheme="minorBidi"/>
              </w:rPr>
              <w:t>0</w:t>
            </w:r>
            <w:r w:rsidRPr="2407FE07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AADB" w14:textId="1EE7ED01" w:rsidR="00287D61" w:rsidRPr="00E238E7" w:rsidRDefault="3FC0BBAF" w:rsidP="2407FE07">
            <w:pPr>
              <w:rPr>
                <w:rFonts w:asciiTheme="minorHAnsi" w:eastAsiaTheme="minorEastAsia" w:hAnsiTheme="minorHAnsi" w:cstheme="minorBidi"/>
              </w:rPr>
            </w:pPr>
            <w:r w:rsidRPr="417D7886">
              <w:rPr>
                <w:rFonts w:asciiTheme="minorHAnsi" w:eastAsiaTheme="minorEastAsia" w:hAnsiTheme="minorHAnsi" w:cstheme="minorBidi"/>
              </w:rPr>
              <w:t>D</w:t>
            </w:r>
            <w:r w:rsidR="1AD1F2DE" w:rsidRPr="417D7886">
              <w:rPr>
                <w:rFonts w:asciiTheme="minorHAnsi" w:eastAsiaTheme="minorEastAsia" w:hAnsiTheme="minorHAnsi" w:cstheme="minorBidi"/>
              </w:rPr>
              <w:t>escribe how the project incorporates nature-based solutions to help mitigate the impacts of natural hazards</w:t>
            </w:r>
            <w:r w:rsidR="1F675492" w:rsidRPr="417D7886">
              <w:rPr>
                <w:rFonts w:asciiTheme="minorHAnsi" w:eastAsiaTheme="minorEastAsia" w:hAnsiTheme="minorHAnsi" w:cstheme="minorBidi"/>
              </w:rPr>
              <w:t>. (250 words or less)</w:t>
            </w:r>
          </w:p>
        </w:tc>
        <w:tc>
          <w:tcPr>
            <w:tcW w:w="4697" w:type="dxa"/>
            <w:vMerge w:val="restart"/>
            <w:tcBorders>
              <w:left w:val="single" w:sz="4" w:space="0" w:color="auto"/>
            </w:tcBorders>
          </w:tcPr>
          <w:p w14:paraId="0A8BBBED" w14:textId="5B5B9944" w:rsidR="00287D61" w:rsidRPr="00E238E7" w:rsidRDefault="00287D61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4697" w:type="dxa"/>
            <w:vMerge w:val="restart"/>
          </w:tcPr>
          <w:p w14:paraId="2DB519EA" w14:textId="77777777" w:rsidR="00287D61" w:rsidRPr="00E238E7" w:rsidRDefault="00287D61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287D61" w:rsidRPr="00E238E7" w14:paraId="3371B0B0" w14:textId="77777777" w:rsidTr="00EE2229">
        <w:trPr>
          <w:trHeight w:val="2715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E29F" w14:textId="77777777" w:rsidR="00287D61" w:rsidRDefault="00287D61" w:rsidP="00623B64">
            <w:pPr>
              <w:rPr>
                <w:rFonts w:ascii="Aptos" w:hAnsi="Aptos" w:cs="Calibri"/>
              </w:rPr>
            </w:pP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1309" w14:textId="572DDE92" w:rsidR="00287D61" w:rsidRPr="00E238E7" w:rsidRDefault="00287D61" w:rsidP="2407FE07">
            <w:pPr>
              <w:rPr>
                <w:rFonts w:asciiTheme="minorHAnsi" w:eastAsiaTheme="minorEastAsia" w:hAnsiTheme="minorHAnsi" w:cstheme="minorBidi"/>
                <w:color w:val="808080" w:themeColor="background1" w:themeShade="80"/>
              </w:rPr>
            </w:pPr>
          </w:p>
          <w:p w14:paraId="1A50F625" w14:textId="77777777" w:rsidR="00287D61" w:rsidRPr="00E238E7" w:rsidRDefault="00287D61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  <w:p w14:paraId="3C60A3C9" w14:textId="77777777" w:rsidR="00287D61" w:rsidRPr="00E238E7" w:rsidRDefault="00287D61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4697" w:type="dxa"/>
            <w:vMerge/>
            <w:tcBorders>
              <w:left w:val="single" w:sz="4" w:space="0" w:color="auto"/>
            </w:tcBorders>
          </w:tcPr>
          <w:p w14:paraId="62782E6F" w14:textId="77777777" w:rsidR="00287D61" w:rsidRPr="00E238E7" w:rsidRDefault="00287D61" w:rsidP="00623B64">
            <w:pPr>
              <w:rPr>
                <w:rFonts w:ascii="Aptos" w:hAnsi="Aptos" w:cstheme="minorHAnsi"/>
              </w:rPr>
            </w:pPr>
          </w:p>
        </w:tc>
        <w:tc>
          <w:tcPr>
            <w:tcW w:w="4697" w:type="dxa"/>
            <w:vMerge/>
          </w:tcPr>
          <w:p w14:paraId="379A3F0D" w14:textId="77777777" w:rsidR="00287D61" w:rsidRPr="00E238E7" w:rsidRDefault="00287D61" w:rsidP="00623B64">
            <w:pPr>
              <w:rPr>
                <w:rFonts w:ascii="Aptos" w:hAnsi="Aptos" w:cstheme="minorHAnsi"/>
              </w:rPr>
            </w:pPr>
          </w:p>
        </w:tc>
      </w:tr>
      <w:tr w:rsidR="00E03A80" w:rsidRPr="00E238E7" w14:paraId="5916F35C" w14:textId="77777777" w:rsidTr="00EE2229">
        <w:trPr>
          <w:trHeight w:val="975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8AF6" w14:textId="0C63D7C2" w:rsidR="00E03A80" w:rsidRPr="00E03A80" w:rsidRDefault="2D571610" w:rsidP="2407FE07">
            <w:pPr>
              <w:rPr>
                <w:rFonts w:asciiTheme="minorHAnsi" w:eastAsiaTheme="minorEastAsia" w:hAnsiTheme="minorHAnsi" w:cstheme="minorBidi"/>
              </w:rPr>
            </w:pPr>
            <w:r w:rsidRPr="2407FE07">
              <w:rPr>
                <w:rFonts w:asciiTheme="minorHAnsi" w:eastAsiaTheme="minorEastAsia" w:hAnsiTheme="minorHAnsi" w:cstheme="minorBidi"/>
              </w:rPr>
              <w:t>2</w:t>
            </w:r>
            <w:r w:rsidR="19220FAC" w:rsidRPr="2407FE07">
              <w:rPr>
                <w:rFonts w:asciiTheme="minorHAnsi" w:eastAsiaTheme="minorEastAsia" w:hAnsiTheme="minorHAnsi" w:cstheme="minorBidi"/>
              </w:rPr>
              <w:t>1</w:t>
            </w:r>
            <w:r w:rsidRPr="2407FE07">
              <w:rPr>
                <w:rFonts w:asciiTheme="minorHAnsi" w:eastAsiaTheme="minorEastAsia" w:hAnsiTheme="minorHAnsi" w:cstheme="minorBidi"/>
              </w:rPr>
              <w:t>.</w:t>
            </w:r>
          </w:p>
          <w:p w14:paraId="6A5030AE" w14:textId="74F407D6" w:rsidR="00E03A80" w:rsidRPr="00E03A80" w:rsidRDefault="00E03A80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85E3" w14:textId="2994A9B0" w:rsidR="00E03A80" w:rsidRPr="00E03A80" w:rsidRDefault="07EF58F9" w:rsidP="2407FE07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59BA3220">
              <w:rPr>
                <w:rFonts w:asciiTheme="minorHAnsi" w:eastAsiaTheme="minorEastAsia" w:hAnsiTheme="minorHAnsi" w:cstheme="minorBidi"/>
              </w:rPr>
              <w:t>D</w:t>
            </w:r>
            <w:r w:rsidR="5FB25FF2" w:rsidRPr="59BA3220">
              <w:rPr>
                <w:rFonts w:asciiTheme="minorHAnsi" w:eastAsiaTheme="minorEastAsia" w:hAnsiTheme="minorHAnsi" w:cstheme="minorBidi"/>
              </w:rPr>
              <w:t>escribe the site’s project status. Is there planning or implementation already in progress at the site? Is the project fully designed or fully permitted?</w:t>
            </w:r>
            <w:r w:rsidR="623F77FC" w:rsidRPr="59BA3220">
              <w:rPr>
                <w:rFonts w:asciiTheme="minorHAnsi" w:eastAsiaTheme="minorEastAsia" w:hAnsiTheme="minorHAnsi" w:cstheme="minorBidi"/>
              </w:rPr>
              <w:t xml:space="preserve"> Is it at 0/30/60/90% design?</w:t>
            </w:r>
            <w:r w:rsidR="5FB25FF2" w:rsidRPr="59BA3220">
              <w:rPr>
                <w:rFonts w:asciiTheme="minorHAnsi" w:eastAsiaTheme="minorEastAsia" w:hAnsiTheme="minorHAnsi" w:cstheme="minorBidi"/>
              </w:rPr>
              <w:t xml:space="preserve"> </w:t>
            </w:r>
            <w:r w:rsidR="7D796FC7" w:rsidRPr="59BA3220">
              <w:rPr>
                <w:rFonts w:cs="Calibri"/>
                <w:color w:val="000000" w:themeColor="text1"/>
              </w:rPr>
              <w:t>If you have applied for permits, provide the date on which your application was submitted.</w:t>
            </w:r>
            <w:r w:rsidR="7D796FC7" w:rsidRPr="59BA3220">
              <w:rPr>
                <w:rFonts w:cs="Calibri"/>
              </w:rPr>
              <w:t xml:space="preserve"> </w:t>
            </w:r>
            <w:r w:rsidR="5FB25FF2" w:rsidRPr="59BA3220">
              <w:rPr>
                <w:rFonts w:asciiTheme="minorHAnsi" w:eastAsiaTheme="minorEastAsia" w:hAnsiTheme="minorHAnsi" w:cstheme="minorBidi"/>
              </w:rPr>
              <w:t>(250 words or less).</w:t>
            </w:r>
          </w:p>
        </w:tc>
        <w:tc>
          <w:tcPr>
            <w:tcW w:w="4697" w:type="dxa"/>
            <w:vMerge w:val="restart"/>
            <w:tcBorders>
              <w:left w:val="single" w:sz="4" w:space="0" w:color="auto"/>
            </w:tcBorders>
          </w:tcPr>
          <w:p w14:paraId="41E526E9" w14:textId="77777777" w:rsidR="00E03A80" w:rsidRPr="00E238E7" w:rsidRDefault="00E03A80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4697" w:type="dxa"/>
            <w:vMerge w:val="restart"/>
          </w:tcPr>
          <w:p w14:paraId="0F12A37F" w14:textId="77777777" w:rsidR="00E03A80" w:rsidRPr="00E238E7" w:rsidRDefault="00E03A80" w:rsidP="2407FE07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E03A80" w:rsidRPr="00E238E7" w14:paraId="1318B755" w14:textId="77777777" w:rsidTr="00EE2229">
        <w:trPr>
          <w:trHeight w:val="3225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797E" w14:textId="77777777" w:rsidR="00E03A80" w:rsidRPr="00E03A80" w:rsidRDefault="00E03A80" w:rsidP="00E03A80">
            <w:pPr>
              <w:rPr>
                <w:rFonts w:ascii="Aptos" w:hAnsi="Aptos" w:cs="Calibri"/>
              </w:rPr>
            </w:pP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AAFD" w14:textId="77777777" w:rsidR="00E03A80" w:rsidRPr="00E03A80" w:rsidRDefault="00E03A80" w:rsidP="00E03A80">
            <w:pPr>
              <w:rPr>
                <w:rFonts w:ascii="Aptos" w:hAnsi="Aptos" w:cs="Calibri"/>
                <w:color w:val="000000" w:themeColor="text1"/>
              </w:rPr>
            </w:pPr>
          </w:p>
        </w:tc>
        <w:tc>
          <w:tcPr>
            <w:tcW w:w="4697" w:type="dxa"/>
            <w:vMerge/>
            <w:tcBorders>
              <w:left w:val="single" w:sz="4" w:space="0" w:color="auto"/>
            </w:tcBorders>
          </w:tcPr>
          <w:p w14:paraId="0E13B269" w14:textId="77777777" w:rsidR="00E03A80" w:rsidRPr="00E238E7" w:rsidRDefault="00E03A80" w:rsidP="00E03A80">
            <w:pPr>
              <w:rPr>
                <w:rFonts w:ascii="Aptos" w:hAnsi="Aptos" w:cstheme="minorHAnsi"/>
              </w:rPr>
            </w:pPr>
          </w:p>
        </w:tc>
        <w:tc>
          <w:tcPr>
            <w:tcW w:w="4697" w:type="dxa"/>
            <w:vMerge/>
          </w:tcPr>
          <w:p w14:paraId="24B01B6C" w14:textId="77777777" w:rsidR="00E03A80" w:rsidRPr="00E238E7" w:rsidRDefault="00E03A80" w:rsidP="00E03A80">
            <w:pPr>
              <w:rPr>
                <w:rFonts w:ascii="Aptos" w:hAnsi="Aptos" w:cstheme="minorHAnsi"/>
              </w:rPr>
            </w:pPr>
          </w:p>
        </w:tc>
      </w:tr>
    </w:tbl>
    <w:p w14:paraId="1702AA8D" w14:textId="77777777" w:rsidR="00E238E7" w:rsidRPr="00E238E7" w:rsidRDefault="00E238E7" w:rsidP="00E238E7">
      <w:pPr>
        <w:rPr>
          <w:rFonts w:ascii="Arial" w:eastAsiaTheme="majorEastAsia" w:hAnsi="Arial" w:cstheme="majorBidi"/>
          <w:b/>
          <w:color w:val="1F3864" w:themeColor="accent1" w:themeShade="80"/>
          <w:sz w:val="28"/>
          <w:szCs w:val="32"/>
        </w:rPr>
      </w:pPr>
    </w:p>
    <w:p w14:paraId="31F65BFD" w14:textId="77777777" w:rsidR="00EE2229" w:rsidRDefault="00EE2229" w:rsidP="300DEF7C">
      <w:pPr>
        <w:keepNext/>
        <w:keepLines/>
        <w:spacing w:line="259" w:lineRule="auto"/>
        <w:rPr>
          <w:rFonts w:cs="Calibri"/>
          <w:b/>
          <w:bCs/>
          <w:color w:val="000000" w:themeColor="text1"/>
          <w:sz w:val="28"/>
          <w:szCs w:val="28"/>
        </w:rPr>
      </w:pPr>
    </w:p>
    <w:p w14:paraId="3CF5D096" w14:textId="614512FD" w:rsidR="0EAEEA24" w:rsidRDefault="0EAEEA24" w:rsidP="300DEF7C">
      <w:pPr>
        <w:keepNext/>
        <w:keepLines/>
        <w:spacing w:line="259" w:lineRule="auto"/>
        <w:rPr>
          <w:rFonts w:cs="Calibri"/>
          <w:b/>
          <w:bCs/>
          <w:color w:val="000000" w:themeColor="text1"/>
          <w:sz w:val="28"/>
          <w:szCs w:val="28"/>
        </w:rPr>
      </w:pPr>
      <w:r w:rsidRPr="300DEF7C">
        <w:rPr>
          <w:rFonts w:cs="Calibri"/>
          <w:b/>
          <w:bCs/>
          <w:color w:val="000000" w:themeColor="text1"/>
          <w:sz w:val="28"/>
          <w:szCs w:val="28"/>
        </w:rPr>
        <w:t>In addition to</w:t>
      </w:r>
      <w:r w:rsidR="1CA0C3A8" w:rsidRPr="300DEF7C">
        <w:rPr>
          <w:rFonts w:cs="Calibri"/>
          <w:b/>
          <w:bCs/>
          <w:color w:val="000000" w:themeColor="text1"/>
          <w:sz w:val="28"/>
          <w:szCs w:val="28"/>
        </w:rPr>
        <w:t xml:space="preserve"> this application</w:t>
      </w:r>
      <w:r w:rsidR="38C0E08A" w:rsidRPr="300DEF7C">
        <w:rPr>
          <w:rFonts w:cs="Calibri"/>
          <w:b/>
          <w:bCs/>
          <w:color w:val="000000" w:themeColor="text1"/>
          <w:sz w:val="28"/>
          <w:szCs w:val="28"/>
        </w:rPr>
        <w:t xml:space="preserve">, </w:t>
      </w:r>
      <w:r w:rsidR="292B1E0D" w:rsidRPr="300DEF7C">
        <w:rPr>
          <w:rFonts w:cs="Calibri"/>
          <w:b/>
          <w:bCs/>
          <w:color w:val="000000" w:themeColor="text1"/>
          <w:sz w:val="28"/>
          <w:szCs w:val="28"/>
        </w:rPr>
        <w:t>submit the following</w:t>
      </w:r>
      <w:r w:rsidR="04FB669E" w:rsidRPr="300DEF7C">
        <w:rPr>
          <w:rFonts w:cs="Calibri"/>
          <w:b/>
          <w:bCs/>
          <w:color w:val="000000" w:themeColor="text1"/>
          <w:sz w:val="28"/>
          <w:szCs w:val="28"/>
        </w:rPr>
        <w:t xml:space="preserve"> (see </w:t>
      </w:r>
      <w:hyperlink r:id="rId15">
        <w:r w:rsidR="44BF1C4E" w:rsidRPr="300DEF7C">
          <w:rPr>
            <w:rStyle w:val="Hyperlink"/>
            <w:rFonts w:cs="Calibri"/>
            <w:b/>
            <w:bCs/>
            <w:sz w:val="28"/>
            <w:szCs w:val="28"/>
          </w:rPr>
          <w:t>Ecosystems Grant Program Website</w:t>
        </w:r>
      </w:hyperlink>
      <w:r w:rsidR="04FB669E" w:rsidRPr="300DEF7C">
        <w:rPr>
          <w:rFonts w:cs="Calibri"/>
          <w:b/>
          <w:bCs/>
          <w:color w:val="000000" w:themeColor="text1"/>
          <w:sz w:val="28"/>
          <w:szCs w:val="28"/>
        </w:rPr>
        <w:t xml:space="preserve"> for template</w:t>
      </w:r>
      <w:r w:rsidR="026343E7" w:rsidRPr="300DEF7C">
        <w:rPr>
          <w:rFonts w:cs="Calibri"/>
          <w:b/>
          <w:bCs/>
          <w:color w:val="000000" w:themeColor="text1"/>
          <w:sz w:val="28"/>
          <w:szCs w:val="28"/>
        </w:rPr>
        <w:t xml:space="preserve"> links</w:t>
      </w:r>
      <w:r w:rsidR="04FB669E" w:rsidRPr="300DEF7C">
        <w:rPr>
          <w:rFonts w:cs="Calibri"/>
          <w:b/>
          <w:bCs/>
          <w:color w:val="000000" w:themeColor="text1"/>
          <w:sz w:val="28"/>
          <w:szCs w:val="28"/>
        </w:rPr>
        <w:t>)</w:t>
      </w:r>
      <w:r w:rsidR="292B1E0D" w:rsidRPr="300DEF7C">
        <w:rPr>
          <w:rFonts w:cs="Calibri"/>
          <w:b/>
          <w:bCs/>
          <w:color w:val="000000" w:themeColor="text1"/>
          <w:sz w:val="28"/>
          <w:szCs w:val="28"/>
        </w:rPr>
        <w:t>:</w:t>
      </w:r>
    </w:p>
    <w:p w14:paraId="04CC603E" w14:textId="0B1351B2" w:rsidR="292B1E0D" w:rsidRDefault="292B1E0D" w:rsidP="417D7886">
      <w:pPr>
        <w:pStyle w:val="ListParagraph"/>
        <w:keepNext/>
        <w:keepLines/>
        <w:numPr>
          <w:ilvl w:val="0"/>
          <w:numId w:val="1"/>
        </w:numPr>
        <w:spacing w:line="259" w:lineRule="auto"/>
        <w:rPr>
          <w:rFonts w:cs="Calibri"/>
          <w:b/>
          <w:bCs/>
          <w:color w:val="000000" w:themeColor="text1"/>
          <w:sz w:val="28"/>
          <w:szCs w:val="28"/>
        </w:rPr>
      </w:pPr>
      <w:r w:rsidRPr="417D7886">
        <w:rPr>
          <w:rFonts w:cs="Calibri"/>
          <w:b/>
          <w:bCs/>
          <w:color w:val="000000" w:themeColor="text1"/>
          <w:sz w:val="28"/>
          <w:szCs w:val="28"/>
        </w:rPr>
        <w:t>Attachment B: Budget</w:t>
      </w:r>
      <w:r w:rsidR="7FA5FBA5" w:rsidRPr="417D7886">
        <w:rPr>
          <w:rFonts w:cs="Calibri"/>
          <w:b/>
          <w:bCs/>
          <w:color w:val="000000" w:themeColor="text1"/>
          <w:sz w:val="28"/>
          <w:szCs w:val="28"/>
        </w:rPr>
        <w:t xml:space="preserve"> Template</w:t>
      </w:r>
    </w:p>
    <w:p w14:paraId="72699BD9" w14:textId="250368B5" w:rsidR="292B1E0D" w:rsidRDefault="292B1E0D" w:rsidP="417D7886">
      <w:pPr>
        <w:pStyle w:val="ListParagraph"/>
        <w:keepNext/>
        <w:keepLines/>
        <w:numPr>
          <w:ilvl w:val="0"/>
          <w:numId w:val="1"/>
        </w:numPr>
        <w:spacing w:line="259" w:lineRule="auto"/>
        <w:rPr>
          <w:rFonts w:cs="Calibri"/>
          <w:b/>
          <w:bCs/>
          <w:color w:val="000000" w:themeColor="text1"/>
          <w:sz w:val="28"/>
          <w:szCs w:val="28"/>
        </w:rPr>
      </w:pPr>
      <w:r w:rsidRPr="417D7886">
        <w:rPr>
          <w:rFonts w:cs="Calibri"/>
          <w:b/>
          <w:bCs/>
          <w:color w:val="000000" w:themeColor="text1"/>
          <w:sz w:val="28"/>
          <w:szCs w:val="28"/>
        </w:rPr>
        <w:t>Attachment C: Timeline</w:t>
      </w:r>
      <w:r w:rsidR="5C30B113" w:rsidRPr="417D7886">
        <w:rPr>
          <w:rFonts w:cs="Calibri"/>
          <w:b/>
          <w:bCs/>
          <w:color w:val="000000" w:themeColor="text1"/>
          <w:sz w:val="28"/>
          <w:szCs w:val="28"/>
        </w:rPr>
        <w:t xml:space="preserve"> Template</w:t>
      </w:r>
    </w:p>
    <w:p w14:paraId="4466422A" w14:textId="00F2A7DD" w:rsidR="292B1E0D" w:rsidRDefault="292B1E0D" w:rsidP="417D7886">
      <w:pPr>
        <w:pStyle w:val="ListParagraph"/>
        <w:keepNext/>
        <w:keepLines/>
        <w:numPr>
          <w:ilvl w:val="0"/>
          <w:numId w:val="1"/>
        </w:numPr>
        <w:spacing w:line="259" w:lineRule="auto"/>
        <w:rPr>
          <w:rFonts w:cs="Calibri"/>
          <w:color w:val="000000" w:themeColor="text1"/>
          <w:sz w:val="28"/>
          <w:szCs w:val="28"/>
        </w:rPr>
      </w:pPr>
      <w:r w:rsidRPr="417D7886">
        <w:rPr>
          <w:rFonts w:cs="Calibri"/>
          <w:b/>
          <w:bCs/>
          <w:color w:val="000000" w:themeColor="text1"/>
          <w:sz w:val="28"/>
          <w:szCs w:val="28"/>
        </w:rPr>
        <w:t>Site Map</w:t>
      </w:r>
    </w:p>
    <w:p w14:paraId="46C11A30" w14:textId="1D6C6F39" w:rsidR="292B1E0D" w:rsidRDefault="292B1E0D" w:rsidP="417D7886">
      <w:pPr>
        <w:pStyle w:val="ListParagraph"/>
        <w:keepNext/>
        <w:keepLines/>
        <w:numPr>
          <w:ilvl w:val="0"/>
          <w:numId w:val="1"/>
        </w:numPr>
        <w:spacing w:line="259" w:lineRule="auto"/>
        <w:rPr>
          <w:rFonts w:cs="Calibri"/>
          <w:color w:val="000000" w:themeColor="text1"/>
          <w:sz w:val="28"/>
          <w:szCs w:val="28"/>
        </w:rPr>
      </w:pPr>
      <w:r w:rsidRPr="417D7886">
        <w:rPr>
          <w:rFonts w:cs="Calibri"/>
          <w:b/>
          <w:bCs/>
          <w:color w:val="000000" w:themeColor="text1"/>
          <w:sz w:val="28"/>
          <w:szCs w:val="28"/>
        </w:rPr>
        <w:t>Letters of Support (optional)</w:t>
      </w:r>
    </w:p>
    <w:p w14:paraId="10D5E928" w14:textId="50728364" w:rsidR="292B1E0D" w:rsidRDefault="292B1E0D" w:rsidP="417D7886">
      <w:pPr>
        <w:pStyle w:val="ListParagraph"/>
        <w:keepNext/>
        <w:keepLines/>
        <w:numPr>
          <w:ilvl w:val="0"/>
          <w:numId w:val="1"/>
        </w:numPr>
        <w:spacing w:line="259" w:lineRule="auto"/>
        <w:rPr>
          <w:rFonts w:cs="Calibri"/>
          <w:color w:val="000000" w:themeColor="text1"/>
          <w:sz w:val="28"/>
          <w:szCs w:val="28"/>
        </w:rPr>
      </w:pPr>
      <w:r w:rsidRPr="417D7886">
        <w:rPr>
          <w:rFonts w:cs="Calibri"/>
          <w:b/>
          <w:bCs/>
          <w:color w:val="000000" w:themeColor="text1"/>
          <w:sz w:val="28"/>
          <w:szCs w:val="28"/>
        </w:rPr>
        <w:t xml:space="preserve">Other Supplemental Documents (photos, plan sets, </w:t>
      </w:r>
      <w:proofErr w:type="gramStart"/>
      <w:r w:rsidRPr="417D7886">
        <w:rPr>
          <w:rFonts w:cs="Calibri"/>
          <w:b/>
          <w:bCs/>
          <w:color w:val="000000" w:themeColor="text1"/>
          <w:sz w:val="28"/>
          <w:szCs w:val="28"/>
        </w:rPr>
        <w:t>etc.)(</w:t>
      </w:r>
      <w:proofErr w:type="gramEnd"/>
      <w:r w:rsidRPr="417D7886">
        <w:rPr>
          <w:rFonts w:cs="Calibri"/>
          <w:b/>
          <w:bCs/>
          <w:color w:val="000000" w:themeColor="text1"/>
          <w:sz w:val="28"/>
          <w:szCs w:val="28"/>
        </w:rPr>
        <w:t>optional)</w:t>
      </w:r>
    </w:p>
    <w:p w14:paraId="5F8D79EB" w14:textId="1DB2707E" w:rsidR="417D7886" w:rsidRDefault="417D7886" w:rsidP="417D7886">
      <w:pPr>
        <w:keepNext/>
        <w:keepLines/>
        <w:spacing w:line="259" w:lineRule="auto"/>
        <w:rPr>
          <w:rFonts w:cs="Calibri"/>
          <w:b/>
          <w:bCs/>
          <w:color w:val="000000" w:themeColor="text1"/>
          <w:sz w:val="28"/>
          <w:szCs w:val="28"/>
        </w:rPr>
      </w:pPr>
    </w:p>
    <w:sectPr w:rsidR="417D7886" w:rsidSect="000C5EDB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E9F99" w14:textId="77777777" w:rsidR="000C2D88" w:rsidRDefault="000C2D88" w:rsidP="00B04553">
      <w:r>
        <w:separator/>
      </w:r>
    </w:p>
  </w:endnote>
  <w:endnote w:type="continuationSeparator" w:id="0">
    <w:p w14:paraId="2FE43190" w14:textId="77777777" w:rsidR="000C2D88" w:rsidRDefault="000C2D88" w:rsidP="00B04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altName w:val="Calibri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A5F40" w14:textId="77777777" w:rsidR="00B04553" w:rsidRPr="00187A0E" w:rsidRDefault="00187A0E" w:rsidP="00B04553">
    <w:pPr>
      <w:rPr>
        <w:rFonts w:ascii="Arial" w:hAnsi="Arial" w:cs="Arial"/>
        <w:i/>
        <w:iCs/>
        <w:color w:val="808080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286BFF8E" wp14:editId="5237C626">
              <wp:simplePos x="0" y="0"/>
              <wp:positionH relativeFrom="page">
                <wp:posOffset>457200</wp:posOffset>
              </wp:positionH>
              <wp:positionV relativeFrom="paragraph">
                <wp:posOffset>121284</wp:posOffset>
              </wp:positionV>
              <wp:extent cx="6858000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traight Connector 7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margin;mso-height-relative:page" o:spid="_x0000_s1026" strokecolor="#404040" strokeweight="1pt" from="36pt,9.55pt" to="8in,9.55pt" w14:anchorId="3A964F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">
              <v:stroke joinstyle="miter"/>
              <o:lock v:ext="edit" shapetype="f"/>
              <w10:wrap anchorx="page"/>
            </v:line>
          </w:pict>
        </mc:Fallback>
      </mc:AlternateContent>
    </w:r>
  </w:p>
  <w:p w14:paraId="2A54EFF8" w14:textId="77777777" w:rsidR="00B04553" w:rsidRPr="00187A0E" w:rsidRDefault="00B04553" w:rsidP="00B04553">
    <w:pPr>
      <w:rPr>
        <w:rFonts w:ascii="Arial" w:hAnsi="Arial" w:cs="Arial"/>
        <w:i/>
        <w:iCs/>
        <w:color w:val="808080"/>
        <w:sz w:val="16"/>
        <w:szCs w:val="16"/>
      </w:rPr>
    </w:pPr>
  </w:p>
  <w:tbl>
    <w:tblPr>
      <w:tblW w:w="10800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399"/>
      <w:gridCol w:w="5401"/>
    </w:tblGrid>
    <w:tr w:rsidR="00953B63" w:rsidRPr="00187A0E" w14:paraId="06EF4600" w14:textId="77777777" w:rsidTr="4C211FD8">
      <w:trPr>
        <w:trHeight w:val="432"/>
        <w:jc w:val="center"/>
      </w:trPr>
      <w:tc>
        <w:tcPr>
          <w:tcW w:w="5004" w:type="dxa"/>
          <w:shd w:val="clear" w:color="auto" w:fill="auto"/>
        </w:tcPr>
        <w:p w14:paraId="1786CF25" w14:textId="1964B7AF" w:rsidR="00B04553" w:rsidRDefault="0C23F4A3" w:rsidP="0C23F4A3">
          <w:pPr>
            <w:spacing w:line="276" w:lineRule="auto"/>
            <w:rPr>
              <w:rFonts w:ascii="Public Sans" w:eastAsia="Times New Roman" w:hAnsi="Public Sans" w:cs="Arial"/>
              <w:sz w:val="18"/>
              <w:szCs w:val="18"/>
            </w:rPr>
          </w:pPr>
          <w:r w:rsidRPr="0C23F4A3">
            <w:rPr>
              <w:rFonts w:ascii="Public Sans" w:eastAsia="Times New Roman" w:hAnsi="Public Sans" w:cs="Arial"/>
              <w:color w:val="000000" w:themeColor="text1"/>
              <w:sz w:val="18"/>
              <w:szCs w:val="18"/>
            </w:rPr>
            <w:t>CT DEEP Ecosystems Grant: Green Stormwater Infrastructure</w:t>
          </w:r>
        </w:p>
        <w:p w14:paraId="29C56DF3" w14:textId="77777777" w:rsidR="000C5EDB" w:rsidRDefault="000C5EDB" w:rsidP="00187A0E">
          <w:pPr>
            <w:spacing w:line="276" w:lineRule="auto"/>
            <w:rPr>
              <w:rFonts w:ascii="Public Sans" w:eastAsia="Times New Roman" w:hAnsi="Public Sans" w:cs="Arial"/>
              <w:iCs/>
              <w:color w:val="404040"/>
              <w:sz w:val="18"/>
              <w:szCs w:val="18"/>
            </w:rPr>
          </w:pPr>
        </w:p>
        <w:p w14:paraId="1617BCE6" w14:textId="77777777" w:rsidR="000C5EDB" w:rsidRPr="000C5EDB" w:rsidRDefault="000C5EDB" w:rsidP="00187A0E">
          <w:pPr>
            <w:spacing w:line="276" w:lineRule="auto"/>
            <w:rPr>
              <w:rFonts w:ascii="Public Sans" w:eastAsia="Times New Roman" w:hAnsi="Public Sans" w:cs="Arial"/>
              <w:iCs/>
              <w:color w:val="404040"/>
              <w:sz w:val="18"/>
              <w:szCs w:val="18"/>
            </w:rPr>
          </w:pPr>
        </w:p>
      </w:tc>
      <w:tc>
        <w:tcPr>
          <w:tcW w:w="5005" w:type="dxa"/>
          <w:shd w:val="clear" w:color="auto" w:fill="auto"/>
        </w:tcPr>
        <w:p w14:paraId="27B6912F" w14:textId="42A09FB0" w:rsidR="00B04553" w:rsidRPr="00187A0E" w:rsidRDefault="4C211FD8" w:rsidP="00187A0E">
          <w:pPr>
            <w:spacing w:line="360" w:lineRule="auto"/>
            <w:jc w:val="right"/>
            <w:rPr>
              <w:rFonts w:ascii="Public Sans" w:eastAsia="Times New Roman" w:hAnsi="Public Sans"/>
              <w:color w:val="404040"/>
              <w:sz w:val="18"/>
              <w:szCs w:val="18"/>
              <w:shd w:val="clear" w:color="auto" w:fill="FEFEFE"/>
            </w:rPr>
          </w:pPr>
          <w:r>
            <w:rPr>
              <w:rFonts w:ascii="Public Sans" w:eastAsia="Times New Roman" w:hAnsi="Public Sans"/>
              <w:color w:val="404040"/>
              <w:sz w:val="18"/>
              <w:szCs w:val="18"/>
              <w:shd w:val="clear" w:color="auto" w:fill="FEFEFE"/>
            </w:rPr>
            <w:t xml:space="preserve">Page </w:t>
          </w:r>
          <w:r w:rsidR="005B2E40" w:rsidRPr="5F4CC6CD">
            <w:rPr>
              <w:rFonts w:ascii="Public Sans" w:eastAsia="Times New Roman" w:hAnsi="Public Sans"/>
              <w:noProof/>
              <w:color w:val="404040"/>
              <w:sz w:val="18"/>
              <w:szCs w:val="18"/>
              <w:shd w:val="clear" w:color="auto" w:fill="FEFEFE"/>
            </w:rPr>
            <w:fldChar w:fldCharType="begin"/>
          </w:r>
          <w:r w:rsidR="005B2E40" w:rsidRPr="005B2E40">
            <w:rPr>
              <w:rFonts w:ascii="Public Sans" w:eastAsia="Times New Roman" w:hAnsi="Public Sans"/>
              <w:color w:val="404040"/>
              <w:sz w:val="18"/>
              <w:szCs w:val="18"/>
              <w:shd w:val="clear" w:color="auto" w:fill="FEFEFE"/>
            </w:rPr>
            <w:instrText xml:space="preserve"> PAGE   \* MERGEFORMAT </w:instrText>
          </w:r>
          <w:r w:rsidR="005B2E40" w:rsidRPr="5F4CC6CD">
            <w:rPr>
              <w:rFonts w:ascii="Public Sans" w:eastAsia="Times New Roman" w:hAnsi="Public Sans"/>
              <w:color w:val="404040"/>
              <w:sz w:val="18"/>
              <w:szCs w:val="18"/>
              <w:shd w:val="clear" w:color="auto" w:fill="FEFEFE"/>
            </w:rPr>
            <w:fldChar w:fldCharType="separate"/>
          </w:r>
          <w:r>
            <w:rPr>
              <w:rFonts w:ascii="Public Sans" w:eastAsia="Times New Roman" w:hAnsi="Public Sans"/>
              <w:noProof/>
              <w:color w:val="404040"/>
              <w:sz w:val="18"/>
              <w:szCs w:val="18"/>
              <w:shd w:val="clear" w:color="auto" w:fill="FEFEFE"/>
            </w:rPr>
            <w:t>3</w:t>
          </w:r>
          <w:r w:rsidR="005B2E40" w:rsidRPr="5F4CC6CD">
            <w:rPr>
              <w:rFonts w:ascii="Public Sans" w:eastAsia="Times New Roman" w:hAnsi="Public Sans"/>
              <w:noProof/>
              <w:color w:val="404040"/>
              <w:sz w:val="18"/>
              <w:szCs w:val="18"/>
              <w:shd w:val="clear" w:color="auto" w:fill="FEFEFE"/>
            </w:rPr>
            <w:fldChar w:fldCharType="end"/>
          </w:r>
          <w:r w:rsidRPr="4C211FD8">
            <w:rPr>
              <w:rFonts w:ascii="Public Sans" w:eastAsia="Times New Roman" w:hAnsi="Public Sans"/>
              <w:noProof/>
              <w:color w:val="000000" w:themeColor="text1"/>
              <w:sz w:val="18"/>
              <w:szCs w:val="18"/>
            </w:rPr>
            <w:t xml:space="preserve"> of 7</w:t>
          </w:r>
        </w:p>
        <w:p w14:paraId="21EC7272" w14:textId="77777777" w:rsidR="00B04553" w:rsidRPr="00187A0E" w:rsidRDefault="00B04553" w:rsidP="00187A0E">
          <w:pPr>
            <w:spacing w:line="360" w:lineRule="auto"/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187A0E">
            <w:rPr>
              <w:rFonts w:ascii="Times New Roman" w:eastAsia="Times New Roman" w:hAnsi="Times New Roman"/>
              <w:sz w:val="18"/>
              <w:szCs w:val="18"/>
            </w:rPr>
            <w:t xml:space="preserve">           </w:t>
          </w:r>
        </w:p>
      </w:tc>
    </w:tr>
  </w:tbl>
  <w:p w14:paraId="245D2586" w14:textId="77777777" w:rsidR="00B04553" w:rsidRDefault="00B045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7A7E5" w14:textId="77777777" w:rsidR="000C5EDB" w:rsidRPr="00187A0E" w:rsidRDefault="000C5EDB" w:rsidP="000C5EDB">
    <w:pPr>
      <w:rPr>
        <w:rFonts w:ascii="Arial" w:hAnsi="Arial" w:cs="Arial"/>
        <w:i/>
        <w:iCs/>
        <w:color w:val="808080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7968" behindDoc="0" locked="0" layoutInCell="1" allowOverlap="1" wp14:anchorId="38097694" wp14:editId="5E16EA66">
              <wp:simplePos x="0" y="0"/>
              <wp:positionH relativeFrom="page">
                <wp:posOffset>457200</wp:posOffset>
              </wp:positionH>
              <wp:positionV relativeFrom="paragraph">
                <wp:posOffset>121284</wp:posOffset>
              </wp:positionV>
              <wp:extent cx="6858000" cy="0"/>
              <wp:effectExtent l="0" t="0" r="0" b="0"/>
              <wp:wrapNone/>
              <wp:docPr id="55" name="Straight Connector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55" style="position:absolute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margin;mso-height-relative:page" o:spid="_x0000_s1026" strokecolor="#404040" strokeweight="1pt" from="36pt,9.55pt" to="8in,9.55pt" w14:anchorId="4EAF0D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">
              <v:stroke joinstyle="miter"/>
              <o:lock v:ext="edit" shapetype="f"/>
              <w10:wrap anchorx="page"/>
            </v:line>
          </w:pict>
        </mc:Fallback>
      </mc:AlternateContent>
    </w:r>
  </w:p>
  <w:p w14:paraId="76E0F57F" w14:textId="77777777" w:rsidR="000C5EDB" w:rsidRPr="00187A0E" w:rsidRDefault="000C5EDB" w:rsidP="000C5EDB">
    <w:pPr>
      <w:rPr>
        <w:rFonts w:ascii="Arial" w:hAnsi="Arial" w:cs="Arial"/>
        <w:i/>
        <w:iCs/>
        <w:color w:val="808080"/>
        <w:sz w:val="16"/>
        <w:szCs w:val="16"/>
      </w:rPr>
    </w:pPr>
  </w:p>
  <w:tbl>
    <w:tblPr>
      <w:tblW w:w="10800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399"/>
      <w:gridCol w:w="5401"/>
    </w:tblGrid>
    <w:tr w:rsidR="000C5EDB" w:rsidRPr="00187A0E" w14:paraId="21787DE7" w14:textId="77777777" w:rsidTr="00930CA9">
      <w:trPr>
        <w:trHeight w:val="432"/>
        <w:jc w:val="center"/>
      </w:trPr>
      <w:tc>
        <w:tcPr>
          <w:tcW w:w="5004" w:type="dxa"/>
          <w:shd w:val="clear" w:color="auto" w:fill="auto"/>
        </w:tcPr>
        <w:p w14:paraId="2F370C56" w14:textId="77777777" w:rsidR="000C5EDB" w:rsidRPr="00187A0E" w:rsidRDefault="000C5EDB" w:rsidP="000C5EDB">
          <w:pPr>
            <w:spacing w:line="276" w:lineRule="auto"/>
            <w:rPr>
              <w:rFonts w:ascii="Public Sans" w:eastAsia="Times New Roman" w:hAnsi="Public Sans" w:cs="Arial"/>
              <w:iCs/>
              <w:color w:val="404040"/>
              <w:sz w:val="18"/>
              <w:szCs w:val="18"/>
            </w:rPr>
          </w:pPr>
          <w:r w:rsidRPr="00187A0E">
            <w:rPr>
              <w:rFonts w:ascii="Public Sans" w:eastAsia="Times New Roman" w:hAnsi="Public Sans" w:cs="Arial"/>
              <w:iCs/>
              <w:color w:val="404040"/>
              <w:sz w:val="18"/>
              <w:szCs w:val="18"/>
            </w:rPr>
            <w:t>79 Elm Street</w:t>
          </w:r>
        </w:p>
        <w:p w14:paraId="6DE11B2D" w14:textId="77777777" w:rsidR="000C5EDB" w:rsidRPr="00187A0E" w:rsidRDefault="000C5EDB" w:rsidP="000C5EDB">
          <w:pPr>
            <w:spacing w:line="276" w:lineRule="auto"/>
            <w:rPr>
              <w:rFonts w:ascii="Public Sans" w:eastAsia="Times New Roman" w:hAnsi="Public Sans" w:cs="Arial"/>
              <w:iCs/>
              <w:color w:val="404040"/>
              <w:sz w:val="18"/>
              <w:szCs w:val="18"/>
            </w:rPr>
          </w:pPr>
          <w:r w:rsidRPr="00187A0E">
            <w:rPr>
              <w:rFonts w:ascii="Public Sans" w:eastAsia="Times New Roman" w:hAnsi="Public Sans" w:cs="Arial"/>
              <w:iCs/>
              <w:color w:val="404040"/>
              <w:sz w:val="18"/>
              <w:szCs w:val="18"/>
            </w:rPr>
            <w:t>Hartford</w:t>
          </w:r>
          <w:r>
            <w:rPr>
              <w:rFonts w:ascii="Public Sans" w:eastAsia="Times New Roman" w:hAnsi="Public Sans" w:cs="Arial"/>
              <w:iCs/>
              <w:color w:val="404040"/>
              <w:sz w:val="18"/>
              <w:szCs w:val="18"/>
            </w:rPr>
            <w:t>,</w:t>
          </w:r>
          <w:r w:rsidRPr="00187A0E">
            <w:rPr>
              <w:rFonts w:ascii="Public Sans" w:eastAsia="Times New Roman" w:hAnsi="Public Sans" w:cs="Arial"/>
              <w:iCs/>
              <w:color w:val="404040"/>
              <w:sz w:val="18"/>
              <w:szCs w:val="18"/>
            </w:rPr>
            <w:t xml:space="preserve"> CT 06106-5127</w:t>
          </w:r>
        </w:p>
        <w:p w14:paraId="6FDC88AD" w14:textId="77777777" w:rsidR="000C5EDB" w:rsidRPr="00187A0E" w:rsidRDefault="000C5EDB" w:rsidP="000C5EDB">
          <w:pPr>
            <w:spacing w:line="276" w:lineRule="auto"/>
            <w:rPr>
              <w:rFonts w:ascii="Public Sans" w:eastAsia="Times New Roman" w:hAnsi="Public Sans" w:cs="Arial"/>
              <w:iCs/>
              <w:color w:val="404040"/>
              <w:sz w:val="16"/>
              <w:szCs w:val="16"/>
            </w:rPr>
          </w:pPr>
          <w:r w:rsidRPr="00187A0E">
            <w:rPr>
              <w:rFonts w:ascii="Public Sans" w:eastAsia="Times New Roman" w:hAnsi="Public Sans" w:cs="Arial"/>
              <w:iCs/>
              <w:color w:val="404040"/>
              <w:sz w:val="18"/>
              <w:szCs w:val="18"/>
            </w:rPr>
            <w:t>860</w:t>
          </w:r>
          <w:r>
            <w:rPr>
              <w:rFonts w:ascii="Public Sans" w:eastAsia="Times New Roman" w:hAnsi="Public Sans" w:cs="Arial"/>
              <w:iCs/>
              <w:color w:val="404040"/>
              <w:sz w:val="18"/>
              <w:szCs w:val="18"/>
            </w:rPr>
            <w:t>.</w:t>
          </w:r>
          <w:r w:rsidRPr="00187A0E">
            <w:rPr>
              <w:rFonts w:ascii="Public Sans" w:eastAsia="Times New Roman" w:hAnsi="Public Sans" w:cs="Arial"/>
              <w:iCs/>
              <w:color w:val="404040"/>
              <w:sz w:val="18"/>
              <w:szCs w:val="18"/>
            </w:rPr>
            <w:t>424</w:t>
          </w:r>
          <w:r>
            <w:rPr>
              <w:rFonts w:ascii="Public Sans" w:eastAsia="Times New Roman" w:hAnsi="Public Sans" w:cs="Arial"/>
              <w:iCs/>
              <w:color w:val="404040"/>
              <w:sz w:val="18"/>
              <w:szCs w:val="18"/>
            </w:rPr>
            <w:t>.</w:t>
          </w:r>
          <w:r w:rsidRPr="00187A0E">
            <w:rPr>
              <w:rFonts w:ascii="Public Sans" w:eastAsia="Times New Roman" w:hAnsi="Public Sans" w:cs="Arial"/>
              <w:iCs/>
              <w:color w:val="404040"/>
              <w:sz w:val="18"/>
              <w:szCs w:val="18"/>
            </w:rPr>
            <w:t>3000</w:t>
          </w:r>
        </w:p>
      </w:tc>
      <w:tc>
        <w:tcPr>
          <w:tcW w:w="5005" w:type="dxa"/>
          <w:shd w:val="clear" w:color="auto" w:fill="auto"/>
        </w:tcPr>
        <w:p w14:paraId="7A745473" w14:textId="77777777" w:rsidR="000C5EDB" w:rsidRPr="00187A0E" w:rsidRDefault="000C5EDB" w:rsidP="000C5EDB">
          <w:pPr>
            <w:spacing w:line="360" w:lineRule="auto"/>
            <w:jc w:val="right"/>
            <w:rPr>
              <w:rFonts w:ascii="Public Sans" w:eastAsia="Times New Roman" w:hAnsi="Public Sans"/>
              <w:color w:val="404040"/>
              <w:sz w:val="18"/>
              <w:szCs w:val="18"/>
              <w:shd w:val="clear" w:color="auto" w:fill="FEFEFE"/>
            </w:rPr>
          </w:pPr>
          <w:r w:rsidRPr="00187A0E">
            <w:rPr>
              <w:rFonts w:ascii="Public Sans" w:eastAsia="Times New Roman" w:hAnsi="Public Sans"/>
              <w:color w:val="404040"/>
              <w:sz w:val="18"/>
              <w:szCs w:val="18"/>
              <w:shd w:val="clear" w:color="auto" w:fill="FEFEFE"/>
            </w:rPr>
            <w:t>An Affirmative Action/Equal Opportunity Employer</w:t>
          </w:r>
        </w:p>
        <w:p w14:paraId="5BD8A681" w14:textId="77777777" w:rsidR="000C5EDB" w:rsidRPr="00187A0E" w:rsidRDefault="000C5EDB" w:rsidP="000C5EDB">
          <w:pPr>
            <w:spacing w:line="360" w:lineRule="auto"/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187A0E">
            <w:rPr>
              <w:rFonts w:ascii="Times New Roman" w:eastAsia="Times New Roman" w:hAnsi="Times New Roman"/>
              <w:noProof/>
              <w:sz w:val="18"/>
              <w:szCs w:val="18"/>
            </w:rPr>
            <w:drawing>
              <wp:inline distT="0" distB="0" distL="0" distR="0" wp14:anchorId="302B34B4" wp14:editId="0491BB94">
                <wp:extent cx="177800" cy="177800"/>
                <wp:effectExtent l="0" t="0" r="0" b="0"/>
                <wp:docPr id="56" name="Picture 16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>
                          <a:hlinkClick r:id="rId1"/>
                        </pic:cNvPr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87A0E">
            <w:rPr>
              <w:rFonts w:ascii="Times New Roman" w:eastAsia="Times New Roman" w:hAnsi="Times New Roman"/>
              <w:sz w:val="18"/>
              <w:szCs w:val="18"/>
            </w:rPr>
            <w:t xml:space="preserve">   </w:t>
          </w:r>
          <w:r w:rsidRPr="00187A0E">
            <w:rPr>
              <w:rFonts w:ascii="Times New Roman" w:eastAsia="Times New Roman" w:hAnsi="Times New Roman"/>
              <w:noProof/>
              <w:sz w:val="18"/>
              <w:szCs w:val="18"/>
            </w:rPr>
            <w:drawing>
              <wp:inline distT="0" distB="0" distL="0" distR="0" wp14:anchorId="65D5DC9A" wp14:editId="587CF6DB">
                <wp:extent cx="177800" cy="177800"/>
                <wp:effectExtent l="0" t="0" r="0" b="0"/>
                <wp:docPr id="57" name="Picture 17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3"/>
                        </pic:cNvPr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87A0E">
            <w:rPr>
              <w:rFonts w:ascii="Times New Roman" w:eastAsia="Times New Roman" w:hAnsi="Times New Roman"/>
              <w:sz w:val="18"/>
              <w:szCs w:val="18"/>
            </w:rPr>
            <w:t xml:space="preserve">   </w:t>
          </w:r>
          <w:r w:rsidRPr="00187A0E">
            <w:rPr>
              <w:rFonts w:ascii="Times New Roman" w:eastAsia="Times New Roman" w:hAnsi="Times New Roman"/>
              <w:noProof/>
              <w:sz w:val="18"/>
              <w:szCs w:val="18"/>
            </w:rPr>
            <w:drawing>
              <wp:inline distT="0" distB="0" distL="0" distR="0" wp14:anchorId="4D171383" wp14:editId="09546E45">
                <wp:extent cx="177800" cy="177800"/>
                <wp:effectExtent l="0" t="0" r="0" b="0"/>
                <wp:docPr id="58" name="Picture 18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>
                          <a:hlinkClick r:id="rId5"/>
                        </pic:cNvPr>
                        <pic:cNvPicPr>
                          <a:picLocks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87A0E">
            <w:rPr>
              <w:rFonts w:ascii="Times New Roman" w:eastAsia="Times New Roman" w:hAnsi="Times New Roman"/>
              <w:sz w:val="18"/>
              <w:szCs w:val="18"/>
            </w:rPr>
            <w:t xml:space="preserve">   </w:t>
          </w:r>
          <w:r w:rsidRPr="00187A0E">
            <w:rPr>
              <w:rFonts w:ascii="Times New Roman" w:eastAsia="Times New Roman" w:hAnsi="Times New Roman"/>
              <w:noProof/>
              <w:sz w:val="18"/>
              <w:szCs w:val="18"/>
            </w:rPr>
            <w:drawing>
              <wp:inline distT="0" distB="0" distL="0" distR="0" wp14:anchorId="07171334" wp14:editId="1B4865F8">
                <wp:extent cx="177800" cy="177800"/>
                <wp:effectExtent l="0" t="0" r="0" b="0"/>
                <wp:docPr id="59" name="Picture 19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>
                          <a:hlinkClick r:id="rId7"/>
                        </pic:cNvPr>
                        <pic:cNvPicPr>
                          <a:picLocks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87A0E">
            <w:rPr>
              <w:rFonts w:ascii="Times New Roman" w:eastAsia="Times New Roman" w:hAnsi="Times New Roman"/>
              <w:sz w:val="18"/>
              <w:szCs w:val="18"/>
            </w:rPr>
            <w:t xml:space="preserve">  </w:t>
          </w:r>
          <w:r w:rsidRPr="00187A0E">
            <w:rPr>
              <w:rFonts w:ascii="Times New Roman" w:eastAsia="Times New Roman" w:hAnsi="Times New Roman"/>
              <w:noProof/>
              <w:sz w:val="18"/>
              <w:szCs w:val="18"/>
            </w:rPr>
            <w:drawing>
              <wp:inline distT="0" distB="0" distL="0" distR="0" wp14:anchorId="437C97C9" wp14:editId="1DD7D8CE">
                <wp:extent cx="177800" cy="177800"/>
                <wp:effectExtent l="0" t="0" r="0" b="0"/>
                <wp:docPr id="60" name="Picture 60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>
                          <a:hlinkClick r:id="rId9"/>
                        </pic:cNvPr>
                        <pic:cNvPicPr>
                          <a:picLocks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682D4FF" w14:textId="77777777" w:rsidR="000C5EDB" w:rsidRDefault="000C5E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26738" w14:textId="77777777" w:rsidR="000C2D88" w:rsidRDefault="000C2D88" w:rsidP="00B04553">
      <w:r>
        <w:separator/>
      </w:r>
    </w:p>
  </w:footnote>
  <w:footnote w:type="continuationSeparator" w:id="0">
    <w:p w14:paraId="6B86AE9A" w14:textId="77777777" w:rsidR="000C2D88" w:rsidRDefault="000C2D88" w:rsidP="00B04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F4CC6CD" w14:paraId="317B3C3B" w14:textId="77777777" w:rsidTr="5F4CC6CD">
      <w:trPr>
        <w:trHeight w:val="300"/>
      </w:trPr>
      <w:tc>
        <w:tcPr>
          <w:tcW w:w="3120" w:type="dxa"/>
        </w:tcPr>
        <w:p w14:paraId="366AD98C" w14:textId="0166860D" w:rsidR="5F4CC6CD" w:rsidRDefault="5F4CC6CD" w:rsidP="5F4CC6CD">
          <w:pPr>
            <w:pStyle w:val="Header"/>
            <w:ind w:left="-115"/>
          </w:pPr>
        </w:p>
      </w:tc>
      <w:tc>
        <w:tcPr>
          <w:tcW w:w="3120" w:type="dxa"/>
        </w:tcPr>
        <w:p w14:paraId="363C084B" w14:textId="45ACD2C3" w:rsidR="5F4CC6CD" w:rsidRDefault="5F4CC6CD" w:rsidP="5F4CC6CD">
          <w:pPr>
            <w:pStyle w:val="Header"/>
            <w:jc w:val="center"/>
          </w:pPr>
        </w:p>
      </w:tc>
      <w:tc>
        <w:tcPr>
          <w:tcW w:w="3120" w:type="dxa"/>
        </w:tcPr>
        <w:p w14:paraId="59FE0C9F" w14:textId="1E915029" w:rsidR="5F4CC6CD" w:rsidRDefault="5F4CC6CD" w:rsidP="5F4CC6CD">
          <w:pPr>
            <w:pStyle w:val="Header"/>
            <w:ind w:right="-115"/>
            <w:jc w:val="right"/>
          </w:pPr>
        </w:p>
      </w:tc>
    </w:tr>
  </w:tbl>
  <w:p w14:paraId="7E80F214" w14:textId="54B75A80" w:rsidR="5F4CC6CD" w:rsidRDefault="5F4CC6CD" w:rsidP="5F4CC6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B3DC2" w14:textId="77777777" w:rsidR="000C5EDB" w:rsidRDefault="000C5EDB" w:rsidP="000C5EDB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0B9784C" wp14:editId="7B3B4A0A">
          <wp:simplePos x="0" y="0"/>
          <wp:positionH relativeFrom="page">
            <wp:posOffset>3033379</wp:posOffset>
          </wp:positionH>
          <wp:positionV relativeFrom="page">
            <wp:posOffset>-65314</wp:posOffset>
          </wp:positionV>
          <wp:extent cx="4704929" cy="1079500"/>
          <wp:effectExtent l="0" t="0" r="635" b="6350"/>
          <wp:wrapNone/>
          <wp:docPr id="25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 green and yellow flag&#10;&#10;Description automatically generated with medium confidence"/>
                  <pic:cNvPicPr>
                    <a:picLocks/>
                  </pic:cNvPicPr>
                </pic:nvPicPr>
                <pic:blipFill>
                  <a:blip r:embed="rId1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04929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06B6E64" wp14:editId="4476E02C">
              <wp:simplePos x="0" y="0"/>
              <wp:positionH relativeFrom="column">
                <wp:posOffset>5032375</wp:posOffset>
              </wp:positionH>
              <wp:positionV relativeFrom="paragraph">
                <wp:posOffset>41275</wp:posOffset>
              </wp:positionV>
              <wp:extent cx="1457325" cy="2286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732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A5280E" w14:textId="77777777" w:rsidR="000C5EDB" w:rsidRPr="00187A0E" w:rsidRDefault="000C5EDB" w:rsidP="000C5EDB">
                          <w:pPr>
                            <w:jc w:val="right"/>
                            <w:rPr>
                              <w:rFonts w:ascii="Public Sans" w:hAnsi="Public Sans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187A0E">
                            <w:rPr>
                              <w:rFonts w:ascii="Public Sans" w:hAnsi="Public Sans"/>
                              <w:b/>
                              <w:color w:val="FFFFFF"/>
                              <w:sz w:val="18"/>
                              <w:szCs w:val="18"/>
                            </w:rPr>
                            <w:t>portal.ct.gov/DEEP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6B6E6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96.25pt;margin-top:3.25pt;width:114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" filled="f" stroked="f" strokeweight=".5pt">
              <v:textbox>
                <w:txbxContent>
                  <w:p w14:paraId="7CA5280E" w14:textId="77777777" w:rsidR="000C5EDB" w:rsidRPr="00187A0E" w:rsidRDefault="000C5EDB" w:rsidP="000C5EDB">
                    <w:pPr>
                      <w:jc w:val="right"/>
                      <w:rPr>
                        <w:rFonts w:ascii="Public Sans" w:hAnsi="Public Sans"/>
                        <w:b/>
                        <w:color w:val="FFFFFF"/>
                        <w:sz w:val="18"/>
                        <w:szCs w:val="18"/>
                      </w:rPr>
                    </w:pPr>
                    <w:r w:rsidRPr="00187A0E">
                      <w:rPr>
                        <w:rFonts w:ascii="Public Sans" w:hAnsi="Public Sans"/>
                        <w:b/>
                        <w:color w:val="FFFFFF"/>
                        <w:sz w:val="18"/>
                        <w:szCs w:val="18"/>
                      </w:rPr>
                      <w:t>portal.ct.gov/DEEP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920" behindDoc="0" locked="0" layoutInCell="1" allowOverlap="1" wp14:anchorId="1F82DCC4" wp14:editId="7A5C0A70">
          <wp:simplePos x="0" y="0"/>
          <wp:positionH relativeFrom="page">
            <wp:posOffset>457200</wp:posOffset>
          </wp:positionH>
          <wp:positionV relativeFrom="paragraph">
            <wp:posOffset>-119380</wp:posOffset>
          </wp:positionV>
          <wp:extent cx="2349500" cy="520065"/>
          <wp:effectExtent l="0" t="0" r="0" b="0"/>
          <wp:wrapSquare wrapText="bothSides"/>
          <wp:docPr id="26" name="Picture 25" descr="Graphical user interface,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Graphical user interface, text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CD1DEF" w14:textId="77777777" w:rsidR="000C5EDB" w:rsidRPr="000C5EDB" w:rsidRDefault="000C5EDB" w:rsidP="000C5E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D1E03"/>
    <w:multiLevelType w:val="hybridMultilevel"/>
    <w:tmpl w:val="7FF668BA"/>
    <w:lvl w:ilvl="0" w:tplc="271EFD5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4810F7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8C76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9640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C2A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3026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80B7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2AB8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06A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B43B13"/>
    <w:multiLevelType w:val="hybridMultilevel"/>
    <w:tmpl w:val="545CD882"/>
    <w:lvl w:ilvl="0" w:tplc="8E609F2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392CC1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BCBA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1232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BE60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7612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769C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FCD8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686F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5244147">
    <w:abstractNumId w:val="1"/>
  </w:num>
  <w:num w:numId="2" w16cid:durableId="1687245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B44"/>
    <w:rsid w:val="000336C9"/>
    <w:rsid w:val="000422E3"/>
    <w:rsid w:val="00056028"/>
    <w:rsid w:val="0009046B"/>
    <w:rsid w:val="00097E2B"/>
    <w:rsid w:val="000A7DA5"/>
    <w:rsid w:val="000C2D88"/>
    <w:rsid w:val="000C5EDB"/>
    <w:rsid w:val="00114B62"/>
    <w:rsid w:val="0012260E"/>
    <w:rsid w:val="00123AB4"/>
    <w:rsid w:val="00165370"/>
    <w:rsid w:val="00166387"/>
    <w:rsid w:val="00187A0E"/>
    <w:rsid w:val="00224B90"/>
    <w:rsid w:val="00255FC2"/>
    <w:rsid w:val="00287D61"/>
    <w:rsid w:val="002B4C13"/>
    <w:rsid w:val="002D2EE6"/>
    <w:rsid w:val="003305DF"/>
    <w:rsid w:val="003730D1"/>
    <w:rsid w:val="003A370F"/>
    <w:rsid w:val="00416A66"/>
    <w:rsid w:val="0043511B"/>
    <w:rsid w:val="00475417"/>
    <w:rsid w:val="00483EDC"/>
    <w:rsid w:val="004D0C04"/>
    <w:rsid w:val="0055661F"/>
    <w:rsid w:val="005B2E40"/>
    <w:rsid w:val="00607206"/>
    <w:rsid w:val="00623B64"/>
    <w:rsid w:val="006320F5"/>
    <w:rsid w:val="00642362"/>
    <w:rsid w:val="00644DFF"/>
    <w:rsid w:val="00654480"/>
    <w:rsid w:val="00662F14"/>
    <w:rsid w:val="0068553B"/>
    <w:rsid w:val="006A6A6B"/>
    <w:rsid w:val="006D522E"/>
    <w:rsid w:val="00767A5C"/>
    <w:rsid w:val="008416AA"/>
    <w:rsid w:val="00867C88"/>
    <w:rsid w:val="0089726A"/>
    <w:rsid w:val="00897823"/>
    <w:rsid w:val="00953B63"/>
    <w:rsid w:val="00985D66"/>
    <w:rsid w:val="009D5EAE"/>
    <w:rsid w:val="00A134C6"/>
    <w:rsid w:val="00A7437C"/>
    <w:rsid w:val="00A83382"/>
    <w:rsid w:val="00A93254"/>
    <w:rsid w:val="00B04553"/>
    <w:rsid w:val="00B2200D"/>
    <w:rsid w:val="00B9093E"/>
    <w:rsid w:val="00BB0B44"/>
    <w:rsid w:val="00BC579E"/>
    <w:rsid w:val="00BE1BA8"/>
    <w:rsid w:val="00C11E65"/>
    <w:rsid w:val="00C15157"/>
    <w:rsid w:val="00C27F18"/>
    <w:rsid w:val="00CB1068"/>
    <w:rsid w:val="00D77C22"/>
    <w:rsid w:val="00DE3A04"/>
    <w:rsid w:val="00DE521C"/>
    <w:rsid w:val="00E02D74"/>
    <w:rsid w:val="00E03A80"/>
    <w:rsid w:val="00E238E7"/>
    <w:rsid w:val="00E35115"/>
    <w:rsid w:val="00E57746"/>
    <w:rsid w:val="00E801F8"/>
    <w:rsid w:val="00EC10B2"/>
    <w:rsid w:val="00ED1344"/>
    <w:rsid w:val="00EE2229"/>
    <w:rsid w:val="00F129AC"/>
    <w:rsid w:val="00F81121"/>
    <w:rsid w:val="00FB6394"/>
    <w:rsid w:val="00FD77B2"/>
    <w:rsid w:val="00FDA26E"/>
    <w:rsid w:val="00FE10A6"/>
    <w:rsid w:val="0144D99E"/>
    <w:rsid w:val="016201F3"/>
    <w:rsid w:val="01E8D4A7"/>
    <w:rsid w:val="0228C5A5"/>
    <w:rsid w:val="0254F659"/>
    <w:rsid w:val="026343E7"/>
    <w:rsid w:val="02861F26"/>
    <w:rsid w:val="02999013"/>
    <w:rsid w:val="03799355"/>
    <w:rsid w:val="03ED57BD"/>
    <w:rsid w:val="04FB669E"/>
    <w:rsid w:val="0515F840"/>
    <w:rsid w:val="057721FE"/>
    <w:rsid w:val="05E419C2"/>
    <w:rsid w:val="06A18C4D"/>
    <w:rsid w:val="0717B5AD"/>
    <w:rsid w:val="0734265C"/>
    <w:rsid w:val="075F4330"/>
    <w:rsid w:val="07D277FF"/>
    <w:rsid w:val="07D896D8"/>
    <w:rsid w:val="07E1D409"/>
    <w:rsid w:val="07EF58F9"/>
    <w:rsid w:val="08F5448D"/>
    <w:rsid w:val="0A2EF896"/>
    <w:rsid w:val="0A335B17"/>
    <w:rsid w:val="0AEB0E7C"/>
    <w:rsid w:val="0AEFD91A"/>
    <w:rsid w:val="0BBF76C9"/>
    <w:rsid w:val="0C20A5E6"/>
    <w:rsid w:val="0C23F4A3"/>
    <w:rsid w:val="0C30A26B"/>
    <w:rsid w:val="0C4F0D3C"/>
    <w:rsid w:val="0CA4B975"/>
    <w:rsid w:val="0CCC7C0B"/>
    <w:rsid w:val="0CEB86D2"/>
    <w:rsid w:val="0D26BD63"/>
    <w:rsid w:val="0E5D7416"/>
    <w:rsid w:val="0EAEEA24"/>
    <w:rsid w:val="0EB8A4F1"/>
    <w:rsid w:val="0ECECC12"/>
    <w:rsid w:val="0F7CC856"/>
    <w:rsid w:val="10FB30D6"/>
    <w:rsid w:val="11AF02AA"/>
    <w:rsid w:val="1279D7FC"/>
    <w:rsid w:val="12B11F91"/>
    <w:rsid w:val="12BF0D11"/>
    <w:rsid w:val="12DF633B"/>
    <w:rsid w:val="1468C2A0"/>
    <w:rsid w:val="1522E3EC"/>
    <w:rsid w:val="15560B95"/>
    <w:rsid w:val="15ACD364"/>
    <w:rsid w:val="15AECEDE"/>
    <w:rsid w:val="15B2627B"/>
    <w:rsid w:val="15D32B76"/>
    <w:rsid w:val="168B2DD9"/>
    <w:rsid w:val="170D5B42"/>
    <w:rsid w:val="173E1D53"/>
    <w:rsid w:val="176ACDBB"/>
    <w:rsid w:val="177245DA"/>
    <w:rsid w:val="17A0C6A9"/>
    <w:rsid w:val="17A4F03D"/>
    <w:rsid w:val="17B233FA"/>
    <w:rsid w:val="19220FAC"/>
    <w:rsid w:val="198509DF"/>
    <w:rsid w:val="19A31BCA"/>
    <w:rsid w:val="19F4E68B"/>
    <w:rsid w:val="1A7EB3F7"/>
    <w:rsid w:val="1A8A6D9C"/>
    <w:rsid w:val="1ACFD411"/>
    <w:rsid w:val="1AD1F2DE"/>
    <w:rsid w:val="1BBCD2C1"/>
    <w:rsid w:val="1BD92AC1"/>
    <w:rsid w:val="1CA0C3A8"/>
    <w:rsid w:val="1D66F5BC"/>
    <w:rsid w:val="1E706E5F"/>
    <w:rsid w:val="1EC833B6"/>
    <w:rsid w:val="1F675492"/>
    <w:rsid w:val="1FE8A45C"/>
    <w:rsid w:val="1FFE12F0"/>
    <w:rsid w:val="202D287E"/>
    <w:rsid w:val="2030A40C"/>
    <w:rsid w:val="21EEC56D"/>
    <w:rsid w:val="22AB3B09"/>
    <w:rsid w:val="22E01024"/>
    <w:rsid w:val="23729C7C"/>
    <w:rsid w:val="23A28B1E"/>
    <w:rsid w:val="23F39B8A"/>
    <w:rsid w:val="2407FE07"/>
    <w:rsid w:val="242B7404"/>
    <w:rsid w:val="24855FD9"/>
    <w:rsid w:val="259722C1"/>
    <w:rsid w:val="26F278BF"/>
    <w:rsid w:val="271E8C62"/>
    <w:rsid w:val="292B1E0D"/>
    <w:rsid w:val="29D79555"/>
    <w:rsid w:val="2A86F1CB"/>
    <w:rsid w:val="2B7E20C4"/>
    <w:rsid w:val="2BB3A9BA"/>
    <w:rsid w:val="2C130445"/>
    <w:rsid w:val="2D29B457"/>
    <w:rsid w:val="2D571610"/>
    <w:rsid w:val="2D5D8AB3"/>
    <w:rsid w:val="2DDFAA31"/>
    <w:rsid w:val="2E17A63A"/>
    <w:rsid w:val="2E2C62A9"/>
    <w:rsid w:val="2E5F8FBA"/>
    <w:rsid w:val="2ED39816"/>
    <w:rsid w:val="2ED9F3BD"/>
    <w:rsid w:val="2F645AF0"/>
    <w:rsid w:val="2FB96410"/>
    <w:rsid w:val="300DEF7C"/>
    <w:rsid w:val="3024A2F1"/>
    <w:rsid w:val="304A02A3"/>
    <w:rsid w:val="3066BAEA"/>
    <w:rsid w:val="314898F8"/>
    <w:rsid w:val="31647410"/>
    <w:rsid w:val="3177D1F7"/>
    <w:rsid w:val="319247DA"/>
    <w:rsid w:val="33601B85"/>
    <w:rsid w:val="33D2611A"/>
    <w:rsid w:val="342FFD98"/>
    <w:rsid w:val="3469FCC9"/>
    <w:rsid w:val="34DF8AD6"/>
    <w:rsid w:val="35173941"/>
    <w:rsid w:val="357B0257"/>
    <w:rsid w:val="35A10290"/>
    <w:rsid w:val="36F089AE"/>
    <w:rsid w:val="37103071"/>
    <w:rsid w:val="37203452"/>
    <w:rsid w:val="37252025"/>
    <w:rsid w:val="376A5DFD"/>
    <w:rsid w:val="3773DA92"/>
    <w:rsid w:val="37755ED4"/>
    <w:rsid w:val="385A7353"/>
    <w:rsid w:val="389152EF"/>
    <w:rsid w:val="38C0E08A"/>
    <w:rsid w:val="392F4E9A"/>
    <w:rsid w:val="39CBDA80"/>
    <w:rsid w:val="3A0D9066"/>
    <w:rsid w:val="3A5E77C7"/>
    <w:rsid w:val="3A9E99AB"/>
    <w:rsid w:val="3BA8093F"/>
    <w:rsid w:val="3C72AE84"/>
    <w:rsid w:val="3C8B5D83"/>
    <w:rsid w:val="3CD209AD"/>
    <w:rsid w:val="3CDBC260"/>
    <w:rsid w:val="3D9A934B"/>
    <w:rsid w:val="3EC1323F"/>
    <w:rsid w:val="3FC0BBAF"/>
    <w:rsid w:val="404EF6F2"/>
    <w:rsid w:val="40C3565B"/>
    <w:rsid w:val="40C65B83"/>
    <w:rsid w:val="417D7886"/>
    <w:rsid w:val="41D7022E"/>
    <w:rsid w:val="44319185"/>
    <w:rsid w:val="44586847"/>
    <w:rsid w:val="44A40509"/>
    <w:rsid w:val="44BF1C4E"/>
    <w:rsid w:val="45B2DC83"/>
    <w:rsid w:val="460FA455"/>
    <w:rsid w:val="46CD1D84"/>
    <w:rsid w:val="4738BDF9"/>
    <w:rsid w:val="47517D1D"/>
    <w:rsid w:val="4800C768"/>
    <w:rsid w:val="4935B42A"/>
    <w:rsid w:val="4960F57D"/>
    <w:rsid w:val="49A2BA1A"/>
    <w:rsid w:val="4ADD70A2"/>
    <w:rsid w:val="4B146859"/>
    <w:rsid w:val="4B99B3B6"/>
    <w:rsid w:val="4BB00514"/>
    <w:rsid w:val="4BEF6CFE"/>
    <w:rsid w:val="4BF407F1"/>
    <w:rsid w:val="4C1A4336"/>
    <w:rsid w:val="4C211FD8"/>
    <w:rsid w:val="4C57573E"/>
    <w:rsid w:val="4C63B62C"/>
    <w:rsid w:val="4CC78EF8"/>
    <w:rsid w:val="4DFBEE4A"/>
    <w:rsid w:val="4E04F2A1"/>
    <w:rsid w:val="4F78DCAD"/>
    <w:rsid w:val="50E6B231"/>
    <w:rsid w:val="513605A9"/>
    <w:rsid w:val="51D4734D"/>
    <w:rsid w:val="52077D81"/>
    <w:rsid w:val="5219B6CA"/>
    <w:rsid w:val="523917D1"/>
    <w:rsid w:val="5536AF0A"/>
    <w:rsid w:val="55969357"/>
    <w:rsid w:val="56E6DAAF"/>
    <w:rsid w:val="57051FD5"/>
    <w:rsid w:val="574E5DFA"/>
    <w:rsid w:val="5791D05C"/>
    <w:rsid w:val="58AB4020"/>
    <w:rsid w:val="5937787E"/>
    <w:rsid w:val="596760A7"/>
    <w:rsid w:val="59AC1C5E"/>
    <w:rsid w:val="59BA3220"/>
    <w:rsid w:val="59E50AA0"/>
    <w:rsid w:val="5A463D17"/>
    <w:rsid w:val="5A48433C"/>
    <w:rsid w:val="5B742F4E"/>
    <w:rsid w:val="5BDCFAF9"/>
    <w:rsid w:val="5C30B113"/>
    <w:rsid w:val="5E17538B"/>
    <w:rsid w:val="5E41B126"/>
    <w:rsid w:val="5E4EF637"/>
    <w:rsid w:val="5EAB26CE"/>
    <w:rsid w:val="5F1D9498"/>
    <w:rsid w:val="5F4CC6CD"/>
    <w:rsid w:val="5FB25FF2"/>
    <w:rsid w:val="60DA6B4D"/>
    <w:rsid w:val="60E9E69A"/>
    <w:rsid w:val="61CE40FD"/>
    <w:rsid w:val="623F77FC"/>
    <w:rsid w:val="636075A2"/>
    <w:rsid w:val="639C436A"/>
    <w:rsid w:val="63ED7D40"/>
    <w:rsid w:val="640BBCF8"/>
    <w:rsid w:val="649D7594"/>
    <w:rsid w:val="64F11123"/>
    <w:rsid w:val="659AAFC8"/>
    <w:rsid w:val="664BDFE7"/>
    <w:rsid w:val="666AB26D"/>
    <w:rsid w:val="667A4C88"/>
    <w:rsid w:val="66B6B380"/>
    <w:rsid w:val="671BDD69"/>
    <w:rsid w:val="67210919"/>
    <w:rsid w:val="672B08DA"/>
    <w:rsid w:val="674A3507"/>
    <w:rsid w:val="67DC18F6"/>
    <w:rsid w:val="682FCE1B"/>
    <w:rsid w:val="6842C509"/>
    <w:rsid w:val="68B76061"/>
    <w:rsid w:val="69087868"/>
    <w:rsid w:val="6968249C"/>
    <w:rsid w:val="6A648049"/>
    <w:rsid w:val="6AF3ADB6"/>
    <w:rsid w:val="6B07991E"/>
    <w:rsid w:val="6C9B2217"/>
    <w:rsid w:val="6D495DDB"/>
    <w:rsid w:val="6D7C0D29"/>
    <w:rsid w:val="6DFE73C2"/>
    <w:rsid w:val="6F5C0230"/>
    <w:rsid w:val="6F63DA2C"/>
    <w:rsid w:val="6FE911AE"/>
    <w:rsid w:val="707B0AE2"/>
    <w:rsid w:val="70834075"/>
    <w:rsid w:val="70DF5D15"/>
    <w:rsid w:val="7111583D"/>
    <w:rsid w:val="71F06BA6"/>
    <w:rsid w:val="722EC52C"/>
    <w:rsid w:val="72826158"/>
    <w:rsid w:val="72FB8F30"/>
    <w:rsid w:val="733B9F8A"/>
    <w:rsid w:val="73464FB8"/>
    <w:rsid w:val="73DE41E8"/>
    <w:rsid w:val="764B821C"/>
    <w:rsid w:val="7653BB17"/>
    <w:rsid w:val="76E168F1"/>
    <w:rsid w:val="77A0430F"/>
    <w:rsid w:val="792A8386"/>
    <w:rsid w:val="7B88698F"/>
    <w:rsid w:val="7C06391E"/>
    <w:rsid w:val="7C099F88"/>
    <w:rsid w:val="7C4F2CC9"/>
    <w:rsid w:val="7C6BE441"/>
    <w:rsid w:val="7CA164A5"/>
    <w:rsid w:val="7D796FC7"/>
    <w:rsid w:val="7E14FBBE"/>
    <w:rsid w:val="7E8435B3"/>
    <w:rsid w:val="7FA3992A"/>
    <w:rsid w:val="7FA5FBA5"/>
    <w:rsid w:val="7FBECBEC"/>
    <w:rsid w:val="7FE8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1EC5164"/>
  <w15:chartTrackingRefBased/>
  <w15:docId w15:val="{0DEAB83D-3D29-4EC6-9336-276AE753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70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5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553"/>
  </w:style>
  <w:style w:type="paragraph" w:styleId="Footer">
    <w:name w:val="footer"/>
    <w:basedOn w:val="Normal"/>
    <w:link w:val="FooterChar"/>
    <w:uiPriority w:val="99"/>
    <w:unhideWhenUsed/>
    <w:rsid w:val="00B045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553"/>
  </w:style>
  <w:style w:type="table" w:styleId="TableGrid">
    <w:name w:val="Table Grid"/>
    <w:basedOn w:val="TableNormal"/>
    <w:uiPriority w:val="59"/>
    <w:rsid w:val="00B0455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DE3A04"/>
  </w:style>
  <w:style w:type="character" w:customStyle="1" w:styleId="eop">
    <w:name w:val="eop"/>
    <w:basedOn w:val="DefaultParagraphFont"/>
    <w:rsid w:val="00DE3A04"/>
  </w:style>
  <w:style w:type="paragraph" w:styleId="ListParagraph">
    <w:name w:val="List Paragraph"/>
    <w:basedOn w:val="Normal"/>
    <w:uiPriority w:val="34"/>
    <w:qFormat/>
    <w:rsid w:val="00483ED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560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60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602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0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028"/>
    <w:rPr>
      <w:b/>
      <w:b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6537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eodata.ct.gov/apps/09da42a8cebe4e5599bb10a56818d21f/explore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lispartnership.org/2025/06/2025-comprehensive-conservation-and-management-plan-ccmp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EEP.EcosystemsGrant@ct.gov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portal.ct.gov/deep/coastal-resources/ct-long-island-sound-ecosystems-grant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ortal.ct.gov/-/media/deep/water/water_quality_management/guidance/2023_swm_8_11.pdf?rev=2167406e71e848ebb15f7dc276aed704&amp;hash=93BFD2B7119BF3A376D42897DCE0142A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twitter.com/CTDEEPNews" TargetMode="External"/><Relationship Id="rId7" Type="http://schemas.openxmlformats.org/officeDocument/2006/relationships/hyperlink" Target="https://www.youtube.com/ctdeepvideos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facebook.com/CTDEEP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ct.deep/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4.png"/><Relationship Id="rId9" Type="http://schemas.openxmlformats.org/officeDocument/2006/relationships/hyperlink" Target="https://www.linkedin.com/company/ctdeep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nsg\AppData\Roaming\Microsoft\Templates\DEEP%20Word%20Letterhead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19" ma:contentTypeDescription="Create a new document." ma:contentTypeScope="" ma:versionID="9c1a067205b044713a7ba75e8da315f2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8d273272be379f009ed6ea7e820f2590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5d5606b-eb74-4a44-82a7-9f2e96fd1f20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46B612-2BA6-467F-94E5-42B9677E0B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61F8A6-E25F-4FAF-AAAF-519C7F02E77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f26345a-ac2f-422a-b906-78cec7b8358f"/>
    <ds:schemaRef ds:uri="9ceebef1-33fc-449d-a3c3-aac01d0108f0"/>
    <ds:schemaRef ds:uri="bd8f7d19-50dd-4ca5-833a-f68575fcf434"/>
    <ds:schemaRef ds:uri="3188db64-835f-49dd-a92e-b63c50075c64"/>
  </ds:schemaRefs>
</ds:datastoreItem>
</file>

<file path=customXml/itemProps3.xml><?xml version="1.0" encoding="utf-8"?>
<ds:datastoreItem xmlns:ds="http://schemas.openxmlformats.org/officeDocument/2006/customXml" ds:itemID="{0A0A539F-98E1-4ECF-B587-FAC6F068FB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654A0D-D12C-42A3-90E9-A7851AFD1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DEEP Word Letterhead 2023</Template>
  <TotalTime>27</TotalTime>
  <Pages>7</Pages>
  <Words>734</Words>
  <Characters>4187</Characters>
  <Application>Microsoft Office Word</Application>
  <DocSecurity>0</DocSecurity>
  <Lines>34</Lines>
  <Paragraphs>9</Paragraphs>
  <ScaleCrop>false</ScaleCrop>
  <Company/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Gosselin, Mindy</cp:lastModifiedBy>
  <cp:revision>66</cp:revision>
  <dcterms:created xsi:type="dcterms:W3CDTF">2025-02-18T15:48:00Z</dcterms:created>
  <dcterms:modified xsi:type="dcterms:W3CDTF">2025-09-30T19:20:00Z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0x0101006B32173F7A8AF44CAD29E02D9EC3CE55</vt:lpwstr>
  </property>
  <property fmtid="{D5CDD505-2E9C-101B-9397-08002B2CF9AE}" pid="3" name="MediaServiceImageTags">
    <vt:lpwstr/>
  </property>
</Properties>
</file>