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96" w:type="dxa"/>
        <w:tblInd w:w="-10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42"/>
        <w:gridCol w:w="1040"/>
        <w:gridCol w:w="893"/>
        <w:gridCol w:w="251"/>
        <w:gridCol w:w="2430"/>
        <w:gridCol w:w="720"/>
        <w:gridCol w:w="3420"/>
      </w:tblGrid>
      <w:tr w:rsidR="00353142" w:rsidRPr="001369C7" w:rsidTr="005B6CB6">
        <w:trPr>
          <w:trHeight w:val="258"/>
        </w:trPr>
        <w:tc>
          <w:tcPr>
            <w:tcW w:w="989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E7397"/>
          </w:tcPr>
          <w:p w:rsidR="00E72904" w:rsidRPr="00D4584D" w:rsidRDefault="00C934FB" w:rsidP="001A49E2">
            <w:pPr>
              <w:spacing w:before="40" w:after="40"/>
              <w:rPr>
                <w:rFonts w:cs="Arial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cs="Arial"/>
                <w:b/>
                <w:color w:val="FFFFFF" w:themeColor="background1"/>
                <w:sz w:val="26"/>
                <w:szCs w:val="26"/>
              </w:rPr>
              <w:t xml:space="preserve">Part I - </w:t>
            </w:r>
            <w:r w:rsidR="00353142" w:rsidRPr="00D4584D">
              <w:rPr>
                <w:rFonts w:cs="Arial"/>
                <w:b/>
                <w:color w:val="FFFFFF" w:themeColor="background1"/>
                <w:sz w:val="26"/>
                <w:szCs w:val="26"/>
              </w:rPr>
              <w:t>Agency Information</w:t>
            </w:r>
          </w:p>
        </w:tc>
      </w:tr>
      <w:tr w:rsidR="00353142" w:rsidRPr="001369C7" w:rsidTr="005B6CB6">
        <w:trPr>
          <w:trHeight w:val="213"/>
        </w:trPr>
        <w:tc>
          <w:tcPr>
            <w:tcW w:w="3075" w:type="dxa"/>
            <w:gridSpan w:val="3"/>
            <w:tcBorders>
              <w:top w:val="single" w:sz="4" w:space="0" w:color="999999"/>
            </w:tcBorders>
            <w:shd w:val="clear" w:color="auto" w:fill="auto"/>
            <w:vAlign w:val="center"/>
          </w:tcPr>
          <w:p w:rsidR="00353142" w:rsidRPr="00B17B3C" w:rsidRDefault="00353142" w:rsidP="0019664B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Agency Name</w:t>
            </w:r>
            <w:r w:rsidRPr="00B17B3C">
              <w:rPr>
                <w:rFonts w:cs="Arial"/>
                <w:b/>
                <w:sz w:val="20"/>
              </w:rPr>
              <w:t>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</w:tcBorders>
            <w:vAlign w:val="center"/>
          </w:tcPr>
          <w:p w:rsidR="00353142" w:rsidRPr="000368D1" w:rsidRDefault="00353142" w:rsidP="0019664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353142" w:rsidRPr="001369C7" w:rsidTr="005B6CB6">
        <w:trPr>
          <w:trHeight w:val="70"/>
        </w:trPr>
        <w:tc>
          <w:tcPr>
            <w:tcW w:w="3075" w:type="dxa"/>
            <w:gridSpan w:val="3"/>
            <w:tcBorders>
              <w:bottom w:val="single" w:sz="4" w:space="0" w:color="999999"/>
            </w:tcBorders>
            <w:shd w:val="clear" w:color="auto" w:fill="auto"/>
          </w:tcPr>
          <w:p w:rsidR="00353142" w:rsidRPr="00B17B3C" w:rsidRDefault="00353142" w:rsidP="0019664B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Authorized Representative</w:t>
            </w:r>
            <w:r w:rsidRPr="00B17B3C">
              <w:rPr>
                <w:rFonts w:cs="Arial"/>
                <w:b/>
                <w:sz w:val="20"/>
              </w:rPr>
              <w:t>:</w:t>
            </w:r>
          </w:p>
        </w:tc>
        <w:tc>
          <w:tcPr>
            <w:tcW w:w="6821" w:type="dxa"/>
            <w:gridSpan w:val="4"/>
            <w:tcBorders>
              <w:bottom w:val="single" w:sz="4" w:space="0" w:color="999999"/>
            </w:tcBorders>
          </w:tcPr>
          <w:p w:rsidR="00353142" w:rsidRPr="000368D1" w:rsidRDefault="00353142" w:rsidP="0019664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353142" w:rsidRPr="00AE314D" w:rsidTr="005B6CB6">
        <w:trPr>
          <w:trHeight w:val="70"/>
        </w:trPr>
        <w:tc>
          <w:tcPr>
            <w:tcW w:w="3075" w:type="dxa"/>
            <w:gridSpan w:val="3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53142" w:rsidRPr="00B17B3C" w:rsidRDefault="00353142" w:rsidP="0019664B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PM Assigned to Project: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:rsidR="00353142" w:rsidRPr="000368D1" w:rsidRDefault="00353142" w:rsidP="0019664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353142" w:rsidRPr="00AE314D" w:rsidTr="005B6CB6">
        <w:trPr>
          <w:trHeight w:val="143"/>
        </w:trPr>
        <w:tc>
          <w:tcPr>
            <w:tcW w:w="307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53142" w:rsidRPr="00B17B3C" w:rsidRDefault="00353142" w:rsidP="0019664B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PM Contact Information: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353142" w:rsidRPr="000368D1" w:rsidRDefault="00353142" w:rsidP="0019664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864906" w:rsidRPr="001369C7" w:rsidTr="000368D1">
        <w:trPr>
          <w:trHeight w:hRule="exact" w:val="110"/>
        </w:trPr>
        <w:tc>
          <w:tcPr>
            <w:tcW w:w="9896" w:type="dxa"/>
            <w:gridSpan w:val="7"/>
            <w:tcBorders>
              <w:top w:val="single" w:sz="4" w:space="0" w:color="999999"/>
              <w:left w:val="nil"/>
              <w:bottom w:val="double" w:sz="4" w:space="0" w:color="auto"/>
              <w:right w:val="nil"/>
            </w:tcBorders>
            <w:vAlign w:val="center"/>
          </w:tcPr>
          <w:p w:rsidR="00864906" w:rsidRPr="001369C7" w:rsidRDefault="00864906" w:rsidP="0019664B">
            <w:pPr>
              <w:spacing w:before="40" w:after="40"/>
              <w:rPr>
                <w:rFonts w:cs="Arial"/>
                <w:sz w:val="24"/>
                <w:szCs w:val="24"/>
              </w:rPr>
            </w:pPr>
          </w:p>
        </w:tc>
      </w:tr>
      <w:tr w:rsidR="00563CB8" w:rsidRPr="00897D18" w:rsidTr="005B6CB6">
        <w:trPr>
          <w:trHeight w:val="330"/>
        </w:trPr>
        <w:tc>
          <w:tcPr>
            <w:tcW w:w="989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E7397"/>
            <w:vAlign w:val="center"/>
          </w:tcPr>
          <w:p w:rsidR="00F72BC5" w:rsidRPr="001A49E2" w:rsidRDefault="00C934FB" w:rsidP="00C934FB">
            <w:pPr>
              <w:spacing w:before="40" w:after="40"/>
              <w:rPr>
                <w:rFonts w:cs="Arial"/>
                <w:b/>
                <w:color w:val="FFFFFF" w:themeColor="background1"/>
                <w:sz w:val="26"/>
                <w:szCs w:val="26"/>
              </w:rPr>
            </w:pPr>
            <w:r>
              <w:rPr>
                <w:rFonts w:cs="Arial"/>
                <w:b/>
                <w:color w:val="FFFFFF" w:themeColor="background1"/>
                <w:sz w:val="26"/>
                <w:szCs w:val="26"/>
              </w:rPr>
              <w:t xml:space="preserve">Part II - </w:t>
            </w:r>
            <w:r w:rsidR="00563CB8" w:rsidRPr="001A49E2">
              <w:rPr>
                <w:rFonts w:cs="Arial"/>
                <w:b/>
                <w:color w:val="FFFFFF" w:themeColor="background1"/>
                <w:sz w:val="26"/>
                <w:szCs w:val="26"/>
              </w:rPr>
              <w:t>Project Information</w:t>
            </w:r>
          </w:p>
        </w:tc>
      </w:tr>
      <w:tr w:rsidR="00B91423" w:rsidRPr="001369C7" w:rsidTr="005B6CB6">
        <w:trPr>
          <w:trHeight w:val="87"/>
        </w:trPr>
        <w:tc>
          <w:tcPr>
            <w:tcW w:w="3075" w:type="dxa"/>
            <w:gridSpan w:val="3"/>
            <w:tcBorders>
              <w:top w:val="single" w:sz="4" w:space="0" w:color="999999"/>
            </w:tcBorders>
            <w:shd w:val="clear" w:color="auto" w:fill="auto"/>
            <w:vAlign w:val="center"/>
          </w:tcPr>
          <w:p w:rsidR="00B91423" w:rsidRPr="00B17B3C" w:rsidRDefault="00B91423" w:rsidP="00C13B11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 w:rsidRPr="00B17B3C">
              <w:rPr>
                <w:rFonts w:cs="Arial"/>
                <w:b/>
                <w:sz w:val="20"/>
              </w:rPr>
              <w:t>DAS Project Number: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</w:tcBorders>
            <w:vAlign w:val="center"/>
          </w:tcPr>
          <w:p w:rsidR="00B91423" w:rsidRPr="000368D1" w:rsidRDefault="00B91423" w:rsidP="00C13B11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563CB8" w:rsidRPr="001369C7" w:rsidTr="005B6CB6">
        <w:trPr>
          <w:trHeight w:val="143"/>
        </w:trPr>
        <w:tc>
          <w:tcPr>
            <w:tcW w:w="3075" w:type="dxa"/>
            <w:gridSpan w:val="3"/>
            <w:tcBorders>
              <w:bottom w:val="single" w:sz="4" w:space="0" w:color="999999"/>
            </w:tcBorders>
            <w:shd w:val="clear" w:color="auto" w:fill="auto"/>
          </w:tcPr>
          <w:p w:rsidR="00563CB8" w:rsidRPr="00B17B3C" w:rsidRDefault="00563CB8" w:rsidP="00F831EB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 w:rsidRPr="00B17B3C">
              <w:rPr>
                <w:rFonts w:cs="Arial"/>
                <w:b/>
                <w:sz w:val="20"/>
              </w:rPr>
              <w:t>Project Name:</w:t>
            </w:r>
          </w:p>
        </w:tc>
        <w:tc>
          <w:tcPr>
            <w:tcW w:w="6821" w:type="dxa"/>
            <w:gridSpan w:val="4"/>
            <w:tcBorders>
              <w:bottom w:val="single" w:sz="4" w:space="0" w:color="999999"/>
            </w:tcBorders>
          </w:tcPr>
          <w:p w:rsidR="00563CB8" w:rsidRPr="000368D1" w:rsidRDefault="00563CB8" w:rsidP="00F831EB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B91423" w:rsidRPr="00AE314D" w:rsidTr="005B6CB6">
        <w:trPr>
          <w:trHeight w:val="170"/>
        </w:trPr>
        <w:tc>
          <w:tcPr>
            <w:tcW w:w="3075" w:type="dxa"/>
            <w:gridSpan w:val="3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91423" w:rsidRPr="00B17B3C" w:rsidRDefault="00B17B3C" w:rsidP="00B91423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 w:rsidRPr="00B17B3C">
              <w:rPr>
                <w:rFonts w:cs="Arial"/>
                <w:b/>
                <w:sz w:val="20"/>
              </w:rPr>
              <w:t>Project Location: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:rsidR="00B91423" w:rsidRPr="000368D1" w:rsidRDefault="00B91423" w:rsidP="00B91423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175BF3" w:rsidRPr="00AE314D" w:rsidTr="00FE0187">
        <w:trPr>
          <w:trHeight w:val="170"/>
        </w:trPr>
        <w:tc>
          <w:tcPr>
            <w:tcW w:w="3075" w:type="dxa"/>
            <w:gridSpan w:val="3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75BF3" w:rsidRPr="00B17B3C" w:rsidRDefault="00175BF3" w:rsidP="00B91423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Construction</w:t>
            </w:r>
            <w:r w:rsidRPr="00B17B3C">
              <w:rPr>
                <w:rFonts w:cs="Arial"/>
                <w:b/>
                <w:sz w:val="20"/>
              </w:rPr>
              <w:t xml:space="preserve"> Start Date</w:t>
            </w:r>
            <w:r>
              <w:rPr>
                <w:rFonts w:cs="Arial"/>
                <w:b/>
                <w:sz w:val="20"/>
              </w:rPr>
              <w:t>*</w:t>
            </w:r>
            <w:r w:rsidRPr="00B17B3C">
              <w:rPr>
                <w:rFonts w:cs="Arial"/>
                <w:b/>
                <w:sz w:val="20"/>
              </w:rPr>
              <w:t>:</w:t>
            </w:r>
          </w:p>
        </w:tc>
        <w:tc>
          <w:tcPr>
            <w:tcW w:w="2681" w:type="dxa"/>
            <w:gridSpan w:val="2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:rsidR="00175BF3" w:rsidRPr="00502190" w:rsidRDefault="00BD4C9E" w:rsidP="00B91423">
            <w:pPr>
              <w:spacing w:before="40" w:after="40"/>
              <w:rPr>
                <w:rFonts w:cs="Arial"/>
                <w:color w:val="FF000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378673747"/>
                <w:placeholder>
                  <w:docPart w:val="6290BC3579B542B493E7BA8A1F4E50E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75BF3" w:rsidRPr="000368D1">
                  <w:rPr>
                    <w:rStyle w:val="PlaceholderText"/>
                    <w:szCs w:val="18"/>
                  </w:rPr>
                  <w:t>Click or tap to enter a date.</w:t>
                </w:r>
              </w:sdtContent>
            </w:sdt>
          </w:p>
        </w:tc>
        <w:tc>
          <w:tcPr>
            <w:tcW w:w="720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:rsidR="00175BF3" w:rsidRPr="00175BF3" w:rsidRDefault="00175BF3" w:rsidP="00B91423">
            <w:pPr>
              <w:spacing w:before="40" w:after="40"/>
              <w:rPr>
                <w:rFonts w:cs="Arial"/>
                <w:b/>
                <w:szCs w:val="18"/>
              </w:rPr>
            </w:pPr>
            <w:r w:rsidRPr="00175BF3">
              <w:rPr>
                <w:rFonts w:cs="Arial"/>
                <w:b/>
                <w:szCs w:val="18"/>
              </w:rPr>
              <w:t>N/A</w:t>
            </w:r>
            <w:r w:rsidR="00615830">
              <w:rPr>
                <w:rFonts w:cs="Arial"/>
                <w:b/>
                <w:szCs w:val="18"/>
              </w:rPr>
              <w:t>:</w:t>
            </w:r>
          </w:p>
        </w:tc>
        <w:sdt>
          <w:sdtPr>
            <w:rPr>
              <w:rFonts w:cs="Arial"/>
              <w:szCs w:val="18"/>
            </w:rPr>
            <w:id w:val="-81614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20" w:type="dxa"/>
                <w:tcBorders>
                  <w:top w:val="single" w:sz="4" w:space="0" w:color="999999"/>
                  <w:left w:val="single" w:sz="4" w:space="0" w:color="999999"/>
                  <w:right w:val="single" w:sz="4" w:space="0" w:color="999999"/>
                </w:tcBorders>
                <w:vAlign w:val="center"/>
              </w:tcPr>
              <w:p w:rsidR="00175BF3" w:rsidRPr="00175BF3" w:rsidRDefault="00175BF3" w:rsidP="00B91423">
                <w:pPr>
                  <w:spacing w:before="40" w:after="40"/>
                  <w:rPr>
                    <w:rFonts w:cs="Arial"/>
                    <w:szCs w:val="18"/>
                  </w:rPr>
                </w:pPr>
                <w:r w:rsidRPr="00175BF3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</w:tr>
      <w:tr w:rsidR="00175BF3" w:rsidRPr="00AE314D" w:rsidTr="00FE0187">
        <w:trPr>
          <w:trHeight w:val="197"/>
        </w:trPr>
        <w:tc>
          <w:tcPr>
            <w:tcW w:w="3075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75BF3" w:rsidRPr="00B17B3C" w:rsidRDefault="00175BF3" w:rsidP="00175BF3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Acceptance</w:t>
            </w:r>
            <w:r w:rsidRPr="00B17B3C">
              <w:rPr>
                <w:rFonts w:cs="Arial"/>
                <w:b/>
                <w:sz w:val="20"/>
              </w:rPr>
              <w:t xml:space="preserve"> Date</w:t>
            </w:r>
            <w:r>
              <w:rPr>
                <w:rFonts w:cs="Arial"/>
                <w:b/>
                <w:sz w:val="20"/>
              </w:rPr>
              <w:t>*</w:t>
            </w:r>
            <w:r w:rsidRPr="00B17B3C">
              <w:rPr>
                <w:rFonts w:cs="Arial"/>
                <w:b/>
                <w:sz w:val="20"/>
              </w:rPr>
              <w:t>:</w:t>
            </w:r>
          </w:p>
        </w:tc>
        <w:tc>
          <w:tcPr>
            <w:tcW w:w="2681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75BF3" w:rsidRPr="000368D1" w:rsidRDefault="00BD4C9E" w:rsidP="00175BF3">
            <w:pPr>
              <w:spacing w:before="40" w:after="4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1700508528"/>
                <w:placeholder>
                  <w:docPart w:val="5C79CEB57B1B4AC99B7B7AF95E92AB50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75BF3" w:rsidRPr="000368D1">
                  <w:rPr>
                    <w:rStyle w:val="PlaceholderText"/>
                    <w:szCs w:val="18"/>
                  </w:rPr>
                  <w:t>Click or tap to enter a date.</w:t>
                </w:r>
              </w:sdtContent>
            </w:sdt>
            <w:r w:rsidR="00175BF3">
              <w:rPr>
                <w:rFonts w:cs="Arial"/>
                <w:color w:val="FF0000"/>
                <w:szCs w:val="18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75BF3" w:rsidRPr="000368D1" w:rsidRDefault="00175BF3" w:rsidP="00175BF3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b/>
                <w:szCs w:val="18"/>
              </w:rPr>
              <w:t>N/A</w:t>
            </w:r>
            <w:r w:rsidR="00615830">
              <w:rPr>
                <w:rFonts w:cs="Arial"/>
                <w:b/>
                <w:szCs w:val="18"/>
              </w:rPr>
              <w:t>:</w:t>
            </w:r>
          </w:p>
        </w:tc>
        <w:sdt>
          <w:sdtPr>
            <w:rPr>
              <w:rFonts w:cs="Arial"/>
              <w:szCs w:val="18"/>
            </w:rPr>
            <w:id w:val="1036786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20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vAlign w:val="center"/>
              </w:tcPr>
              <w:p w:rsidR="00175BF3" w:rsidRPr="00175BF3" w:rsidRDefault="00175BF3" w:rsidP="00175BF3">
                <w:pPr>
                  <w:spacing w:before="40" w:after="40"/>
                  <w:rPr>
                    <w:rFonts w:cs="Arial"/>
                    <w:szCs w:val="18"/>
                  </w:rPr>
                </w:pPr>
                <w:r w:rsidRPr="00175BF3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</w:tr>
      <w:tr w:rsidR="00B17B3C" w:rsidRPr="00AE314D" w:rsidTr="000368D1">
        <w:trPr>
          <w:trHeight w:val="215"/>
        </w:trPr>
        <w:tc>
          <w:tcPr>
            <w:tcW w:w="3075" w:type="dxa"/>
            <w:gridSpan w:val="3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17B3C" w:rsidRPr="00B17B3C" w:rsidRDefault="00B17B3C" w:rsidP="00B91423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 w:rsidRPr="00B17B3C">
              <w:rPr>
                <w:rFonts w:cs="Arial"/>
                <w:b/>
                <w:sz w:val="20"/>
              </w:rPr>
              <w:t>Final Project Cost</w:t>
            </w:r>
            <w:r w:rsidR="005B6CB6">
              <w:rPr>
                <w:rFonts w:cs="Arial"/>
                <w:b/>
                <w:sz w:val="20"/>
              </w:rPr>
              <w:t>**</w:t>
            </w:r>
            <w:r w:rsidRPr="00B17B3C">
              <w:rPr>
                <w:rFonts w:cs="Arial"/>
                <w:b/>
                <w:sz w:val="20"/>
              </w:rPr>
              <w:t>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:rsidR="00B17B3C" w:rsidRPr="00502190" w:rsidRDefault="00B17B3C" w:rsidP="00B91423">
            <w:pPr>
              <w:spacing w:before="40" w:after="40"/>
              <w:rPr>
                <w:rFonts w:cs="Arial"/>
                <w:color w:val="FF0000"/>
                <w:szCs w:val="18"/>
              </w:rPr>
            </w:pPr>
          </w:p>
        </w:tc>
      </w:tr>
      <w:tr w:rsidR="005B6CB6" w:rsidRPr="006C6AD4" w:rsidTr="00075D67">
        <w:trPr>
          <w:trHeight w:val="360"/>
        </w:trPr>
        <w:tc>
          <w:tcPr>
            <w:tcW w:w="9896" w:type="dxa"/>
            <w:gridSpan w:val="7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5B6CB6" w:rsidRDefault="005B6CB6" w:rsidP="005B6CB6">
            <w:pPr>
              <w:pStyle w:val="ListParagraph"/>
              <w:spacing w:before="40" w:after="40"/>
              <w:ind w:left="0"/>
              <w:jc w:val="both"/>
              <w:rPr>
                <w:rFonts w:cs="Arial"/>
                <w:i/>
                <w:strike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*      </w:t>
            </w:r>
            <w:r w:rsidRPr="005B6CB6">
              <w:rPr>
                <w:rFonts w:cs="Arial"/>
                <w:i/>
                <w:sz w:val="16"/>
                <w:szCs w:val="16"/>
              </w:rPr>
              <w:t xml:space="preserve">If no construction, repair, alteration or addition, then the </w:t>
            </w:r>
            <w:r w:rsidR="00175BF3">
              <w:rPr>
                <w:rFonts w:cs="Arial"/>
                <w:i/>
                <w:sz w:val="16"/>
                <w:szCs w:val="16"/>
              </w:rPr>
              <w:t>“</w:t>
            </w:r>
            <w:r w:rsidRPr="005B6CB6">
              <w:rPr>
                <w:rFonts w:cs="Arial"/>
                <w:i/>
                <w:sz w:val="16"/>
                <w:szCs w:val="16"/>
              </w:rPr>
              <w:t>Construction Start Date</w:t>
            </w:r>
            <w:r w:rsidR="00175BF3">
              <w:rPr>
                <w:rFonts w:cs="Arial"/>
                <w:i/>
                <w:sz w:val="16"/>
                <w:szCs w:val="16"/>
              </w:rPr>
              <w:t>”</w:t>
            </w:r>
            <w:r w:rsidRPr="005B6CB6">
              <w:rPr>
                <w:rFonts w:cs="Arial"/>
                <w:i/>
                <w:sz w:val="16"/>
                <w:szCs w:val="16"/>
              </w:rPr>
              <w:t xml:space="preserve"> and </w:t>
            </w:r>
            <w:r w:rsidR="00175BF3">
              <w:rPr>
                <w:rFonts w:cs="Arial"/>
                <w:i/>
                <w:sz w:val="16"/>
                <w:szCs w:val="16"/>
              </w:rPr>
              <w:t>“</w:t>
            </w:r>
            <w:r w:rsidRPr="005B6CB6">
              <w:rPr>
                <w:rFonts w:cs="Arial"/>
                <w:i/>
                <w:sz w:val="16"/>
                <w:szCs w:val="16"/>
              </w:rPr>
              <w:t>Acceptance Date</w:t>
            </w:r>
            <w:r w:rsidR="00175BF3">
              <w:rPr>
                <w:rFonts w:cs="Arial"/>
                <w:i/>
                <w:sz w:val="16"/>
                <w:szCs w:val="16"/>
              </w:rPr>
              <w:t>”</w:t>
            </w:r>
            <w:r w:rsidRPr="005B6CB6">
              <w:rPr>
                <w:rFonts w:cs="Arial"/>
                <w:i/>
                <w:sz w:val="16"/>
                <w:szCs w:val="16"/>
              </w:rPr>
              <w:t xml:space="preserve"> may be marked as N/A. </w:t>
            </w:r>
          </w:p>
          <w:p w:rsidR="005B6CB6" w:rsidRPr="005B6CB6" w:rsidRDefault="005B6CB6" w:rsidP="005B6CB6">
            <w:pPr>
              <w:pStyle w:val="ListParagraph"/>
              <w:spacing w:before="40" w:after="40"/>
              <w:ind w:left="420" w:hanging="450"/>
              <w:jc w:val="both"/>
              <w:rPr>
                <w:rFonts w:cs="Arial"/>
                <w:i/>
                <w:strike/>
                <w:sz w:val="16"/>
                <w:szCs w:val="16"/>
              </w:rPr>
            </w:pPr>
            <w:r w:rsidRPr="005B6CB6">
              <w:rPr>
                <w:rFonts w:cs="Arial"/>
                <w:i/>
                <w:sz w:val="16"/>
                <w:szCs w:val="16"/>
              </w:rPr>
              <w:t>**</w:t>
            </w:r>
            <w:r>
              <w:rPr>
                <w:rFonts w:cs="Arial"/>
                <w:i/>
                <w:sz w:val="16"/>
                <w:szCs w:val="16"/>
              </w:rPr>
              <w:t xml:space="preserve">     </w:t>
            </w:r>
            <w:r w:rsidRPr="005B6CB6">
              <w:rPr>
                <w:rFonts w:cs="Arial"/>
                <w:i/>
                <w:sz w:val="16"/>
                <w:szCs w:val="16"/>
              </w:rPr>
              <w:t xml:space="preserve">If no construction…, the </w:t>
            </w:r>
            <w:r w:rsidR="00175BF3">
              <w:rPr>
                <w:rFonts w:cs="Arial"/>
                <w:i/>
                <w:sz w:val="16"/>
                <w:szCs w:val="16"/>
              </w:rPr>
              <w:t>“</w:t>
            </w:r>
            <w:r w:rsidRPr="005B6CB6">
              <w:rPr>
                <w:rFonts w:cs="Arial"/>
                <w:i/>
                <w:sz w:val="16"/>
                <w:szCs w:val="16"/>
              </w:rPr>
              <w:t>Final Project Cost</w:t>
            </w:r>
            <w:r w:rsidR="00175BF3">
              <w:rPr>
                <w:rFonts w:cs="Arial"/>
                <w:i/>
                <w:sz w:val="16"/>
                <w:szCs w:val="16"/>
              </w:rPr>
              <w:t>”</w:t>
            </w:r>
            <w:r w:rsidRPr="005B6CB6">
              <w:rPr>
                <w:rFonts w:cs="Arial"/>
                <w:i/>
                <w:sz w:val="16"/>
                <w:szCs w:val="16"/>
              </w:rPr>
              <w:t xml:space="preserve"> is equal to the cost of services and deliverables provided by the project consultant</w:t>
            </w:r>
            <w:r w:rsidR="00C934FB">
              <w:rPr>
                <w:rFonts w:cs="Arial"/>
                <w:i/>
                <w:sz w:val="16"/>
                <w:szCs w:val="16"/>
              </w:rPr>
              <w:t>(s)</w:t>
            </w:r>
            <w:r w:rsidRPr="005B6CB6">
              <w:rPr>
                <w:rFonts w:cs="Arial"/>
                <w:i/>
                <w:sz w:val="16"/>
                <w:szCs w:val="16"/>
              </w:rPr>
              <w:t xml:space="preserve">.  </w:t>
            </w:r>
          </w:p>
        </w:tc>
      </w:tr>
      <w:tr w:rsidR="00B146AF" w:rsidRPr="001369C7" w:rsidTr="000368D1">
        <w:trPr>
          <w:trHeight w:hRule="exact" w:val="110"/>
        </w:trPr>
        <w:tc>
          <w:tcPr>
            <w:tcW w:w="9896" w:type="dxa"/>
            <w:gridSpan w:val="7"/>
            <w:tcBorders>
              <w:top w:val="single" w:sz="4" w:space="0" w:color="999999"/>
              <w:left w:val="nil"/>
              <w:bottom w:val="double" w:sz="4" w:space="0" w:color="auto"/>
              <w:right w:val="nil"/>
            </w:tcBorders>
            <w:vAlign w:val="center"/>
          </w:tcPr>
          <w:p w:rsidR="00B146AF" w:rsidRPr="001369C7" w:rsidRDefault="00B146AF" w:rsidP="0019664B">
            <w:pPr>
              <w:spacing w:before="40" w:after="40"/>
              <w:rPr>
                <w:rFonts w:cs="Arial"/>
                <w:sz w:val="24"/>
                <w:szCs w:val="24"/>
              </w:rPr>
            </w:pPr>
          </w:p>
        </w:tc>
      </w:tr>
      <w:tr w:rsidR="00B91423" w:rsidRPr="00897D18" w:rsidTr="00E72904">
        <w:trPr>
          <w:trHeight w:val="330"/>
        </w:trPr>
        <w:tc>
          <w:tcPr>
            <w:tcW w:w="989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E7397"/>
            <w:vAlign w:val="center"/>
          </w:tcPr>
          <w:p w:rsidR="00B91423" w:rsidRPr="001A49E2" w:rsidRDefault="00C934FB" w:rsidP="00B91423">
            <w:pPr>
              <w:spacing w:before="40" w:after="40"/>
              <w:rPr>
                <w:rFonts w:cs="Arial"/>
                <w:color w:val="FFFFFF" w:themeColor="background1"/>
                <w:sz w:val="26"/>
                <w:szCs w:val="26"/>
              </w:rPr>
            </w:pPr>
            <w:r>
              <w:rPr>
                <w:rFonts w:cs="Arial"/>
                <w:b/>
                <w:color w:val="FFFFFF" w:themeColor="background1"/>
                <w:sz w:val="26"/>
                <w:szCs w:val="26"/>
              </w:rPr>
              <w:t xml:space="preserve">Part III - </w:t>
            </w:r>
            <w:r w:rsidR="00B60827" w:rsidRPr="001A49E2">
              <w:rPr>
                <w:rFonts w:cs="Arial"/>
                <w:b/>
                <w:color w:val="FFFFFF" w:themeColor="background1"/>
                <w:sz w:val="26"/>
                <w:szCs w:val="26"/>
              </w:rPr>
              <w:t>Consultant</w:t>
            </w:r>
            <w:r w:rsidR="00B146AF" w:rsidRPr="001A49E2">
              <w:rPr>
                <w:rFonts w:cs="Arial"/>
                <w:b/>
                <w:color w:val="FFFFFF" w:themeColor="background1"/>
                <w:sz w:val="26"/>
                <w:szCs w:val="26"/>
              </w:rPr>
              <w:t xml:space="preserve"> </w:t>
            </w:r>
            <w:r w:rsidR="00B60827" w:rsidRPr="001A49E2">
              <w:rPr>
                <w:rFonts w:cs="Arial"/>
                <w:b/>
                <w:color w:val="FFFFFF" w:themeColor="background1"/>
                <w:sz w:val="26"/>
                <w:szCs w:val="26"/>
              </w:rPr>
              <w:t>/</w:t>
            </w:r>
            <w:r w:rsidR="00B146AF" w:rsidRPr="001A49E2">
              <w:rPr>
                <w:rFonts w:cs="Arial"/>
                <w:b/>
                <w:color w:val="FFFFFF" w:themeColor="background1"/>
                <w:sz w:val="26"/>
                <w:szCs w:val="26"/>
              </w:rPr>
              <w:t xml:space="preserve"> </w:t>
            </w:r>
            <w:r w:rsidR="00B60827" w:rsidRPr="001A49E2">
              <w:rPr>
                <w:rFonts w:cs="Arial"/>
                <w:b/>
                <w:color w:val="FFFFFF" w:themeColor="background1"/>
                <w:sz w:val="26"/>
                <w:szCs w:val="26"/>
              </w:rPr>
              <w:t>Contractor/</w:t>
            </w:r>
            <w:r w:rsidR="00B146AF" w:rsidRPr="001A49E2">
              <w:rPr>
                <w:rFonts w:cs="Arial"/>
                <w:b/>
                <w:color w:val="FFFFFF" w:themeColor="background1"/>
                <w:sz w:val="26"/>
                <w:szCs w:val="26"/>
              </w:rPr>
              <w:t xml:space="preserve"> </w:t>
            </w:r>
            <w:r w:rsidR="00B60827" w:rsidRPr="001A49E2">
              <w:rPr>
                <w:rFonts w:cs="Arial"/>
                <w:b/>
                <w:color w:val="FFFFFF" w:themeColor="background1"/>
                <w:sz w:val="26"/>
                <w:szCs w:val="26"/>
              </w:rPr>
              <w:t>Supplier Information</w:t>
            </w:r>
          </w:p>
        </w:tc>
      </w:tr>
      <w:tr w:rsidR="008203D7" w:rsidRPr="001369C7" w:rsidTr="000368D1">
        <w:trPr>
          <w:trHeight w:hRule="exact" w:val="507"/>
        </w:trPr>
        <w:tc>
          <w:tcPr>
            <w:tcW w:w="9896" w:type="dxa"/>
            <w:gridSpan w:val="7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8203D7" w:rsidRPr="006C6AD4" w:rsidRDefault="008203D7" w:rsidP="008F4519">
            <w:pPr>
              <w:spacing w:before="40" w:after="40"/>
              <w:rPr>
                <w:rFonts w:cs="Arial"/>
                <w:i/>
                <w:strike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If more than one Consultant/Contractor/Supplier was used on the above referenced project, please provide the requested information below for each under</w:t>
            </w:r>
            <w:r w:rsidR="00D8612C">
              <w:rPr>
                <w:rFonts w:cs="Arial"/>
                <w:i/>
                <w:sz w:val="16"/>
                <w:szCs w:val="16"/>
              </w:rPr>
              <w:t xml:space="preserve"> separate cover and attach a copy to this form with your submission.</w:t>
            </w:r>
            <w:r w:rsidR="008F4519">
              <w:rPr>
                <w:rFonts w:cs="Arial"/>
                <w:i/>
                <w:sz w:val="16"/>
                <w:szCs w:val="16"/>
              </w:rPr>
              <w:t xml:space="preserve"> Subcontractor information is not required.</w:t>
            </w:r>
          </w:p>
        </w:tc>
      </w:tr>
      <w:tr w:rsidR="008203D7" w:rsidRPr="00AE314D" w:rsidTr="000368D1">
        <w:trPr>
          <w:trHeight w:val="242"/>
        </w:trPr>
        <w:tc>
          <w:tcPr>
            <w:tcW w:w="3075" w:type="dxa"/>
            <w:gridSpan w:val="3"/>
            <w:tcBorders>
              <w:top w:val="single" w:sz="4" w:space="0" w:color="999999"/>
            </w:tcBorders>
            <w:shd w:val="clear" w:color="auto" w:fill="auto"/>
            <w:vAlign w:val="center"/>
          </w:tcPr>
          <w:p w:rsidR="008203D7" w:rsidRPr="00B17B3C" w:rsidRDefault="008203D7" w:rsidP="008203D7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 w:rsidRPr="00B17B3C">
              <w:rPr>
                <w:rFonts w:cs="Arial"/>
                <w:b/>
                <w:sz w:val="20"/>
              </w:rPr>
              <w:t>Consultant/Contractor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B17B3C">
              <w:rPr>
                <w:rFonts w:cs="Arial"/>
                <w:b/>
                <w:sz w:val="20"/>
              </w:rPr>
              <w:t>Name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</w:tcBorders>
            <w:vAlign w:val="center"/>
          </w:tcPr>
          <w:p w:rsidR="008203D7" w:rsidRPr="000368D1" w:rsidRDefault="008203D7" w:rsidP="008203D7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8203D7" w:rsidRPr="00AE314D" w:rsidTr="000368D1">
        <w:trPr>
          <w:trHeight w:val="170"/>
        </w:trPr>
        <w:tc>
          <w:tcPr>
            <w:tcW w:w="3075" w:type="dxa"/>
            <w:gridSpan w:val="3"/>
            <w:tcBorders>
              <w:top w:val="single" w:sz="4" w:space="0" w:color="999999"/>
            </w:tcBorders>
            <w:shd w:val="clear" w:color="auto" w:fill="auto"/>
            <w:vAlign w:val="center"/>
          </w:tcPr>
          <w:p w:rsidR="008203D7" w:rsidRPr="00B17B3C" w:rsidRDefault="008203D7" w:rsidP="008203D7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On-Call Contract No.: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</w:tcBorders>
            <w:vAlign w:val="center"/>
          </w:tcPr>
          <w:p w:rsidR="008203D7" w:rsidRPr="000368D1" w:rsidRDefault="008203D7" w:rsidP="008203D7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8203D7" w:rsidRPr="00AE314D" w:rsidTr="000368D1">
        <w:trPr>
          <w:trHeight w:val="278"/>
        </w:trPr>
        <w:tc>
          <w:tcPr>
            <w:tcW w:w="3075" w:type="dxa"/>
            <w:gridSpan w:val="3"/>
            <w:tcBorders>
              <w:top w:val="single" w:sz="4" w:space="0" w:color="999999"/>
            </w:tcBorders>
            <w:shd w:val="clear" w:color="auto" w:fill="auto"/>
            <w:vAlign w:val="center"/>
          </w:tcPr>
          <w:p w:rsidR="008203D7" w:rsidRDefault="008203D7" w:rsidP="008203D7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On-Call Task No: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</w:tcBorders>
            <w:vAlign w:val="center"/>
          </w:tcPr>
          <w:p w:rsidR="008203D7" w:rsidRPr="000368D1" w:rsidRDefault="008203D7" w:rsidP="008203D7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8203D7" w:rsidRPr="00AE314D" w:rsidTr="000368D1">
        <w:trPr>
          <w:trHeight w:val="215"/>
        </w:trPr>
        <w:tc>
          <w:tcPr>
            <w:tcW w:w="3075" w:type="dxa"/>
            <w:gridSpan w:val="3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8203D7" w:rsidRPr="00B17B3C" w:rsidRDefault="00E4022A" w:rsidP="008203D7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State</w:t>
            </w:r>
            <w:r w:rsidR="008203D7">
              <w:rPr>
                <w:rFonts w:cs="Arial"/>
                <w:b/>
                <w:sz w:val="20"/>
              </w:rPr>
              <w:t xml:space="preserve"> Contract No: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  <w:bottom w:val="single" w:sz="4" w:space="0" w:color="999999"/>
            </w:tcBorders>
            <w:vAlign w:val="center"/>
          </w:tcPr>
          <w:p w:rsidR="008203D7" w:rsidRPr="000368D1" w:rsidRDefault="008203D7" w:rsidP="008203D7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8203D7" w:rsidRPr="00AE314D" w:rsidTr="000368D1">
        <w:trPr>
          <w:trHeight w:val="143"/>
        </w:trPr>
        <w:tc>
          <w:tcPr>
            <w:tcW w:w="3075" w:type="dxa"/>
            <w:gridSpan w:val="3"/>
            <w:tcBorders>
              <w:top w:val="single" w:sz="4" w:space="0" w:color="999999"/>
            </w:tcBorders>
            <w:shd w:val="clear" w:color="auto" w:fill="auto"/>
            <w:vAlign w:val="center"/>
          </w:tcPr>
          <w:p w:rsidR="008203D7" w:rsidRPr="00B17B3C" w:rsidRDefault="008203D7" w:rsidP="008203D7">
            <w:pPr>
              <w:spacing w:before="40" w:after="4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PO No.</w:t>
            </w:r>
            <w:r w:rsidRPr="00B17B3C">
              <w:rPr>
                <w:rFonts w:cs="Arial"/>
                <w:b/>
                <w:sz w:val="20"/>
              </w:rPr>
              <w:t>:</w:t>
            </w:r>
          </w:p>
        </w:tc>
        <w:tc>
          <w:tcPr>
            <w:tcW w:w="6821" w:type="dxa"/>
            <w:gridSpan w:val="4"/>
            <w:tcBorders>
              <w:top w:val="single" w:sz="4" w:space="0" w:color="999999"/>
            </w:tcBorders>
            <w:vAlign w:val="center"/>
          </w:tcPr>
          <w:p w:rsidR="008203D7" w:rsidRPr="000368D1" w:rsidRDefault="008203D7" w:rsidP="008203D7">
            <w:pPr>
              <w:spacing w:before="40" w:after="40"/>
              <w:rPr>
                <w:rFonts w:cs="Arial"/>
                <w:szCs w:val="18"/>
              </w:rPr>
            </w:pPr>
          </w:p>
        </w:tc>
      </w:tr>
      <w:tr w:rsidR="008203D7" w:rsidRPr="001369C7" w:rsidTr="000368D1">
        <w:trPr>
          <w:trHeight w:hRule="exact" w:val="110"/>
        </w:trPr>
        <w:tc>
          <w:tcPr>
            <w:tcW w:w="9896" w:type="dxa"/>
            <w:gridSpan w:val="7"/>
            <w:tcBorders>
              <w:top w:val="single" w:sz="4" w:space="0" w:color="999999"/>
              <w:left w:val="nil"/>
              <w:bottom w:val="double" w:sz="4" w:space="0" w:color="auto"/>
              <w:right w:val="nil"/>
            </w:tcBorders>
            <w:vAlign w:val="center"/>
          </w:tcPr>
          <w:p w:rsidR="008203D7" w:rsidRPr="001369C7" w:rsidRDefault="008203D7" w:rsidP="008203D7">
            <w:pPr>
              <w:spacing w:before="40" w:after="40"/>
              <w:rPr>
                <w:rFonts w:cs="Arial"/>
                <w:sz w:val="24"/>
                <w:szCs w:val="24"/>
              </w:rPr>
            </w:pPr>
          </w:p>
        </w:tc>
      </w:tr>
      <w:tr w:rsidR="001A49E2" w:rsidRPr="001A49E2" w:rsidTr="000368D1">
        <w:trPr>
          <w:trHeight w:val="70"/>
        </w:trPr>
        <w:tc>
          <w:tcPr>
            <w:tcW w:w="1142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49E2" w:rsidRPr="005B6CB6" w:rsidRDefault="001A49E2" w:rsidP="00132EFD">
            <w:pPr>
              <w:spacing w:before="40" w:after="40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49E2" w:rsidRPr="001A49E2" w:rsidRDefault="001A49E2" w:rsidP="00132EFD">
            <w:pPr>
              <w:spacing w:before="40" w:after="40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7714" w:type="dxa"/>
            <w:gridSpan w:val="5"/>
            <w:tcBorders>
              <w:top w:val="single" w:sz="4" w:space="0" w:color="99999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A49E2" w:rsidRPr="001A49E2" w:rsidRDefault="001A49E2" w:rsidP="00132EFD">
            <w:pPr>
              <w:spacing w:before="40" w:after="40"/>
              <w:rPr>
                <w:rFonts w:cs="Arial"/>
                <w:sz w:val="4"/>
                <w:szCs w:val="4"/>
              </w:rPr>
            </w:pPr>
          </w:p>
        </w:tc>
      </w:tr>
      <w:tr w:rsidR="008203D7" w:rsidRPr="001369C7" w:rsidTr="005B6CB6">
        <w:trPr>
          <w:trHeight w:val="240"/>
        </w:trPr>
        <w:tc>
          <w:tcPr>
            <w:tcW w:w="989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6E7397"/>
            <w:vAlign w:val="center"/>
          </w:tcPr>
          <w:p w:rsidR="008203D7" w:rsidRPr="001A49E2" w:rsidRDefault="00C934FB" w:rsidP="008203D7">
            <w:pPr>
              <w:spacing w:before="40" w:after="40"/>
              <w:rPr>
                <w:rFonts w:cs="Arial"/>
                <w:color w:val="FFFFFF" w:themeColor="background1"/>
                <w:sz w:val="26"/>
                <w:szCs w:val="26"/>
              </w:rPr>
            </w:pPr>
            <w:r>
              <w:rPr>
                <w:rFonts w:cs="Arial"/>
                <w:b/>
                <w:color w:val="FFFFFF" w:themeColor="background1"/>
                <w:sz w:val="26"/>
                <w:szCs w:val="26"/>
              </w:rPr>
              <w:t xml:space="preserve">Part IV - </w:t>
            </w:r>
            <w:r w:rsidR="008203D7" w:rsidRPr="001A49E2">
              <w:rPr>
                <w:rFonts w:cs="Arial"/>
                <w:b/>
                <w:color w:val="FFFFFF" w:themeColor="background1"/>
                <w:sz w:val="26"/>
                <w:szCs w:val="26"/>
              </w:rPr>
              <w:t>Project Closeout Documentation</w:t>
            </w:r>
          </w:p>
        </w:tc>
      </w:tr>
      <w:tr w:rsidR="008203D7" w:rsidRPr="001369C7" w:rsidTr="000368D1">
        <w:trPr>
          <w:trHeight w:val="360"/>
        </w:trPr>
        <w:tc>
          <w:tcPr>
            <w:tcW w:w="9896" w:type="dxa"/>
            <w:gridSpan w:val="7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8203D7" w:rsidRPr="006B18A0" w:rsidRDefault="00232E95" w:rsidP="009C13C5">
            <w:pPr>
              <w:spacing w:before="40" w:after="40"/>
              <w:jc w:val="both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T</w:t>
            </w:r>
            <w:r w:rsidR="008203D7" w:rsidRPr="0094323E">
              <w:rPr>
                <w:rFonts w:cs="Arial"/>
                <w:i/>
                <w:sz w:val="16"/>
                <w:szCs w:val="16"/>
              </w:rPr>
              <w:t xml:space="preserve">he following </w:t>
            </w:r>
            <w:r w:rsidR="008422DF" w:rsidRPr="0094323E">
              <w:rPr>
                <w:rFonts w:cs="Arial"/>
                <w:i/>
                <w:sz w:val="16"/>
                <w:szCs w:val="16"/>
              </w:rPr>
              <w:t>documents shall</w:t>
            </w:r>
            <w:r w:rsidR="00FC4105">
              <w:rPr>
                <w:rFonts w:cs="Arial"/>
                <w:i/>
                <w:sz w:val="16"/>
                <w:szCs w:val="16"/>
              </w:rPr>
              <w:t xml:space="preserve"> be completed, signed, &amp;</w:t>
            </w:r>
            <w:r w:rsidR="008203D7" w:rsidRPr="0094323E">
              <w:rPr>
                <w:rFonts w:cs="Arial"/>
                <w:i/>
                <w:sz w:val="16"/>
                <w:szCs w:val="16"/>
              </w:rPr>
              <w:t xml:space="preserve"> submitted</w:t>
            </w:r>
            <w:r w:rsidR="00C934FB">
              <w:rPr>
                <w:rFonts w:cs="Arial"/>
                <w:i/>
                <w:sz w:val="16"/>
                <w:szCs w:val="16"/>
              </w:rPr>
              <w:t xml:space="preserve"> </w:t>
            </w:r>
            <w:r w:rsidR="00DB59DF">
              <w:rPr>
                <w:rFonts w:cs="Arial"/>
                <w:i/>
                <w:sz w:val="16"/>
                <w:szCs w:val="16"/>
              </w:rPr>
              <w:t xml:space="preserve">as appendices to this form </w:t>
            </w:r>
            <w:r w:rsidR="002E7D4B">
              <w:rPr>
                <w:rFonts w:cs="Arial"/>
                <w:i/>
                <w:sz w:val="16"/>
                <w:szCs w:val="16"/>
              </w:rPr>
              <w:t xml:space="preserve">upon completion of </w:t>
            </w:r>
            <w:r w:rsidR="002446D5">
              <w:rPr>
                <w:rFonts w:cs="Arial"/>
                <w:i/>
                <w:sz w:val="16"/>
                <w:szCs w:val="16"/>
              </w:rPr>
              <w:t>the</w:t>
            </w:r>
            <w:r w:rsidR="002E7D4B">
              <w:rPr>
                <w:rFonts w:cs="Arial"/>
                <w:i/>
                <w:sz w:val="16"/>
                <w:szCs w:val="16"/>
              </w:rPr>
              <w:t xml:space="preserve"> Project. </w:t>
            </w:r>
            <w:r w:rsidR="006A7D3D" w:rsidRPr="006A7D3D">
              <w:rPr>
                <w:rFonts w:cs="Arial"/>
                <w:i/>
                <w:iCs/>
                <w:sz w:val="16"/>
                <w:szCs w:val="16"/>
              </w:rPr>
              <w:t xml:space="preserve">The </w:t>
            </w:r>
            <w:r w:rsidR="00162634">
              <w:rPr>
                <w:rFonts w:cs="Arial"/>
                <w:i/>
                <w:iCs/>
                <w:sz w:val="16"/>
                <w:szCs w:val="16"/>
              </w:rPr>
              <w:t>required documents</w:t>
            </w:r>
            <w:r w:rsidR="006A7D3D" w:rsidRPr="006A7D3D">
              <w:rPr>
                <w:rFonts w:cs="Arial"/>
                <w:i/>
                <w:iCs/>
                <w:sz w:val="16"/>
                <w:szCs w:val="16"/>
              </w:rPr>
              <w:t xml:space="preserve"> can only be marked as N/A if the project scope of work</w:t>
            </w:r>
            <w:r w:rsidR="006A7D3D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="002446D5">
              <w:rPr>
                <w:rFonts w:cs="Arial"/>
                <w:i/>
                <w:iCs/>
                <w:sz w:val="16"/>
                <w:szCs w:val="16"/>
              </w:rPr>
              <w:t xml:space="preserve">does not </w:t>
            </w:r>
            <w:r w:rsidR="006A7D3D" w:rsidRPr="00DB59DF">
              <w:rPr>
                <w:rFonts w:cs="Arial"/>
                <w:i/>
                <w:sz w:val="16"/>
                <w:szCs w:val="16"/>
              </w:rPr>
              <w:t>include the construction, repair, alteration or addition to any state building or any other public works of the state</w:t>
            </w:r>
            <w:r w:rsidR="006A7D3D">
              <w:rPr>
                <w:rFonts w:cs="Arial"/>
                <w:i/>
                <w:sz w:val="16"/>
                <w:szCs w:val="16"/>
              </w:rPr>
              <w:t xml:space="preserve">. </w:t>
            </w:r>
            <w:r w:rsidR="009C13C5">
              <w:rPr>
                <w:rFonts w:cs="Arial"/>
                <w:i/>
                <w:sz w:val="16"/>
                <w:szCs w:val="16"/>
              </w:rPr>
              <w:t>With the exception of Form 7995, a</w:t>
            </w:r>
            <w:r w:rsidR="008203D7" w:rsidRPr="00DB59DF">
              <w:rPr>
                <w:rFonts w:cs="Arial"/>
                <w:i/>
                <w:sz w:val="16"/>
                <w:szCs w:val="16"/>
              </w:rPr>
              <w:t xml:space="preserve">ll </w:t>
            </w:r>
            <w:r w:rsidR="008422DF" w:rsidRPr="00DB59DF">
              <w:rPr>
                <w:rFonts w:cs="Arial"/>
                <w:i/>
                <w:sz w:val="16"/>
                <w:szCs w:val="16"/>
              </w:rPr>
              <w:t>documents</w:t>
            </w:r>
            <w:r w:rsidR="008203D7" w:rsidRPr="00DB59DF">
              <w:rPr>
                <w:rFonts w:cs="Arial"/>
                <w:i/>
                <w:sz w:val="16"/>
                <w:szCs w:val="16"/>
              </w:rPr>
              <w:t xml:space="preserve"> shall be submitted</w:t>
            </w:r>
            <w:r w:rsidR="00DB59DF" w:rsidRPr="00DB59DF">
              <w:rPr>
                <w:rFonts w:cs="Arial"/>
                <w:i/>
                <w:sz w:val="16"/>
                <w:szCs w:val="16"/>
              </w:rPr>
              <w:t xml:space="preserve">, via email, to the Director of </w:t>
            </w:r>
            <w:r w:rsidR="009C13C5">
              <w:rPr>
                <w:rFonts w:cs="Arial"/>
                <w:i/>
                <w:sz w:val="16"/>
                <w:szCs w:val="16"/>
              </w:rPr>
              <w:t>Construction</w:t>
            </w:r>
            <w:r w:rsidR="00DB59DF" w:rsidRPr="00DB59DF">
              <w:rPr>
                <w:rFonts w:cs="Arial"/>
                <w:i/>
                <w:sz w:val="16"/>
                <w:szCs w:val="16"/>
              </w:rPr>
              <w:t xml:space="preserve"> Support Services at </w:t>
            </w:r>
            <w:hyperlink r:id="rId8" w:history="1">
              <w:r w:rsidR="00DB59DF" w:rsidRPr="00DB59DF">
                <w:rPr>
                  <w:rStyle w:val="Hyperlink"/>
                  <w:rFonts w:cs="Arial"/>
                  <w:i/>
                  <w:sz w:val="16"/>
                  <w:szCs w:val="16"/>
                </w:rPr>
                <w:t>craig.russell@ct.gov</w:t>
              </w:r>
            </w:hyperlink>
            <w:r w:rsidR="006B18A0">
              <w:rPr>
                <w:rStyle w:val="Hyperlink"/>
                <w:rFonts w:cs="Arial"/>
                <w:sz w:val="16"/>
                <w:szCs w:val="16"/>
                <w:u w:val="none"/>
              </w:rPr>
              <w:t xml:space="preserve"> </w:t>
            </w:r>
            <w:r w:rsidR="006B18A0" w:rsidRPr="00241D75">
              <w:rPr>
                <w:rStyle w:val="Hyperlink"/>
                <w:rFonts w:cs="Arial"/>
                <w:i/>
                <w:color w:val="auto"/>
                <w:sz w:val="16"/>
                <w:szCs w:val="16"/>
                <w:u w:val="none"/>
              </w:rPr>
              <w:t>with</w:t>
            </w:r>
            <w:r w:rsidR="00EF678D" w:rsidRPr="00241D75">
              <w:rPr>
                <w:rStyle w:val="Hyperlink"/>
                <w:rFonts w:cs="Arial"/>
                <w:i/>
                <w:color w:val="auto"/>
                <w:sz w:val="16"/>
                <w:szCs w:val="16"/>
                <w:u w:val="none"/>
              </w:rPr>
              <w:t>in thirty (30)</w:t>
            </w:r>
            <w:r w:rsidR="006B18A0" w:rsidRPr="00241D75">
              <w:rPr>
                <w:rStyle w:val="Hyperlink"/>
                <w:rFonts w:cs="Arial"/>
                <w:i/>
                <w:color w:val="auto"/>
                <w:sz w:val="16"/>
                <w:szCs w:val="16"/>
                <w:u w:val="none"/>
              </w:rPr>
              <w:t xml:space="preserve"> days of project completion.</w:t>
            </w:r>
            <w:r w:rsidR="009C13C5">
              <w:rPr>
                <w:rStyle w:val="Hyperlink"/>
                <w:rFonts w:cs="Arial"/>
                <w:i/>
                <w:color w:val="auto"/>
                <w:sz w:val="16"/>
                <w:szCs w:val="16"/>
                <w:u w:val="none"/>
              </w:rPr>
              <w:t xml:space="preserve"> Form 7995 shall</w:t>
            </w:r>
            <w:r w:rsidR="009C13C5" w:rsidRPr="009C13C5">
              <w:rPr>
                <w:rFonts w:cs="Arial"/>
                <w:i/>
                <w:sz w:val="16"/>
                <w:szCs w:val="16"/>
              </w:rPr>
              <w:t xml:space="preserve"> be completed by the Client Agency PM at project completion and</w:t>
            </w:r>
            <w:r w:rsidR="009C13C5">
              <w:rPr>
                <w:rFonts w:cs="Arial"/>
                <w:i/>
                <w:sz w:val="16"/>
                <w:szCs w:val="16"/>
              </w:rPr>
              <w:t xml:space="preserve"> </w:t>
            </w:r>
            <w:r w:rsidR="009C13C5" w:rsidRPr="009C13C5">
              <w:rPr>
                <w:rFonts w:cs="Arial"/>
                <w:i/>
                <w:sz w:val="16"/>
                <w:szCs w:val="16"/>
              </w:rPr>
              <w:t xml:space="preserve">submitted to the Chief Architect via email at </w:t>
            </w:r>
            <w:hyperlink r:id="rId9" w:history="1">
              <w:r w:rsidR="009C13C5" w:rsidRPr="009C13C5">
                <w:rPr>
                  <w:rStyle w:val="Hyperlink"/>
                  <w:rFonts w:cs="Arial"/>
                  <w:i/>
                  <w:sz w:val="16"/>
                  <w:szCs w:val="16"/>
                </w:rPr>
                <w:t>DAS.Technical.Review@ct.gov</w:t>
              </w:r>
            </w:hyperlink>
            <w:r w:rsidR="009C13C5" w:rsidRPr="009C13C5">
              <w:rPr>
                <w:rFonts w:cs="Arial"/>
                <w:i/>
                <w:sz w:val="16"/>
                <w:szCs w:val="16"/>
              </w:rPr>
              <w:t>.</w:t>
            </w:r>
          </w:p>
        </w:tc>
      </w:tr>
      <w:tr w:rsidR="00FE0187" w:rsidRPr="001369C7" w:rsidTr="00FE0187">
        <w:trPr>
          <w:trHeight w:val="242"/>
        </w:trPr>
        <w:tc>
          <w:tcPr>
            <w:tcW w:w="1142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75582E" w:rsidRDefault="00FE0187" w:rsidP="008203D7">
            <w:pPr>
              <w:spacing w:before="40" w:after="40"/>
              <w:jc w:val="center"/>
              <w:rPr>
                <w:rFonts w:cs="Arial"/>
                <w:b/>
                <w:sz w:val="20"/>
              </w:rPr>
            </w:pPr>
            <w:r w:rsidRPr="0075582E">
              <w:rPr>
                <w:rFonts w:cs="Arial"/>
                <w:b/>
                <w:sz w:val="20"/>
              </w:rPr>
              <w:t>Complete</w:t>
            </w:r>
          </w:p>
        </w:tc>
        <w:tc>
          <w:tcPr>
            <w:tcW w:w="104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75582E" w:rsidRDefault="00FE0187" w:rsidP="008203D7">
            <w:pPr>
              <w:spacing w:before="40" w:after="40"/>
              <w:jc w:val="center"/>
              <w:rPr>
                <w:rFonts w:cs="Arial"/>
                <w:b/>
                <w:sz w:val="20"/>
              </w:rPr>
            </w:pPr>
            <w:r w:rsidRPr="0075582E">
              <w:rPr>
                <w:rFonts w:cs="Arial"/>
                <w:b/>
                <w:sz w:val="20"/>
              </w:rPr>
              <w:t>N/A</w:t>
            </w:r>
          </w:p>
        </w:tc>
        <w:tc>
          <w:tcPr>
            <w:tcW w:w="1144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C934FB" w:rsidRDefault="00FE0187" w:rsidP="008203D7">
            <w:pPr>
              <w:spacing w:before="40" w:after="4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Form No.</w:t>
            </w:r>
          </w:p>
        </w:tc>
        <w:tc>
          <w:tcPr>
            <w:tcW w:w="3150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C934FB" w:rsidRDefault="00FE0187" w:rsidP="008203D7">
            <w:pPr>
              <w:spacing w:before="40" w:after="4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Form Title</w:t>
            </w:r>
          </w:p>
        </w:tc>
        <w:tc>
          <w:tcPr>
            <w:tcW w:w="342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FE0187" w:rsidRDefault="00FE0187" w:rsidP="008203D7">
            <w:pPr>
              <w:spacing w:before="40" w:after="40"/>
              <w:rPr>
                <w:rFonts w:cs="Arial"/>
                <w:b/>
                <w:sz w:val="20"/>
              </w:rPr>
            </w:pPr>
            <w:r w:rsidRPr="00FE0187">
              <w:rPr>
                <w:rFonts w:cs="Arial"/>
                <w:b/>
                <w:sz w:val="20"/>
              </w:rPr>
              <w:t>Statutory Reference</w:t>
            </w:r>
          </w:p>
        </w:tc>
      </w:tr>
      <w:tr w:rsidR="00FE0187" w:rsidRPr="00E72904" w:rsidTr="00FE0187">
        <w:trPr>
          <w:trHeight w:val="278"/>
        </w:trPr>
        <w:sdt>
          <w:sdtPr>
            <w:rPr>
              <w:rFonts w:cs="Arial"/>
              <w:szCs w:val="18"/>
            </w:rPr>
            <w:id w:val="-1581517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2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FE0187" w:rsidRPr="00E72904" w:rsidRDefault="00FE0187" w:rsidP="00FE0187">
                <w:pPr>
                  <w:spacing w:before="40" w:after="40"/>
                  <w:jc w:val="center"/>
                  <w:rPr>
                    <w:rFonts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982889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FE0187" w:rsidRPr="00E72904" w:rsidRDefault="00FE0187" w:rsidP="00FE0187">
                <w:pPr>
                  <w:spacing w:before="40" w:after="40"/>
                  <w:jc w:val="center"/>
                  <w:rPr>
                    <w:rFonts w:cs="Arial"/>
                    <w:szCs w:val="18"/>
                  </w:rPr>
                </w:pPr>
                <w:r w:rsidRPr="00E7290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1144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FE0187" w:rsidRDefault="00FE0187" w:rsidP="00FE0187">
            <w:pPr>
              <w:spacing w:before="40" w:after="40"/>
              <w:jc w:val="center"/>
              <w:rPr>
                <w:rFonts w:cs="Arial"/>
                <w:b/>
                <w:szCs w:val="18"/>
              </w:rPr>
            </w:pPr>
            <w:r w:rsidRPr="00FE0187">
              <w:rPr>
                <w:rFonts w:cs="Arial"/>
                <w:b/>
                <w:szCs w:val="18"/>
              </w:rPr>
              <w:t>7150</w:t>
            </w:r>
          </w:p>
        </w:tc>
        <w:tc>
          <w:tcPr>
            <w:tcW w:w="3150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E72904" w:rsidRDefault="00FE0187" w:rsidP="00FE0187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Certificate of Compliance, Part II</w:t>
            </w:r>
          </w:p>
        </w:tc>
        <w:tc>
          <w:tcPr>
            <w:tcW w:w="342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DB59DF" w:rsidRDefault="00FE0187" w:rsidP="00FE0187">
            <w:pPr>
              <w:spacing w:before="40" w:after="40"/>
              <w:rPr>
                <w:rFonts w:cs="Arial"/>
                <w:szCs w:val="18"/>
              </w:rPr>
            </w:pPr>
            <w:r w:rsidRPr="00DB59DF">
              <w:rPr>
                <w:rFonts w:cs="Arial"/>
                <w:szCs w:val="18"/>
              </w:rPr>
              <w:t>C.G.S., Section 29-252a (d)(2)</w:t>
            </w:r>
          </w:p>
        </w:tc>
      </w:tr>
      <w:tr w:rsidR="00FE0187" w:rsidRPr="00E72904" w:rsidTr="00FE0187">
        <w:trPr>
          <w:trHeight w:val="323"/>
        </w:trPr>
        <w:sdt>
          <w:sdtPr>
            <w:rPr>
              <w:rFonts w:cs="Arial"/>
              <w:szCs w:val="18"/>
            </w:rPr>
            <w:id w:val="-1862191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2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FE0187" w:rsidRPr="00E72904" w:rsidRDefault="00FE0187" w:rsidP="00FE0187">
                <w:pPr>
                  <w:spacing w:before="40" w:after="40"/>
                  <w:jc w:val="center"/>
                  <w:rPr>
                    <w:rFonts w:ascii="MS Gothic" w:eastAsia="MS Gothic" w:hAnsi="MS Gothic" w:cs="Arial"/>
                    <w:szCs w:val="18"/>
                  </w:rPr>
                </w:pPr>
                <w:r w:rsidRPr="00E7290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496653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FE0187" w:rsidRPr="00E72904" w:rsidRDefault="00FE0187" w:rsidP="00FE0187">
                <w:pPr>
                  <w:spacing w:before="40" w:after="40"/>
                  <w:jc w:val="center"/>
                  <w:rPr>
                    <w:rFonts w:ascii="MS Gothic" w:eastAsia="MS Gothic" w:hAnsi="MS Gothic" w:cs="Arial"/>
                    <w:szCs w:val="18"/>
                  </w:rPr>
                </w:pPr>
                <w:r w:rsidRPr="00E7290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1144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FE0187" w:rsidRDefault="00FE0187" w:rsidP="00FE0187">
            <w:pPr>
              <w:spacing w:before="40" w:after="40"/>
              <w:jc w:val="center"/>
              <w:rPr>
                <w:rFonts w:cs="Arial"/>
                <w:b/>
                <w:szCs w:val="18"/>
              </w:rPr>
            </w:pPr>
            <w:r w:rsidRPr="00FE0187">
              <w:rPr>
                <w:rFonts w:cs="Arial"/>
                <w:b/>
                <w:szCs w:val="18"/>
              </w:rPr>
              <w:t>7820</w:t>
            </w:r>
          </w:p>
        </w:tc>
        <w:tc>
          <w:tcPr>
            <w:tcW w:w="3150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E72904" w:rsidRDefault="00FE0187" w:rsidP="00FE0187">
            <w:pPr>
              <w:spacing w:before="40" w:after="40"/>
              <w:rPr>
                <w:rFonts w:cs="Arial"/>
                <w:szCs w:val="18"/>
              </w:rPr>
            </w:pPr>
            <w:r w:rsidRPr="00E72904">
              <w:rPr>
                <w:rFonts w:cs="Arial"/>
                <w:szCs w:val="18"/>
              </w:rPr>
              <w:t>Certificate of Acceptance</w:t>
            </w:r>
          </w:p>
        </w:tc>
        <w:tc>
          <w:tcPr>
            <w:tcW w:w="342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DB59DF" w:rsidRDefault="00FE0187" w:rsidP="00F7202B">
            <w:pPr>
              <w:spacing w:before="40" w:after="40"/>
              <w:rPr>
                <w:rFonts w:cs="Arial"/>
                <w:szCs w:val="18"/>
              </w:rPr>
            </w:pPr>
            <w:r w:rsidRPr="00DB59DF">
              <w:rPr>
                <w:rFonts w:cs="Arial"/>
                <w:szCs w:val="18"/>
              </w:rPr>
              <w:t>C.G.S., Section 4-61</w:t>
            </w:r>
          </w:p>
        </w:tc>
      </w:tr>
      <w:tr w:rsidR="00FE0187" w:rsidRPr="00E72904" w:rsidTr="00FE0187">
        <w:trPr>
          <w:trHeight w:val="242"/>
        </w:trPr>
        <w:sdt>
          <w:sdtPr>
            <w:rPr>
              <w:rFonts w:cs="Arial"/>
              <w:szCs w:val="18"/>
            </w:rPr>
            <w:id w:val="-70748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2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FE0187" w:rsidRPr="00E72904" w:rsidRDefault="00FE0187" w:rsidP="00FE0187">
                <w:pPr>
                  <w:spacing w:before="40" w:after="40"/>
                  <w:jc w:val="center"/>
                  <w:rPr>
                    <w:rFonts w:ascii="MS Gothic" w:eastAsia="MS Gothic" w:hAnsi="MS Gothic" w:cs="Arial"/>
                    <w:szCs w:val="18"/>
                  </w:rPr>
                </w:pPr>
                <w:r w:rsidRPr="00E7290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1828554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FE0187" w:rsidRPr="00E72904" w:rsidRDefault="00FE0187" w:rsidP="00FE0187">
                <w:pPr>
                  <w:spacing w:before="40" w:after="40"/>
                  <w:jc w:val="center"/>
                  <w:rPr>
                    <w:rFonts w:ascii="MS Gothic" w:eastAsia="MS Gothic" w:hAnsi="MS Gothic" w:cs="Arial"/>
                    <w:szCs w:val="18"/>
                  </w:rPr>
                </w:pPr>
                <w:r w:rsidRPr="00E72904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1144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FE0187" w:rsidRDefault="00FE0187" w:rsidP="00FE0187">
            <w:pPr>
              <w:spacing w:before="40" w:after="40"/>
              <w:jc w:val="center"/>
              <w:rPr>
                <w:rFonts w:cs="Arial"/>
                <w:b/>
                <w:szCs w:val="18"/>
              </w:rPr>
            </w:pPr>
            <w:r w:rsidRPr="00FE0187">
              <w:rPr>
                <w:rFonts w:cs="Arial"/>
                <w:b/>
                <w:szCs w:val="18"/>
              </w:rPr>
              <w:t>7910</w:t>
            </w:r>
          </w:p>
        </w:tc>
        <w:tc>
          <w:tcPr>
            <w:tcW w:w="3150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E72904" w:rsidRDefault="00FE0187" w:rsidP="00FE0187">
            <w:pPr>
              <w:spacing w:before="40" w:after="40"/>
              <w:rPr>
                <w:rFonts w:cs="Arial"/>
                <w:szCs w:val="18"/>
              </w:rPr>
            </w:pPr>
            <w:r w:rsidRPr="00E72904">
              <w:rPr>
                <w:rFonts w:cs="Arial"/>
                <w:szCs w:val="18"/>
              </w:rPr>
              <w:t>Consultant Performance Evaluation</w:t>
            </w:r>
          </w:p>
        </w:tc>
        <w:tc>
          <w:tcPr>
            <w:tcW w:w="342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DB59DF" w:rsidRDefault="00FE0187" w:rsidP="00FE0187">
            <w:pPr>
              <w:spacing w:before="40" w:after="40"/>
              <w:rPr>
                <w:rFonts w:cs="Arial"/>
                <w:szCs w:val="18"/>
              </w:rPr>
            </w:pPr>
            <w:r w:rsidRPr="00DB59DF">
              <w:rPr>
                <w:rFonts w:cs="Arial"/>
                <w:szCs w:val="18"/>
              </w:rPr>
              <w:t>C.G.S., Section 4b-52</w:t>
            </w:r>
          </w:p>
        </w:tc>
      </w:tr>
      <w:tr w:rsidR="00FE0187" w:rsidRPr="00E72904" w:rsidTr="00FE0187">
        <w:trPr>
          <w:trHeight w:val="242"/>
        </w:trPr>
        <w:sdt>
          <w:sdtPr>
            <w:rPr>
              <w:rFonts w:cs="Arial"/>
              <w:szCs w:val="18"/>
            </w:rPr>
            <w:id w:val="-1335069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2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FE0187" w:rsidRPr="00E72904" w:rsidRDefault="009C13C5" w:rsidP="00FE0187">
                <w:pPr>
                  <w:spacing w:before="40" w:after="40"/>
                  <w:jc w:val="center"/>
                  <w:rPr>
                    <w:rFonts w:ascii="MS Gothic" w:eastAsia="MS Gothic" w:hAnsi="MS Gothic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1950347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FE0187" w:rsidRPr="00E72904" w:rsidRDefault="00FE0187" w:rsidP="00FE0187">
                <w:pPr>
                  <w:spacing w:before="40" w:after="40"/>
                  <w:jc w:val="center"/>
                  <w:rPr>
                    <w:rFonts w:ascii="MS Gothic" w:eastAsia="MS Gothic" w:hAnsi="MS Gothic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1144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FE0187" w:rsidRDefault="00202274" w:rsidP="00FE0187">
            <w:pPr>
              <w:spacing w:before="40" w:after="40"/>
              <w:jc w:val="center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745</w:t>
            </w:r>
          </w:p>
        </w:tc>
        <w:tc>
          <w:tcPr>
            <w:tcW w:w="3150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E72904" w:rsidRDefault="00FE0187" w:rsidP="00FE0187">
            <w:pPr>
              <w:spacing w:before="40" w:after="40"/>
              <w:rPr>
                <w:rFonts w:cs="Arial"/>
                <w:szCs w:val="18"/>
              </w:rPr>
            </w:pPr>
            <w:r w:rsidRPr="00E72904">
              <w:rPr>
                <w:rFonts w:cs="Arial"/>
                <w:szCs w:val="18"/>
              </w:rPr>
              <w:t xml:space="preserve">Contractor Performance Evaluation </w:t>
            </w:r>
          </w:p>
        </w:tc>
        <w:tc>
          <w:tcPr>
            <w:tcW w:w="342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FE0187" w:rsidRPr="00DB59DF" w:rsidRDefault="00FE0187" w:rsidP="00DB59DF">
            <w:pPr>
              <w:spacing w:before="40" w:after="40"/>
              <w:rPr>
                <w:rFonts w:cs="Arial"/>
                <w:szCs w:val="18"/>
              </w:rPr>
            </w:pPr>
            <w:r w:rsidRPr="00DB59DF">
              <w:rPr>
                <w:rFonts w:cs="Arial"/>
                <w:szCs w:val="18"/>
              </w:rPr>
              <w:t>C.G.S</w:t>
            </w:r>
            <w:r w:rsidR="00DB59DF">
              <w:rPr>
                <w:rFonts w:cs="Arial"/>
                <w:szCs w:val="18"/>
              </w:rPr>
              <w:t>., Section 4a-101</w:t>
            </w:r>
          </w:p>
        </w:tc>
      </w:tr>
      <w:tr w:rsidR="009C13C5" w:rsidRPr="00E72904" w:rsidTr="00FE0187">
        <w:trPr>
          <w:trHeight w:val="242"/>
        </w:trPr>
        <w:sdt>
          <w:sdtPr>
            <w:rPr>
              <w:rFonts w:cs="Arial"/>
              <w:szCs w:val="18"/>
            </w:rPr>
            <w:id w:val="-108421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2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9C13C5" w:rsidRPr="00E72904" w:rsidRDefault="009C13C5" w:rsidP="009C13C5">
                <w:pPr>
                  <w:spacing w:before="40" w:after="40"/>
                  <w:jc w:val="center"/>
                  <w:rPr>
                    <w:rFonts w:ascii="MS Gothic" w:eastAsia="MS Gothic" w:hAnsi="MS Gothic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230203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40" w:type="dxa"/>
                <w:tcBorders>
                  <w:top w:val="single" w:sz="4" w:space="0" w:color="999999"/>
                  <w:bottom w:val="single" w:sz="4" w:space="0" w:color="999999"/>
                </w:tcBorders>
                <w:shd w:val="clear" w:color="auto" w:fill="auto"/>
                <w:vAlign w:val="center"/>
              </w:tcPr>
              <w:p w:rsidR="009C13C5" w:rsidRPr="00E72904" w:rsidRDefault="009C13C5" w:rsidP="009C13C5">
                <w:pPr>
                  <w:spacing w:before="40" w:after="40"/>
                  <w:jc w:val="center"/>
                  <w:rPr>
                    <w:rFonts w:ascii="MS Gothic" w:eastAsia="MS Gothic" w:hAnsi="MS Gothic" w:cs="Arial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1144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9C13C5" w:rsidRPr="00FE0187" w:rsidRDefault="009C13C5" w:rsidP="009C13C5">
            <w:pPr>
              <w:spacing w:before="40" w:after="40"/>
              <w:jc w:val="center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7995</w:t>
            </w:r>
          </w:p>
        </w:tc>
        <w:tc>
          <w:tcPr>
            <w:tcW w:w="3150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9C13C5" w:rsidRPr="00E72904" w:rsidRDefault="009C13C5" w:rsidP="009C13C5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Archival Data for Project Documents</w:t>
            </w:r>
            <w:r w:rsidRPr="00E72904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9C13C5" w:rsidRPr="00DB59DF" w:rsidRDefault="009C13C5" w:rsidP="009C13C5">
            <w:pPr>
              <w:spacing w:before="40" w:after="40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N/A</w:t>
            </w:r>
          </w:p>
        </w:tc>
      </w:tr>
    </w:tbl>
    <w:p w:rsidR="00B60827" w:rsidRPr="00DF1628" w:rsidRDefault="00B60827" w:rsidP="00864906">
      <w:pPr>
        <w:rPr>
          <w:rFonts w:cs="Arial"/>
          <w:b/>
          <w:caps/>
          <w:sz w:val="2"/>
          <w:szCs w:val="2"/>
        </w:rPr>
      </w:pPr>
    </w:p>
    <w:sectPr w:rsidR="00B60827" w:rsidRPr="00DF1628" w:rsidSect="005B6C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1080" w:bottom="720" w:left="1296" w:header="3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C9E" w:rsidRDefault="00BD4C9E" w:rsidP="007D6A36">
      <w:r>
        <w:separator/>
      </w:r>
    </w:p>
  </w:endnote>
  <w:endnote w:type="continuationSeparator" w:id="0">
    <w:p w:rsidR="00BD4C9E" w:rsidRDefault="00BD4C9E" w:rsidP="007D6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2B7" w:rsidRDefault="00AE12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900" w:type="dxa"/>
      <w:tblInd w:w="-9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240"/>
      <w:gridCol w:w="3420"/>
      <w:gridCol w:w="3240"/>
    </w:tblGrid>
    <w:tr w:rsidR="00442701" w:rsidRPr="001B50B4" w:rsidTr="00C13B11">
      <w:tc>
        <w:tcPr>
          <w:tcW w:w="3240" w:type="dxa"/>
        </w:tcPr>
        <w:p w:rsidR="00442701" w:rsidRPr="001B50B4" w:rsidRDefault="00442701" w:rsidP="00286283">
          <w:pPr>
            <w:rPr>
              <w:szCs w:val="18"/>
            </w:rPr>
          </w:pPr>
          <w:r>
            <w:rPr>
              <w:b/>
              <w:szCs w:val="18"/>
            </w:rPr>
            <w:t>CT DAS</w:t>
          </w:r>
          <w:r w:rsidRPr="001B50B4">
            <w:rPr>
              <w:b/>
              <w:szCs w:val="18"/>
            </w:rPr>
            <w:t xml:space="preserve"> – </w:t>
          </w:r>
          <w:r w:rsidR="00D70E7E">
            <w:rPr>
              <w:b/>
              <w:szCs w:val="18"/>
            </w:rPr>
            <w:t>79</w:t>
          </w:r>
          <w:r w:rsidR="00097884">
            <w:rPr>
              <w:b/>
              <w:szCs w:val="18"/>
            </w:rPr>
            <w:t>89</w:t>
          </w:r>
          <w:r w:rsidR="0019578B">
            <w:rPr>
              <w:b/>
              <w:szCs w:val="18"/>
            </w:rPr>
            <w:t xml:space="preserve"> </w:t>
          </w:r>
          <w:r w:rsidR="00AE12B7">
            <w:t xml:space="preserve">(Rev: </w:t>
          </w:r>
          <w:r w:rsidR="00AE12B7">
            <w:t>11</w:t>
          </w:r>
          <w:bookmarkStart w:id="0" w:name="_GoBack"/>
          <w:bookmarkEnd w:id="0"/>
          <w:r w:rsidR="00DB5BB6">
            <w:t>.12.19)</w:t>
          </w:r>
        </w:p>
      </w:tc>
      <w:tc>
        <w:tcPr>
          <w:tcW w:w="3420" w:type="dxa"/>
        </w:tcPr>
        <w:p w:rsidR="00442701" w:rsidRPr="001B50B4" w:rsidRDefault="00442701" w:rsidP="00C13B11">
          <w:pPr>
            <w:jc w:val="center"/>
            <w:rPr>
              <w:szCs w:val="18"/>
            </w:rPr>
          </w:pPr>
          <w:r w:rsidRPr="00C13B11">
            <w:rPr>
              <w:color w:val="7F7F7F" w:themeColor="background1" w:themeShade="7F"/>
              <w:spacing w:val="60"/>
              <w:szCs w:val="18"/>
            </w:rPr>
            <w:t>Page</w:t>
          </w:r>
          <w:r w:rsidRPr="00C13B11">
            <w:rPr>
              <w:szCs w:val="18"/>
            </w:rPr>
            <w:t xml:space="preserve"> | </w:t>
          </w:r>
          <w:r w:rsidRPr="00C13B11">
            <w:rPr>
              <w:szCs w:val="18"/>
            </w:rPr>
            <w:fldChar w:fldCharType="begin"/>
          </w:r>
          <w:r w:rsidRPr="00C13B11">
            <w:rPr>
              <w:szCs w:val="18"/>
            </w:rPr>
            <w:instrText xml:space="preserve"> PAGE   \* MERGEFORMAT </w:instrText>
          </w:r>
          <w:r w:rsidRPr="00C13B11">
            <w:rPr>
              <w:szCs w:val="18"/>
            </w:rPr>
            <w:fldChar w:fldCharType="separate"/>
          </w:r>
          <w:r w:rsidR="00AE12B7" w:rsidRPr="00AE12B7">
            <w:rPr>
              <w:b/>
              <w:bCs/>
              <w:noProof/>
              <w:szCs w:val="18"/>
            </w:rPr>
            <w:t>1</w:t>
          </w:r>
          <w:r w:rsidRPr="00C13B11">
            <w:rPr>
              <w:b/>
              <w:bCs/>
              <w:noProof/>
              <w:szCs w:val="18"/>
            </w:rPr>
            <w:fldChar w:fldCharType="end"/>
          </w:r>
        </w:p>
      </w:tc>
      <w:tc>
        <w:tcPr>
          <w:tcW w:w="3240" w:type="dxa"/>
          <w:vAlign w:val="center"/>
        </w:tcPr>
        <w:p w:rsidR="00442701" w:rsidRPr="001B50B4" w:rsidRDefault="00442701" w:rsidP="00A93FEE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700</w:t>
          </w:r>
          <w:r w:rsidRPr="001B50B4">
            <w:rPr>
              <w:b/>
              <w:szCs w:val="18"/>
            </w:rPr>
            <w:t>0</w:t>
          </w:r>
          <w:r>
            <w:rPr>
              <w:b/>
              <w:szCs w:val="18"/>
            </w:rPr>
            <w:t xml:space="preserve"> –</w:t>
          </w:r>
          <w:r w:rsidRPr="001B50B4">
            <w:rPr>
              <w:b/>
              <w:szCs w:val="18"/>
            </w:rPr>
            <w:t xml:space="preserve"> </w:t>
          </w:r>
          <w:r>
            <w:rPr>
              <w:b/>
              <w:szCs w:val="18"/>
            </w:rPr>
            <w:t>Construction Phase</w:t>
          </w:r>
          <w:r w:rsidRPr="001B50B4">
            <w:rPr>
              <w:b/>
              <w:szCs w:val="18"/>
            </w:rPr>
            <w:t xml:space="preserve"> Forms</w:t>
          </w:r>
        </w:p>
      </w:tc>
    </w:tr>
  </w:tbl>
  <w:p w:rsidR="00442701" w:rsidRPr="008F4519" w:rsidRDefault="00442701" w:rsidP="008F4519">
    <w:pPr>
      <w:pStyle w:val="Footer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2B7" w:rsidRDefault="00AE12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C9E" w:rsidRDefault="00BD4C9E" w:rsidP="007D6A36">
      <w:r>
        <w:separator/>
      </w:r>
    </w:p>
  </w:footnote>
  <w:footnote w:type="continuationSeparator" w:id="0">
    <w:p w:rsidR="00BD4C9E" w:rsidRDefault="00BD4C9E" w:rsidP="007D6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2B7" w:rsidRDefault="00AE12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900" w:type="dxa"/>
      <w:tblInd w:w="-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7920"/>
    </w:tblGrid>
    <w:tr w:rsidR="00442701" w:rsidRPr="002F7A2F" w:rsidTr="00D4584D">
      <w:trPr>
        <w:trHeight w:val="1530"/>
      </w:trPr>
      <w:tc>
        <w:tcPr>
          <w:tcW w:w="1980" w:type="dxa"/>
          <w:tcBorders>
            <w:bottom w:val="single" w:sz="4" w:space="0" w:color="auto"/>
          </w:tcBorders>
        </w:tcPr>
        <w:p w:rsidR="00442701" w:rsidRDefault="00442701" w:rsidP="0035313F">
          <w:pPr>
            <w:tabs>
              <w:tab w:val="left" w:pos="1692"/>
            </w:tabs>
            <w:ind w:left="-468" w:right="-18"/>
            <w:jc w:val="center"/>
            <w:rPr>
              <w:rFonts w:ascii="Times New Roman" w:hAnsi="Times New Roman"/>
              <w:b/>
              <w:sz w:val="8"/>
              <w:szCs w:val="8"/>
            </w:rPr>
          </w:pPr>
        </w:p>
        <w:p w:rsidR="00442701" w:rsidRDefault="00442701" w:rsidP="0035313F">
          <w:pPr>
            <w:ind w:left="-198" w:right="-18"/>
            <w:jc w:val="center"/>
            <w:rPr>
              <w:rFonts w:ascii="Times New Roman" w:hAnsi="Times New Roman"/>
              <w:b/>
              <w:sz w:val="8"/>
              <w:szCs w:val="8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952500" cy="930924"/>
                <wp:effectExtent l="0" t="0" r="0" b="2540"/>
                <wp:docPr id="8" name="Picture 8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08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42701" w:rsidRPr="00A64BCE" w:rsidRDefault="00442701" w:rsidP="0035313F">
          <w:pPr>
            <w:ind w:left="-198" w:right="-18"/>
            <w:jc w:val="center"/>
            <w:rPr>
              <w:rFonts w:ascii="Times New Roman" w:hAnsi="Times New Roman"/>
              <w:b/>
              <w:sz w:val="8"/>
              <w:szCs w:val="8"/>
            </w:rPr>
          </w:pPr>
        </w:p>
      </w:tc>
      <w:tc>
        <w:tcPr>
          <w:tcW w:w="7920" w:type="dxa"/>
          <w:tcBorders>
            <w:bottom w:val="single" w:sz="4" w:space="0" w:color="auto"/>
          </w:tcBorders>
          <w:vAlign w:val="center"/>
        </w:tcPr>
        <w:p w:rsidR="00442701" w:rsidRPr="00797180" w:rsidRDefault="00442701" w:rsidP="0035313F">
          <w:pPr>
            <w:ind w:left="-2538" w:right="-18"/>
            <w:jc w:val="right"/>
            <w:rPr>
              <w:rFonts w:ascii="Arial Bold" w:hAnsi="Arial Bold"/>
              <w:b/>
              <w:spacing w:val="40"/>
              <w:sz w:val="28"/>
              <w:szCs w:val="28"/>
            </w:rPr>
          </w:pPr>
        </w:p>
        <w:p w:rsidR="00442701" w:rsidRPr="00797180" w:rsidRDefault="00B60827" w:rsidP="0035313F">
          <w:pPr>
            <w:ind w:left="-2538" w:right="-18"/>
            <w:jc w:val="right"/>
            <w:rPr>
              <w:rFonts w:ascii="Arial Bold" w:hAnsi="Arial Bold"/>
              <w:b/>
              <w:spacing w:val="40"/>
              <w:sz w:val="28"/>
              <w:szCs w:val="28"/>
            </w:rPr>
          </w:pPr>
          <w:r>
            <w:rPr>
              <w:rFonts w:ascii="Arial Bold" w:hAnsi="Arial Bold"/>
              <w:b/>
              <w:spacing w:val="40"/>
              <w:sz w:val="28"/>
              <w:szCs w:val="28"/>
            </w:rPr>
            <w:t>79</w:t>
          </w:r>
          <w:r w:rsidR="00E95E2B">
            <w:rPr>
              <w:rFonts w:ascii="Arial Bold" w:hAnsi="Arial Bold"/>
              <w:b/>
              <w:spacing w:val="40"/>
              <w:sz w:val="28"/>
              <w:szCs w:val="28"/>
            </w:rPr>
            <w:t>89</w:t>
          </w:r>
        </w:p>
        <w:p w:rsidR="00442701" w:rsidRDefault="00B60827" w:rsidP="0035313F">
          <w:pPr>
            <w:ind w:left="-2538" w:right="-18"/>
            <w:jc w:val="right"/>
            <w:rPr>
              <w:rFonts w:ascii="Arial Bold" w:hAnsi="Arial Bold"/>
              <w:b/>
              <w:spacing w:val="40"/>
              <w:sz w:val="28"/>
              <w:szCs w:val="28"/>
            </w:rPr>
          </w:pPr>
          <w:r>
            <w:rPr>
              <w:rFonts w:ascii="Arial Bold" w:hAnsi="Arial Bold"/>
              <w:b/>
              <w:spacing w:val="40"/>
              <w:sz w:val="28"/>
              <w:szCs w:val="28"/>
            </w:rPr>
            <w:t>Agency Administered Project</w:t>
          </w:r>
        </w:p>
        <w:p w:rsidR="00442701" w:rsidRPr="00797180" w:rsidRDefault="00B60827" w:rsidP="0035313F">
          <w:pPr>
            <w:ind w:left="-2538" w:right="-18"/>
            <w:jc w:val="right"/>
            <w:rPr>
              <w:rFonts w:ascii="Arial Bold" w:hAnsi="Arial Bold"/>
              <w:b/>
              <w:spacing w:val="40"/>
              <w:sz w:val="28"/>
              <w:szCs w:val="28"/>
            </w:rPr>
          </w:pPr>
          <w:r>
            <w:rPr>
              <w:rFonts w:ascii="Arial Bold" w:hAnsi="Arial Bold"/>
              <w:b/>
              <w:spacing w:val="40"/>
              <w:sz w:val="28"/>
              <w:szCs w:val="28"/>
            </w:rPr>
            <w:t>Project Closeout</w:t>
          </w:r>
          <w:r w:rsidR="00442701">
            <w:rPr>
              <w:rFonts w:ascii="Arial Bold" w:hAnsi="Arial Bold"/>
              <w:b/>
              <w:spacing w:val="40"/>
              <w:sz w:val="28"/>
              <w:szCs w:val="28"/>
            </w:rPr>
            <w:t xml:space="preserve"> Report</w:t>
          </w:r>
        </w:p>
        <w:p w:rsidR="00442701" w:rsidRPr="002F7A2F" w:rsidRDefault="00442701" w:rsidP="0035313F">
          <w:pPr>
            <w:ind w:left="-2538" w:right="-18"/>
            <w:jc w:val="right"/>
            <w:rPr>
              <w:b/>
              <w:sz w:val="28"/>
              <w:szCs w:val="28"/>
            </w:rPr>
          </w:pPr>
        </w:p>
      </w:tc>
    </w:tr>
    <w:tr w:rsidR="00442701" w:rsidRPr="00D4584D" w:rsidTr="00D4584D">
      <w:trPr>
        <w:trHeight w:val="70"/>
      </w:trPr>
      <w:tc>
        <w:tcPr>
          <w:tcW w:w="1980" w:type="dxa"/>
          <w:tcBorders>
            <w:top w:val="single" w:sz="4" w:space="0" w:color="auto"/>
          </w:tcBorders>
        </w:tcPr>
        <w:p w:rsidR="00442701" w:rsidRPr="00D4584D" w:rsidRDefault="00442701" w:rsidP="0035313F">
          <w:pPr>
            <w:pStyle w:val="Header"/>
            <w:jc w:val="right"/>
            <w:rPr>
              <w:b/>
              <w:sz w:val="4"/>
              <w:szCs w:val="4"/>
            </w:rPr>
          </w:pPr>
        </w:p>
      </w:tc>
      <w:tc>
        <w:tcPr>
          <w:tcW w:w="7920" w:type="dxa"/>
          <w:tcBorders>
            <w:top w:val="single" w:sz="4" w:space="0" w:color="auto"/>
          </w:tcBorders>
        </w:tcPr>
        <w:p w:rsidR="00442701" w:rsidRPr="00D4584D" w:rsidRDefault="00442701" w:rsidP="0035313F">
          <w:pPr>
            <w:pStyle w:val="Header"/>
            <w:ind w:left="-2538"/>
            <w:jc w:val="right"/>
            <w:rPr>
              <w:b/>
              <w:sz w:val="4"/>
              <w:szCs w:val="4"/>
            </w:rPr>
          </w:pPr>
        </w:p>
      </w:tc>
    </w:tr>
  </w:tbl>
  <w:p w:rsidR="00442701" w:rsidRPr="00D4584D" w:rsidRDefault="00442701" w:rsidP="004F42E2">
    <w:pPr>
      <w:pStyle w:val="Header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2B7" w:rsidRDefault="00AE12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B0E3D"/>
    <w:multiLevelType w:val="hybridMultilevel"/>
    <w:tmpl w:val="CA70B564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13803ABC"/>
    <w:multiLevelType w:val="hybridMultilevel"/>
    <w:tmpl w:val="30AA5EEC"/>
    <w:lvl w:ilvl="0" w:tplc="0409000F">
      <w:start w:val="1"/>
      <w:numFmt w:val="decimal"/>
      <w:lvlText w:val="%1."/>
      <w:lvlJc w:val="left"/>
      <w:pPr>
        <w:ind w:left="6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" w15:restartNumberingAfterBreak="0">
    <w:nsid w:val="18873692"/>
    <w:multiLevelType w:val="hybridMultilevel"/>
    <w:tmpl w:val="69DA3F68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345D211E"/>
    <w:multiLevelType w:val="hybridMultilevel"/>
    <w:tmpl w:val="152C9594"/>
    <w:lvl w:ilvl="0" w:tplc="E9A861C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E8115F"/>
    <w:multiLevelType w:val="hybridMultilevel"/>
    <w:tmpl w:val="0072879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3C195C1B"/>
    <w:multiLevelType w:val="hybridMultilevel"/>
    <w:tmpl w:val="7C52D5B6"/>
    <w:lvl w:ilvl="0" w:tplc="E9A861C8">
      <w:start w:val="1"/>
      <w:numFmt w:val="upperLetter"/>
      <w:lvlText w:val="%1)"/>
      <w:lvlJc w:val="left"/>
      <w:pPr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453E25AA"/>
    <w:multiLevelType w:val="hybridMultilevel"/>
    <w:tmpl w:val="69DA3F68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45E63D42"/>
    <w:multiLevelType w:val="hybridMultilevel"/>
    <w:tmpl w:val="312609B8"/>
    <w:lvl w:ilvl="0" w:tplc="A03453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137DA"/>
    <w:multiLevelType w:val="hybridMultilevel"/>
    <w:tmpl w:val="FCEA2410"/>
    <w:lvl w:ilvl="0" w:tplc="D4567B3C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 w:tplc="E9A861C8">
      <w:start w:val="1"/>
      <w:numFmt w:val="upperLetter"/>
      <w:lvlText w:val="%2)"/>
      <w:lvlJc w:val="left"/>
      <w:pPr>
        <w:ind w:left="135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4DA443B0"/>
    <w:multiLevelType w:val="hybridMultilevel"/>
    <w:tmpl w:val="59A0E6C8"/>
    <w:lvl w:ilvl="0" w:tplc="E9A861C8">
      <w:start w:val="1"/>
      <w:numFmt w:val="upperLetter"/>
      <w:lvlText w:val="%1)"/>
      <w:lvlJc w:val="left"/>
      <w:pPr>
        <w:ind w:left="2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 w15:restartNumberingAfterBreak="0">
    <w:nsid w:val="524C7886"/>
    <w:multiLevelType w:val="hybridMultilevel"/>
    <w:tmpl w:val="84D8DA1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5C1A1A06"/>
    <w:multiLevelType w:val="hybridMultilevel"/>
    <w:tmpl w:val="CE566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EB2CD7"/>
    <w:multiLevelType w:val="hybridMultilevel"/>
    <w:tmpl w:val="CBD677A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159CA"/>
    <w:multiLevelType w:val="hybridMultilevel"/>
    <w:tmpl w:val="B122F42C"/>
    <w:lvl w:ilvl="0" w:tplc="E9A861C8">
      <w:start w:val="1"/>
      <w:numFmt w:val="upperLetter"/>
      <w:lvlText w:val="%1)"/>
      <w:lvlJc w:val="left"/>
      <w:pPr>
        <w:ind w:left="3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7FE30A87"/>
    <w:multiLevelType w:val="hybridMultilevel"/>
    <w:tmpl w:val="E500D896"/>
    <w:lvl w:ilvl="0" w:tplc="A760B37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5"/>
  </w:num>
  <w:num w:numId="6">
    <w:abstractNumId w:val="10"/>
  </w:num>
  <w:num w:numId="7">
    <w:abstractNumId w:val="13"/>
  </w:num>
  <w:num w:numId="8">
    <w:abstractNumId w:val="6"/>
  </w:num>
  <w:num w:numId="9">
    <w:abstractNumId w:val="4"/>
  </w:num>
  <w:num w:numId="10">
    <w:abstractNumId w:val="2"/>
  </w:num>
  <w:num w:numId="11">
    <w:abstractNumId w:val="0"/>
  </w:num>
  <w:num w:numId="12">
    <w:abstractNumId w:val="12"/>
  </w:num>
  <w:num w:numId="13">
    <w:abstractNumId w:val="14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74"/>
    <w:rsid w:val="000006C1"/>
    <w:rsid w:val="000214F2"/>
    <w:rsid w:val="000261FD"/>
    <w:rsid w:val="0002682B"/>
    <w:rsid w:val="000368D1"/>
    <w:rsid w:val="00045320"/>
    <w:rsid w:val="0005443E"/>
    <w:rsid w:val="000638E9"/>
    <w:rsid w:val="000730CB"/>
    <w:rsid w:val="00097884"/>
    <w:rsid w:val="000A6619"/>
    <w:rsid w:val="000C043A"/>
    <w:rsid w:val="000C7D27"/>
    <w:rsid w:val="000E15D2"/>
    <w:rsid w:val="000E1B11"/>
    <w:rsid w:val="000E53C2"/>
    <w:rsid w:val="000F2374"/>
    <w:rsid w:val="000F70A4"/>
    <w:rsid w:val="001068FA"/>
    <w:rsid w:val="001162C3"/>
    <w:rsid w:val="0012462A"/>
    <w:rsid w:val="0013365A"/>
    <w:rsid w:val="001369C7"/>
    <w:rsid w:val="00146E79"/>
    <w:rsid w:val="00151024"/>
    <w:rsid w:val="0015173F"/>
    <w:rsid w:val="00161F97"/>
    <w:rsid w:val="00162634"/>
    <w:rsid w:val="00175BF3"/>
    <w:rsid w:val="00177D90"/>
    <w:rsid w:val="00177DED"/>
    <w:rsid w:val="001841E5"/>
    <w:rsid w:val="0019578B"/>
    <w:rsid w:val="001A26EB"/>
    <w:rsid w:val="001A4398"/>
    <w:rsid w:val="001A49E2"/>
    <w:rsid w:val="001B1D38"/>
    <w:rsid w:val="001B5D63"/>
    <w:rsid w:val="001B70FF"/>
    <w:rsid w:val="001C11F1"/>
    <w:rsid w:val="001C75B5"/>
    <w:rsid w:val="001E3A16"/>
    <w:rsid w:val="001F4F47"/>
    <w:rsid w:val="00202274"/>
    <w:rsid w:val="00204C3D"/>
    <w:rsid w:val="0021450A"/>
    <w:rsid w:val="00217115"/>
    <w:rsid w:val="00230CFE"/>
    <w:rsid w:val="00232E95"/>
    <w:rsid w:val="00241D75"/>
    <w:rsid w:val="00241E7A"/>
    <w:rsid w:val="002446D5"/>
    <w:rsid w:val="00244F23"/>
    <w:rsid w:val="002478D9"/>
    <w:rsid w:val="00254BE5"/>
    <w:rsid w:val="0026150D"/>
    <w:rsid w:val="00273586"/>
    <w:rsid w:val="00276D3F"/>
    <w:rsid w:val="00286283"/>
    <w:rsid w:val="00291DF8"/>
    <w:rsid w:val="002A7A2F"/>
    <w:rsid w:val="002B1FD5"/>
    <w:rsid w:val="002B5EA7"/>
    <w:rsid w:val="002C3914"/>
    <w:rsid w:val="002C43D8"/>
    <w:rsid w:val="002C6B73"/>
    <w:rsid w:val="002E7D4B"/>
    <w:rsid w:val="002F5A9F"/>
    <w:rsid w:val="00304073"/>
    <w:rsid w:val="00321435"/>
    <w:rsid w:val="00327487"/>
    <w:rsid w:val="00333D80"/>
    <w:rsid w:val="00333F5D"/>
    <w:rsid w:val="00337F18"/>
    <w:rsid w:val="00345B10"/>
    <w:rsid w:val="003517EA"/>
    <w:rsid w:val="0035313F"/>
    <w:rsid w:val="00353142"/>
    <w:rsid w:val="00380512"/>
    <w:rsid w:val="003830C3"/>
    <w:rsid w:val="00387284"/>
    <w:rsid w:val="003950AB"/>
    <w:rsid w:val="00396CC2"/>
    <w:rsid w:val="003A3F4B"/>
    <w:rsid w:val="003C3A3F"/>
    <w:rsid w:val="003F4CAF"/>
    <w:rsid w:val="00404692"/>
    <w:rsid w:val="004200C6"/>
    <w:rsid w:val="00420E00"/>
    <w:rsid w:val="00423860"/>
    <w:rsid w:val="00430BC7"/>
    <w:rsid w:val="00431FE2"/>
    <w:rsid w:val="004346C0"/>
    <w:rsid w:val="00442701"/>
    <w:rsid w:val="00450D77"/>
    <w:rsid w:val="004579C2"/>
    <w:rsid w:val="004618B8"/>
    <w:rsid w:val="0047426F"/>
    <w:rsid w:val="004846F3"/>
    <w:rsid w:val="00486AC1"/>
    <w:rsid w:val="00491C33"/>
    <w:rsid w:val="00495EFD"/>
    <w:rsid w:val="004A104A"/>
    <w:rsid w:val="004A3864"/>
    <w:rsid w:val="004B3D92"/>
    <w:rsid w:val="004B5DC7"/>
    <w:rsid w:val="004D0DE2"/>
    <w:rsid w:val="004D7853"/>
    <w:rsid w:val="004E5878"/>
    <w:rsid w:val="004F3FF4"/>
    <w:rsid w:val="004F42E2"/>
    <w:rsid w:val="005004E6"/>
    <w:rsid w:val="00502190"/>
    <w:rsid w:val="00503B60"/>
    <w:rsid w:val="005230F2"/>
    <w:rsid w:val="00524AD2"/>
    <w:rsid w:val="005303D5"/>
    <w:rsid w:val="00534AAD"/>
    <w:rsid w:val="00537188"/>
    <w:rsid w:val="005460DA"/>
    <w:rsid w:val="005515FA"/>
    <w:rsid w:val="00563CB8"/>
    <w:rsid w:val="00576660"/>
    <w:rsid w:val="005928D5"/>
    <w:rsid w:val="00592D9A"/>
    <w:rsid w:val="005B4121"/>
    <w:rsid w:val="005B6CB6"/>
    <w:rsid w:val="005C1702"/>
    <w:rsid w:val="005C5E4D"/>
    <w:rsid w:val="005C63B6"/>
    <w:rsid w:val="005E0C81"/>
    <w:rsid w:val="005E3460"/>
    <w:rsid w:val="0061413A"/>
    <w:rsid w:val="00615830"/>
    <w:rsid w:val="00617DFF"/>
    <w:rsid w:val="00640471"/>
    <w:rsid w:val="00640A0A"/>
    <w:rsid w:val="0064190E"/>
    <w:rsid w:val="0064699B"/>
    <w:rsid w:val="00646FF3"/>
    <w:rsid w:val="0064724D"/>
    <w:rsid w:val="00656580"/>
    <w:rsid w:val="0066184C"/>
    <w:rsid w:val="00662CF1"/>
    <w:rsid w:val="00676391"/>
    <w:rsid w:val="00686FE8"/>
    <w:rsid w:val="006918DD"/>
    <w:rsid w:val="00697383"/>
    <w:rsid w:val="006A3A56"/>
    <w:rsid w:val="006A6A46"/>
    <w:rsid w:val="006A7D3D"/>
    <w:rsid w:val="006B18A0"/>
    <w:rsid w:val="006B7B10"/>
    <w:rsid w:val="006C6AD4"/>
    <w:rsid w:val="006D1CFE"/>
    <w:rsid w:val="006D2E1C"/>
    <w:rsid w:val="006E6221"/>
    <w:rsid w:val="006E7E70"/>
    <w:rsid w:val="006F3D84"/>
    <w:rsid w:val="00713EED"/>
    <w:rsid w:val="0071511E"/>
    <w:rsid w:val="007408FA"/>
    <w:rsid w:val="0075582E"/>
    <w:rsid w:val="00764970"/>
    <w:rsid w:val="00773389"/>
    <w:rsid w:val="00774696"/>
    <w:rsid w:val="00790A23"/>
    <w:rsid w:val="00790AEE"/>
    <w:rsid w:val="007927FD"/>
    <w:rsid w:val="007A0A21"/>
    <w:rsid w:val="007A23BA"/>
    <w:rsid w:val="007A523B"/>
    <w:rsid w:val="007B69C9"/>
    <w:rsid w:val="007C6714"/>
    <w:rsid w:val="007D20A5"/>
    <w:rsid w:val="007D6A36"/>
    <w:rsid w:val="007D7AD0"/>
    <w:rsid w:val="007D7C50"/>
    <w:rsid w:val="007E49B9"/>
    <w:rsid w:val="007E7EA0"/>
    <w:rsid w:val="007F7C6C"/>
    <w:rsid w:val="00802CC6"/>
    <w:rsid w:val="00806B2E"/>
    <w:rsid w:val="008203D7"/>
    <w:rsid w:val="0083321C"/>
    <w:rsid w:val="00833B39"/>
    <w:rsid w:val="00835CD0"/>
    <w:rsid w:val="008422DF"/>
    <w:rsid w:val="008559F2"/>
    <w:rsid w:val="00864906"/>
    <w:rsid w:val="00867D7F"/>
    <w:rsid w:val="00874417"/>
    <w:rsid w:val="00876BC0"/>
    <w:rsid w:val="0089141A"/>
    <w:rsid w:val="008917F8"/>
    <w:rsid w:val="0089430D"/>
    <w:rsid w:val="00897D18"/>
    <w:rsid w:val="008B0C00"/>
    <w:rsid w:val="008B1102"/>
    <w:rsid w:val="008B722C"/>
    <w:rsid w:val="008C60C0"/>
    <w:rsid w:val="008E465B"/>
    <w:rsid w:val="008F0257"/>
    <w:rsid w:val="008F1BFE"/>
    <w:rsid w:val="008F3EFF"/>
    <w:rsid w:val="008F4519"/>
    <w:rsid w:val="009003B1"/>
    <w:rsid w:val="009109D5"/>
    <w:rsid w:val="00912FB3"/>
    <w:rsid w:val="00920E89"/>
    <w:rsid w:val="0094229F"/>
    <w:rsid w:val="0094323E"/>
    <w:rsid w:val="00957CD2"/>
    <w:rsid w:val="009717A1"/>
    <w:rsid w:val="009758E7"/>
    <w:rsid w:val="00977D2F"/>
    <w:rsid w:val="00986B71"/>
    <w:rsid w:val="00992190"/>
    <w:rsid w:val="009A2637"/>
    <w:rsid w:val="009A7F53"/>
    <w:rsid w:val="009B0E77"/>
    <w:rsid w:val="009B495D"/>
    <w:rsid w:val="009B77CB"/>
    <w:rsid w:val="009C13C5"/>
    <w:rsid w:val="009E55B8"/>
    <w:rsid w:val="009F1BC6"/>
    <w:rsid w:val="009F6294"/>
    <w:rsid w:val="00A11580"/>
    <w:rsid w:val="00A1253E"/>
    <w:rsid w:val="00A13DF0"/>
    <w:rsid w:val="00A17021"/>
    <w:rsid w:val="00A23042"/>
    <w:rsid w:val="00A267FA"/>
    <w:rsid w:val="00A31D49"/>
    <w:rsid w:val="00A3618E"/>
    <w:rsid w:val="00A37673"/>
    <w:rsid w:val="00A471B7"/>
    <w:rsid w:val="00A62A89"/>
    <w:rsid w:val="00A66B47"/>
    <w:rsid w:val="00A7087B"/>
    <w:rsid w:val="00A74B78"/>
    <w:rsid w:val="00A756CD"/>
    <w:rsid w:val="00A76992"/>
    <w:rsid w:val="00A86051"/>
    <w:rsid w:val="00A93FEE"/>
    <w:rsid w:val="00A97197"/>
    <w:rsid w:val="00AA41B9"/>
    <w:rsid w:val="00AA50EB"/>
    <w:rsid w:val="00AB0FB4"/>
    <w:rsid w:val="00AB3AAF"/>
    <w:rsid w:val="00AC0AA8"/>
    <w:rsid w:val="00AC19CD"/>
    <w:rsid w:val="00AD4B20"/>
    <w:rsid w:val="00AD6EB9"/>
    <w:rsid w:val="00AE12B7"/>
    <w:rsid w:val="00AE314D"/>
    <w:rsid w:val="00AF28D0"/>
    <w:rsid w:val="00AF6365"/>
    <w:rsid w:val="00B00DFA"/>
    <w:rsid w:val="00B146AF"/>
    <w:rsid w:val="00B17B3C"/>
    <w:rsid w:val="00B21C2A"/>
    <w:rsid w:val="00B25663"/>
    <w:rsid w:val="00B309E2"/>
    <w:rsid w:val="00B60827"/>
    <w:rsid w:val="00B613BD"/>
    <w:rsid w:val="00B71768"/>
    <w:rsid w:val="00B72B01"/>
    <w:rsid w:val="00B82F44"/>
    <w:rsid w:val="00B91423"/>
    <w:rsid w:val="00B9299D"/>
    <w:rsid w:val="00BA08BC"/>
    <w:rsid w:val="00BB1753"/>
    <w:rsid w:val="00BC6788"/>
    <w:rsid w:val="00BD4C9E"/>
    <w:rsid w:val="00BE64C1"/>
    <w:rsid w:val="00BE781F"/>
    <w:rsid w:val="00BF0ABF"/>
    <w:rsid w:val="00C13B11"/>
    <w:rsid w:val="00C24DC2"/>
    <w:rsid w:val="00C554CE"/>
    <w:rsid w:val="00C56F0F"/>
    <w:rsid w:val="00C57868"/>
    <w:rsid w:val="00C6650B"/>
    <w:rsid w:val="00C71F6B"/>
    <w:rsid w:val="00C72F0D"/>
    <w:rsid w:val="00C75B7C"/>
    <w:rsid w:val="00C934FB"/>
    <w:rsid w:val="00C95684"/>
    <w:rsid w:val="00CA50FC"/>
    <w:rsid w:val="00CE591A"/>
    <w:rsid w:val="00CF3029"/>
    <w:rsid w:val="00CF6603"/>
    <w:rsid w:val="00CF7AA9"/>
    <w:rsid w:val="00D02861"/>
    <w:rsid w:val="00D031DC"/>
    <w:rsid w:val="00D218C3"/>
    <w:rsid w:val="00D30484"/>
    <w:rsid w:val="00D31807"/>
    <w:rsid w:val="00D3439E"/>
    <w:rsid w:val="00D4584D"/>
    <w:rsid w:val="00D55148"/>
    <w:rsid w:val="00D70E7E"/>
    <w:rsid w:val="00D848AE"/>
    <w:rsid w:val="00D8612C"/>
    <w:rsid w:val="00D94EED"/>
    <w:rsid w:val="00DA1D4E"/>
    <w:rsid w:val="00DB59DF"/>
    <w:rsid w:val="00DB5BB6"/>
    <w:rsid w:val="00DB695C"/>
    <w:rsid w:val="00DB704A"/>
    <w:rsid w:val="00DE559B"/>
    <w:rsid w:val="00DF1628"/>
    <w:rsid w:val="00DF562E"/>
    <w:rsid w:val="00E235B2"/>
    <w:rsid w:val="00E36F86"/>
    <w:rsid w:val="00E4022A"/>
    <w:rsid w:val="00E4224F"/>
    <w:rsid w:val="00E4424F"/>
    <w:rsid w:val="00E45476"/>
    <w:rsid w:val="00E53124"/>
    <w:rsid w:val="00E66C6F"/>
    <w:rsid w:val="00E72904"/>
    <w:rsid w:val="00E94D33"/>
    <w:rsid w:val="00E95E2B"/>
    <w:rsid w:val="00EB4D71"/>
    <w:rsid w:val="00EC5C53"/>
    <w:rsid w:val="00ED0A02"/>
    <w:rsid w:val="00ED459B"/>
    <w:rsid w:val="00ED7DAE"/>
    <w:rsid w:val="00EE3FF2"/>
    <w:rsid w:val="00EF1E19"/>
    <w:rsid w:val="00EF271A"/>
    <w:rsid w:val="00EF678D"/>
    <w:rsid w:val="00F04709"/>
    <w:rsid w:val="00F11E6B"/>
    <w:rsid w:val="00F17F74"/>
    <w:rsid w:val="00F20660"/>
    <w:rsid w:val="00F26CAB"/>
    <w:rsid w:val="00F5090E"/>
    <w:rsid w:val="00F50BF6"/>
    <w:rsid w:val="00F53696"/>
    <w:rsid w:val="00F7202B"/>
    <w:rsid w:val="00F72BC5"/>
    <w:rsid w:val="00F764B2"/>
    <w:rsid w:val="00F831EB"/>
    <w:rsid w:val="00F8712E"/>
    <w:rsid w:val="00F915D5"/>
    <w:rsid w:val="00FA2756"/>
    <w:rsid w:val="00FA4812"/>
    <w:rsid w:val="00FC4105"/>
    <w:rsid w:val="00FE0187"/>
    <w:rsid w:val="00FF1FCE"/>
    <w:rsid w:val="00FF49B8"/>
    <w:rsid w:val="00FF6B79"/>
    <w:rsid w:val="00FF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CDEB06"/>
  <w15:docId w15:val="{8F6DBAC7-A5FE-43FD-A65B-AECB46844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6AF"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rsid w:val="00E53124"/>
    <w:pPr>
      <w:keepNext/>
      <w:jc w:val="center"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531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5312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17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B5DC7"/>
  </w:style>
  <w:style w:type="character" w:styleId="Strong">
    <w:name w:val="Strong"/>
    <w:basedOn w:val="DefaultParagraphFont"/>
    <w:qFormat/>
    <w:rsid w:val="002C3914"/>
    <w:rPr>
      <w:b/>
    </w:rPr>
  </w:style>
  <w:style w:type="character" w:customStyle="1" w:styleId="HeaderChar">
    <w:name w:val="Header Char"/>
    <w:basedOn w:val="DefaultParagraphFont"/>
    <w:link w:val="Header"/>
    <w:rsid w:val="002C3914"/>
    <w:rPr>
      <w:lang w:val="en-US" w:eastAsia="en-US" w:bidi="ar-SA"/>
    </w:rPr>
  </w:style>
  <w:style w:type="paragraph" w:styleId="BalloonText">
    <w:name w:val="Balloon Text"/>
    <w:basedOn w:val="Normal"/>
    <w:link w:val="BalloonTextChar"/>
    <w:rsid w:val="004F42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42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67F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B0FB4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F5090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F5090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5371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371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3718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37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37188"/>
    <w:rPr>
      <w:rFonts w:ascii="Arial" w:hAnsi="Arial"/>
      <w:b/>
      <w:bCs/>
    </w:rPr>
  </w:style>
  <w:style w:type="paragraph" w:styleId="FootnoteText">
    <w:name w:val="footnote text"/>
    <w:basedOn w:val="Normal"/>
    <w:link w:val="FootnoteTextChar"/>
    <w:semiHidden/>
    <w:unhideWhenUsed/>
    <w:rsid w:val="002478D9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478D9"/>
    <w:rPr>
      <w:rFonts w:ascii="Arial" w:hAnsi="Arial"/>
    </w:rPr>
  </w:style>
  <w:style w:type="character" w:styleId="FootnoteReference">
    <w:name w:val="footnote reference"/>
    <w:basedOn w:val="DefaultParagraphFont"/>
    <w:semiHidden/>
    <w:unhideWhenUsed/>
    <w:rsid w:val="002478D9"/>
    <w:rPr>
      <w:vertAlign w:val="superscript"/>
    </w:rPr>
  </w:style>
  <w:style w:type="character" w:styleId="Hyperlink">
    <w:name w:val="Hyperlink"/>
    <w:basedOn w:val="DefaultParagraphFont"/>
    <w:unhideWhenUsed/>
    <w:rsid w:val="0083321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9432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aig.russell@ct.gov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S.Technical.Review@ct.gov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D&amp;C\BD&amp;C%20All%20Publications\7%20Construction%20Phase\Building%20Contractor%20Reporting%20Form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290BC3579B542B493E7BA8A1F4E5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C5D87-D9CA-4F5A-ABFC-7FA187B5C921}"/>
      </w:docPartPr>
      <w:docPartBody>
        <w:p w:rsidR="00042600" w:rsidRDefault="00B92D68" w:rsidP="00B92D68">
          <w:pPr>
            <w:pStyle w:val="6290BC3579B542B493E7BA8A1F4E50E4"/>
          </w:pPr>
          <w:r w:rsidRPr="00B95070">
            <w:rPr>
              <w:rStyle w:val="PlaceholderText"/>
            </w:rPr>
            <w:t>Click or tap to enter a date.</w:t>
          </w:r>
        </w:p>
      </w:docPartBody>
    </w:docPart>
    <w:docPart>
      <w:docPartPr>
        <w:name w:val="5C79CEB57B1B4AC99B7B7AF95E92A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38861-2388-42C1-AF16-09AEB06652B4}"/>
      </w:docPartPr>
      <w:docPartBody>
        <w:p w:rsidR="00042600" w:rsidRDefault="00B92D68" w:rsidP="00B92D68">
          <w:pPr>
            <w:pStyle w:val="5C79CEB57B1B4AC99B7B7AF95E92AB50"/>
          </w:pPr>
          <w:r w:rsidRPr="00B9507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95"/>
    <w:rsid w:val="00042600"/>
    <w:rsid w:val="002938E1"/>
    <w:rsid w:val="003B4C95"/>
    <w:rsid w:val="00437AD8"/>
    <w:rsid w:val="004D0681"/>
    <w:rsid w:val="00563476"/>
    <w:rsid w:val="007938AE"/>
    <w:rsid w:val="007E550E"/>
    <w:rsid w:val="00875219"/>
    <w:rsid w:val="0088722B"/>
    <w:rsid w:val="00922737"/>
    <w:rsid w:val="00986BE4"/>
    <w:rsid w:val="00A70A48"/>
    <w:rsid w:val="00AB5740"/>
    <w:rsid w:val="00B92D68"/>
    <w:rsid w:val="00BC329A"/>
    <w:rsid w:val="00C70907"/>
    <w:rsid w:val="00DE6B33"/>
    <w:rsid w:val="00F42D3C"/>
    <w:rsid w:val="00FE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2D68"/>
    <w:rPr>
      <w:color w:val="808080"/>
    </w:rPr>
  </w:style>
  <w:style w:type="paragraph" w:customStyle="1" w:styleId="CC637A90AEFF4BD883379969046B8D3A">
    <w:name w:val="CC637A90AEFF4BD883379969046B8D3A"/>
    <w:rsid w:val="00B92D68"/>
  </w:style>
  <w:style w:type="paragraph" w:customStyle="1" w:styleId="6290BC3579B542B493E7BA8A1F4E50E4">
    <w:name w:val="6290BC3579B542B493E7BA8A1F4E50E4"/>
    <w:rsid w:val="00B92D68"/>
  </w:style>
  <w:style w:type="paragraph" w:customStyle="1" w:styleId="559998C577B24DB08338F0BAB02D78BF">
    <w:name w:val="559998C577B24DB08338F0BAB02D78BF"/>
    <w:rsid w:val="00B92D68"/>
  </w:style>
  <w:style w:type="paragraph" w:customStyle="1" w:styleId="4FADF25ED6AD44889BF8D53038151029">
    <w:name w:val="4FADF25ED6AD44889BF8D53038151029"/>
    <w:rsid w:val="00B92D68"/>
  </w:style>
  <w:style w:type="paragraph" w:customStyle="1" w:styleId="53F0BC347D58436BA9F60731902F2EFC">
    <w:name w:val="53F0BC347D58436BA9F60731902F2EFC"/>
    <w:rsid w:val="00B92D68"/>
  </w:style>
  <w:style w:type="paragraph" w:customStyle="1" w:styleId="5C79CEB57B1B4AC99B7B7AF95E92AB50">
    <w:name w:val="5C79CEB57B1B4AC99B7B7AF95E92AB50"/>
    <w:rsid w:val="00B92D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3FCA31D-A439-40A2-8ECB-12986AF2559A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7039E-29DA-496D-919B-C241004E2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Building Contractor Reporting Form</Template>
  <TotalTime>21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7825 Contractor Reporting Form</vt:lpstr>
    </vt:vector>
  </TitlesOfParts>
  <Manager>Peter Babey</Manager>
  <Company>CTDCS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7825 Contractor Reporting Form</dc:title>
  <dc:subject/>
  <dc:creator>cutlerr</dc:creator>
  <cp:keywords/>
  <dc:description/>
  <cp:lastModifiedBy>Russell, Craig</cp:lastModifiedBy>
  <cp:revision>8</cp:revision>
  <cp:lastPrinted>2018-09-28T14:58:00Z</cp:lastPrinted>
  <dcterms:created xsi:type="dcterms:W3CDTF">2019-03-12T12:57:00Z</dcterms:created>
  <dcterms:modified xsi:type="dcterms:W3CDTF">2019-11-13T15:28:00Z</dcterms:modified>
</cp:coreProperties>
</file>