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  <w:gridCol w:w="2250"/>
        <w:gridCol w:w="2340"/>
      </w:tblGrid>
      <w:tr w:rsidR="00E421CA" w:rsidRPr="00E421CA" w14:paraId="7D3769DD" w14:textId="77777777" w:rsidTr="00BE74EE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E0E0E0"/>
            <w:vAlign w:val="center"/>
          </w:tcPr>
          <w:p w14:paraId="7D3769D9" w14:textId="77777777" w:rsidR="00E421CA" w:rsidRPr="00E421CA" w:rsidRDefault="00E421CA" w:rsidP="006E44F5">
            <w:pPr>
              <w:overflowPunct w:val="0"/>
              <w:autoSpaceDE w:val="0"/>
              <w:autoSpaceDN w:val="0"/>
              <w:adjustRightInd w:val="0"/>
              <w:spacing w:before="40" w:after="40"/>
              <w:jc w:val="right"/>
              <w:textAlignment w:val="baseline"/>
              <w:rPr>
                <w:rFonts w:cs="Arial"/>
                <w:i/>
                <w:sz w:val="24"/>
                <w:szCs w:val="24"/>
              </w:rPr>
            </w:pPr>
            <w:r w:rsidRPr="00E421CA">
              <w:rPr>
                <w:b/>
                <w:sz w:val="24"/>
                <w:szCs w:val="24"/>
              </w:rPr>
              <w:t>Change Order No.:</w:t>
            </w:r>
          </w:p>
        </w:tc>
        <w:tc>
          <w:tcPr>
            <w:tcW w:w="252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D3769DA" w14:textId="77777777" w:rsidR="00E421CA" w:rsidRPr="00E421CA" w:rsidRDefault="00E421CA" w:rsidP="006E44F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cs="Arial"/>
                <w:b/>
                <w:sz w:val="24"/>
                <w:szCs w:val="24"/>
              </w:rPr>
            </w:pPr>
            <w:r w:rsidRPr="00E421CA">
              <w:rPr>
                <w:b/>
                <w:color w:val="000000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421CA">
              <w:rPr>
                <w:b/>
                <w:color w:val="000000"/>
                <w:sz w:val="24"/>
                <w:szCs w:val="24"/>
              </w:rPr>
              <w:instrText xml:space="preserve"> FORMTEXT </w:instrText>
            </w:r>
            <w:r w:rsidRPr="00E421CA">
              <w:rPr>
                <w:b/>
                <w:color w:val="000000"/>
                <w:sz w:val="24"/>
                <w:szCs w:val="24"/>
              </w:rPr>
            </w:r>
            <w:r w:rsidRPr="00E421CA">
              <w:rPr>
                <w:b/>
                <w:color w:val="000000"/>
                <w:sz w:val="24"/>
                <w:szCs w:val="24"/>
              </w:rPr>
              <w:fldChar w:fldCharType="separate"/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225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E0E0E0"/>
            <w:vAlign w:val="center"/>
          </w:tcPr>
          <w:p w14:paraId="7D3769DB" w14:textId="77777777" w:rsidR="00E421CA" w:rsidRPr="00E421CA" w:rsidRDefault="00E421CA" w:rsidP="006E44F5">
            <w:pPr>
              <w:overflowPunct w:val="0"/>
              <w:autoSpaceDE w:val="0"/>
              <w:autoSpaceDN w:val="0"/>
              <w:adjustRightInd w:val="0"/>
              <w:spacing w:before="40" w:after="40"/>
              <w:jc w:val="right"/>
              <w:textAlignment w:val="baseline"/>
              <w:rPr>
                <w:rFonts w:cs="Arial"/>
                <w:b/>
                <w:sz w:val="24"/>
                <w:szCs w:val="24"/>
              </w:rPr>
            </w:pPr>
            <w:r w:rsidRPr="00E421CA">
              <w:rPr>
                <w:b/>
                <w:sz w:val="24"/>
                <w:szCs w:val="24"/>
              </w:rPr>
              <w:t>Date of Issuance: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3769DC" w14:textId="77777777" w:rsidR="00E421CA" w:rsidRPr="00E421CA" w:rsidRDefault="00E421CA" w:rsidP="006E44F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cs="Arial"/>
                <w:b/>
                <w:sz w:val="24"/>
                <w:szCs w:val="24"/>
              </w:rPr>
            </w:pPr>
            <w:r w:rsidRPr="00E421CA">
              <w:rPr>
                <w:b/>
                <w:color w:val="000000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421CA">
              <w:rPr>
                <w:b/>
                <w:color w:val="000000"/>
                <w:sz w:val="24"/>
                <w:szCs w:val="24"/>
              </w:rPr>
              <w:instrText xml:space="preserve"> FORMTEXT </w:instrText>
            </w:r>
            <w:r w:rsidRPr="00E421CA">
              <w:rPr>
                <w:b/>
                <w:color w:val="000000"/>
                <w:sz w:val="24"/>
                <w:szCs w:val="24"/>
              </w:rPr>
            </w:r>
            <w:r w:rsidRPr="00E421CA">
              <w:rPr>
                <w:b/>
                <w:color w:val="000000"/>
                <w:sz w:val="24"/>
                <w:szCs w:val="24"/>
              </w:rPr>
              <w:fldChar w:fldCharType="separate"/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noProof/>
                <w:color w:val="000000"/>
                <w:sz w:val="24"/>
                <w:szCs w:val="24"/>
              </w:rPr>
              <w:t> </w:t>
            </w:r>
            <w:r w:rsidRPr="00E421CA">
              <w:rPr>
                <w:b/>
                <w:color w:val="000000"/>
                <w:sz w:val="24"/>
                <w:szCs w:val="24"/>
              </w:rPr>
              <w:fldChar w:fldCharType="end"/>
            </w:r>
          </w:p>
        </w:tc>
      </w:tr>
    </w:tbl>
    <w:p w14:paraId="7D3769DE" w14:textId="77777777" w:rsidR="008D0512" w:rsidRPr="00153C37" w:rsidRDefault="008D0512" w:rsidP="006E44F5">
      <w:pPr>
        <w:rPr>
          <w:sz w:val="8"/>
          <w:szCs w:val="8"/>
        </w:rPr>
      </w:pPr>
    </w:p>
    <w:tbl>
      <w:tblPr>
        <w:tblW w:w="101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0"/>
        <w:gridCol w:w="453"/>
        <w:gridCol w:w="1517"/>
        <w:gridCol w:w="180"/>
        <w:gridCol w:w="450"/>
        <w:gridCol w:w="1622"/>
        <w:gridCol w:w="898"/>
        <w:gridCol w:w="2284"/>
        <w:gridCol w:w="2306"/>
      </w:tblGrid>
      <w:tr w:rsidR="003E1482" w:rsidRPr="00CE0171" w14:paraId="7D3769E1" w14:textId="77777777" w:rsidTr="00701DFF">
        <w:trPr>
          <w:trHeight w:val="315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9DF" w14:textId="77777777" w:rsidR="003E1482" w:rsidRPr="00CE0171" w:rsidRDefault="003E1482" w:rsidP="006E44F5">
            <w:pPr>
              <w:spacing w:before="40" w:after="40"/>
              <w:jc w:val="center"/>
              <w:rPr>
                <w:b/>
              </w:rPr>
            </w:pPr>
            <w:r w:rsidRPr="00CE0171">
              <w:rPr>
                <w:b/>
              </w:rPr>
              <w:t>1.</w:t>
            </w:r>
          </w:p>
        </w:tc>
        <w:tc>
          <w:tcPr>
            <w:tcW w:w="97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9E0" w14:textId="77777777" w:rsidR="003E1482" w:rsidRPr="00852EB2" w:rsidRDefault="003E1482" w:rsidP="006E44F5">
            <w:pPr>
              <w:spacing w:before="40" w:after="40"/>
            </w:pPr>
            <w:r w:rsidRPr="00CE0171">
              <w:rPr>
                <w:b/>
              </w:rPr>
              <w:t>Project Information:</w:t>
            </w:r>
          </w:p>
        </w:tc>
      </w:tr>
      <w:tr w:rsidR="003E1482" w:rsidRPr="00CE0171" w14:paraId="7D3769E5" w14:textId="77777777" w:rsidTr="00BE74EE">
        <w:trPr>
          <w:trHeight w:val="315"/>
        </w:trPr>
        <w:tc>
          <w:tcPr>
            <w:tcW w:w="4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9E2" w14:textId="77777777" w:rsidR="003E1482" w:rsidRPr="00CE0171" w:rsidRDefault="003E1482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2600" w:type="dxa"/>
            <w:gridSpan w:val="4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14:paraId="7D3769E3" w14:textId="77777777" w:rsidR="003E1482" w:rsidRPr="00CE0171" w:rsidRDefault="003E1482" w:rsidP="006E44F5">
            <w:pPr>
              <w:spacing w:before="40" w:after="40"/>
              <w:rPr>
                <w:b/>
              </w:rPr>
            </w:pPr>
            <w:r w:rsidRPr="00CE0171">
              <w:rPr>
                <w:b/>
              </w:rPr>
              <w:t xml:space="preserve">CT </w:t>
            </w:r>
            <w:r w:rsidR="006E44F5">
              <w:rPr>
                <w:b/>
              </w:rPr>
              <w:t>DAS</w:t>
            </w:r>
            <w:r w:rsidRPr="00CE0171">
              <w:rPr>
                <w:b/>
              </w:rPr>
              <w:t xml:space="preserve"> Project No.:</w:t>
            </w:r>
          </w:p>
        </w:tc>
        <w:tc>
          <w:tcPr>
            <w:tcW w:w="7110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9E4" w14:textId="77777777" w:rsidR="003E1482" w:rsidRPr="005D7647" w:rsidRDefault="008D5AB8" w:rsidP="006E44F5">
            <w:pPr>
              <w:spacing w:before="40" w:after="40"/>
            </w:pPr>
            <w:r w:rsidRPr="00CE017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E0171">
              <w:rPr>
                <w:color w:val="000000"/>
                <w:szCs w:val="18"/>
              </w:rPr>
              <w:instrText xml:space="preserve"> FORMTEXT </w:instrText>
            </w:r>
            <w:r w:rsidRPr="00CE0171">
              <w:rPr>
                <w:color w:val="000000"/>
                <w:szCs w:val="18"/>
              </w:rPr>
            </w:r>
            <w:r w:rsidRPr="00CE0171">
              <w:rPr>
                <w:color w:val="000000"/>
                <w:szCs w:val="18"/>
              </w:rPr>
              <w:fldChar w:fldCharType="separate"/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color w:val="000000"/>
                <w:szCs w:val="18"/>
              </w:rPr>
              <w:fldChar w:fldCharType="end"/>
            </w:r>
          </w:p>
        </w:tc>
      </w:tr>
      <w:tr w:rsidR="003E1482" w:rsidRPr="00CE0171" w14:paraId="7D3769E9" w14:textId="77777777" w:rsidTr="00BE74EE">
        <w:trPr>
          <w:trHeight w:val="315"/>
        </w:trPr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9E6" w14:textId="77777777" w:rsidR="003E1482" w:rsidRPr="00CE0171" w:rsidRDefault="003E1482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2600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14:paraId="7D3769E7" w14:textId="77777777" w:rsidR="003E1482" w:rsidRPr="00CE0171" w:rsidRDefault="003E1482" w:rsidP="006E44F5">
            <w:pPr>
              <w:spacing w:before="40" w:after="40"/>
              <w:rPr>
                <w:b/>
              </w:rPr>
            </w:pPr>
            <w:r w:rsidRPr="00CE0171">
              <w:rPr>
                <w:b/>
              </w:rPr>
              <w:t xml:space="preserve">Project </w:t>
            </w:r>
            <w:r w:rsidR="002E088F" w:rsidRPr="00CE0171">
              <w:rPr>
                <w:b/>
              </w:rPr>
              <w:t>Name: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9E8" w14:textId="77777777" w:rsidR="003E1482" w:rsidRPr="005D7647" w:rsidRDefault="008D5AB8" w:rsidP="006E44F5">
            <w:pPr>
              <w:spacing w:before="40" w:after="40"/>
            </w:pPr>
            <w:r w:rsidRPr="00CE017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E0171">
              <w:rPr>
                <w:color w:val="000000"/>
                <w:szCs w:val="18"/>
              </w:rPr>
              <w:instrText xml:space="preserve"> FORMTEXT </w:instrText>
            </w:r>
            <w:r w:rsidRPr="00CE0171">
              <w:rPr>
                <w:color w:val="000000"/>
                <w:szCs w:val="18"/>
              </w:rPr>
            </w:r>
            <w:r w:rsidRPr="00CE0171">
              <w:rPr>
                <w:color w:val="000000"/>
                <w:szCs w:val="18"/>
              </w:rPr>
              <w:fldChar w:fldCharType="separate"/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color w:val="000000"/>
                <w:szCs w:val="18"/>
              </w:rPr>
              <w:fldChar w:fldCharType="end"/>
            </w:r>
          </w:p>
        </w:tc>
      </w:tr>
      <w:tr w:rsidR="00D018C7" w:rsidRPr="00CE0171" w14:paraId="7D3769ED" w14:textId="77777777" w:rsidTr="00BE74EE">
        <w:trPr>
          <w:trHeight w:val="315"/>
        </w:trPr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9EA" w14:textId="77777777" w:rsidR="00D018C7" w:rsidRPr="00CE0171" w:rsidRDefault="00D018C7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2600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E0E0E0"/>
            <w:vAlign w:val="center"/>
          </w:tcPr>
          <w:p w14:paraId="7D3769EB" w14:textId="77777777" w:rsidR="00D018C7" w:rsidRPr="00CE0171" w:rsidRDefault="00D018C7" w:rsidP="006E44F5">
            <w:pPr>
              <w:spacing w:before="40" w:after="40"/>
              <w:rPr>
                <w:b/>
              </w:rPr>
            </w:pPr>
            <w:r w:rsidRPr="00CE0171">
              <w:rPr>
                <w:b/>
              </w:rPr>
              <w:t>Project Location: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9EC" w14:textId="77777777" w:rsidR="00D018C7" w:rsidRPr="005D7647" w:rsidRDefault="008D5AB8" w:rsidP="006E44F5">
            <w:pPr>
              <w:spacing w:before="40" w:after="40"/>
            </w:pPr>
            <w:r w:rsidRPr="00CE017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E0171">
              <w:rPr>
                <w:color w:val="000000"/>
                <w:szCs w:val="18"/>
              </w:rPr>
              <w:instrText xml:space="preserve"> FORMTEXT </w:instrText>
            </w:r>
            <w:r w:rsidRPr="00CE0171">
              <w:rPr>
                <w:color w:val="000000"/>
                <w:szCs w:val="18"/>
              </w:rPr>
            </w:r>
            <w:r w:rsidRPr="00CE0171">
              <w:rPr>
                <w:color w:val="000000"/>
                <w:szCs w:val="18"/>
              </w:rPr>
              <w:fldChar w:fldCharType="separate"/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color w:val="000000"/>
                <w:szCs w:val="18"/>
              </w:rPr>
              <w:fldChar w:fldCharType="end"/>
            </w:r>
          </w:p>
        </w:tc>
      </w:tr>
      <w:tr w:rsidR="003E1482" w:rsidRPr="00852EB2" w14:paraId="7D3769F3" w14:textId="77777777" w:rsidTr="00BE74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D3769EE" w14:textId="77777777" w:rsidR="003E1482" w:rsidRPr="00CE0171" w:rsidRDefault="003E1482" w:rsidP="006E44F5">
            <w:pPr>
              <w:spacing w:before="40" w:after="40"/>
              <w:jc w:val="center"/>
              <w:rPr>
                <w:b/>
                <w:szCs w:val="18"/>
              </w:rPr>
            </w:pPr>
            <w:r w:rsidRPr="00CE0171">
              <w:rPr>
                <w:b/>
                <w:szCs w:val="18"/>
              </w:rPr>
              <w:t>2.</w:t>
            </w:r>
          </w:p>
        </w:tc>
        <w:tc>
          <w:tcPr>
            <w:tcW w:w="2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E0E0E0"/>
            <w:vAlign w:val="center"/>
          </w:tcPr>
          <w:p w14:paraId="7D3769EF" w14:textId="77777777" w:rsidR="003E1482" w:rsidRPr="00CE0171" w:rsidRDefault="003E1482" w:rsidP="006E44F5">
            <w:pPr>
              <w:spacing w:before="40" w:after="40"/>
              <w:rPr>
                <w:b/>
                <w:szCs w:val="18"/>
              </w:rPr>
            </w:pPr>
            <w:r w:rsidRPr="00CE0171">
              <w:rPr>
                <w:b/>
                <w:szCs w:val="18"/>
              </w:rPr>
              <w:t>Type of Change Order: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9F0" w14:textId="77777777" w:rsidR="003E1482" w:rsidRPr="00CE0171" w:rsidRDefault="003E1482" w:rsidP="006E44F5">
            <w:pPr>
              <w:spacing w:before="40" w:after="40"/>
              <w:rPr>
                <w:szCs w:val="18"/>
              </w:rPr>
            </w:pPr>
            <w:r w:rsidRPr="00CE0171">
              <w:rPr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0171">
              <w:rPr>
                <w:szCs w:val="18"/>
              </w:rPr>
              <w:instrText xml:space="preserve"> FORMCHECKBOX </w:instrText>
            </w:r>
            <w:r w:rsidR="00545585">
              <w:rPr>
                <w:szCs w:val="18"/>
              </w:rPr>
            </w:r>
            <w:r w:rsidR="00545585">
              <w:rPr>
                <w:szCs w:val="18"/>
              </w:rPr>
              <w:fldChar w:fldCharType="separate"/>
            </w:r>
            <w:r w:rsidRPr="00CE0171">
              <w:rPr>
                <w:szCs w:val="18"/>
              </w:rPr>
              <w:fldChar w:fldCharType="end"/>
            </w:r>
            <w:r w:rsidRPr="00CE0171">
              <w:rPr>
                <w:szCs w:val="18"/>
              </w:rPr>
              <w:t xml:space="preserve">  Lump Sum</w:t>
            </w:r>
          </w:p>
        </w:tc>
        <w:tc>
          <w:tcPr>
            <w:tcW w:w="228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9F1" w14:textId="77777777" w:rsidR="003E1482" w:rsidRPr="00CE0171" w:rsidRDefault="003E1482" w:rsidP="006E44F5">
            <w:pPr>
              <w:spacing w:before="40" w:after="40"/>
              <w:rPr>
                <w:szCs w:val="18"/>
              </w:rPr>
            </w:pPr>
            <w:r w:rsidRPr="00CE0171">
              <w:rPr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0171">
              <w:rPr>
                <w:szCs w:val="18"/>
              </w:rPr>
              <w:instrText xml:space="preserve"> FORMCHECKBOX </w:instrText>
            </w:r>
            <w:r w:rsidR="00545585">
              <w:rPr>
                <w:szCs w:val="18"/>
              </w:rPr>
            </w:r>
            <w:r w:rsidR="00545585">
              <w:rPr>
                <w:szCs w:val="18"/>
              </w:rPr>
              <w:fldChar w:fldCharType="separate"/>
            </w:r>
            <w:r w:rsidRPr="00CE0171">
              <w:rPr>
                <w:szCs w:val="18"/>
              </w:rPr>
              <w:fldChar w:fldCharType="end"/>
            </w:r>
            <w:r w:rsidRPr="00CE0171">
              <w:rPr>
                <w:szCs w:val="18"/>
              </w:rPr>
              <w:t xml:space="preserve">  Unit Price</w:t>
            </w:r>
          </w:p>
        </w:tc>
        <w:tc>
          <w:tcPr>
            <w:tcW w:w="2306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9F2" w14:textId="77777777" w:rsidR="003E1482" w:rsidRPr="00CE0171" w:rsidRDefault="003E1482" w:rsidP="006E44F5">
            <w:pPr>
              <w:spacing w:before="40" w:after="40"/>
              <w:rPr>
                <w:szCs w:val="18"/>
              </w:rPr>
            </w:pPr>
            <w:r w:rsidRPr="00CE0171">
              <w:rPr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0171">
              <w:rPr>
                <w:szCs w:val="18"/>
              </w:rPr>
              <w:instrText xml:space="preserve"> FORMCHECKBOX </w:instrText>
            </w:r>
            <w:r w:rsidR="00545585">
              <w:rPr>
                <w:szCs w:val="18"/>
              </w:rPr>
            </w:r>
            <w:r w:rsidR="00545585">
              <w:rPr>
                <w:szCs w:val="18"/>
              </w:rPr>
              <w:fldChar w:fldCharType="separate"/>
            </w:r>
            <w:r w:rsidRPr="00CE0171">
              <w:rPr>
                <w:szCs w:val="18"/>
              </w:rPr>
              <w:fldChar w:fldCharType="end"/>
            </w:r>
            <w:r w:rsidRPr="00CE0171">
              <w:rPr>
                <w:szCs w:val="18"/>
              </w:rPr>
              <w:t xml:space="preserve">  Cost Plus</w:t>
            </w:r>
          </w:p>
        </w:tc>
      </w:tr>
      <w:tr w:rsidR="003E1482" w:rsidRPr="00CE0171" w14:paraId="7D3769F6" w14:textId="77777777" w:rsidTr="00701DFF">
        <w:trPr>
          <w:trHeight w:val="315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9F4" w14:textId="77777777" w:rsidR="003E1482" w:rsidRPr="00CE0171" w:rsidRDefault="003E1482" w:rsidP="006E44F5">
            <w:pPr>
              <w:spacing w:before="40" w:after="40"/>
              <w:jc w:val="center"/>
              <w:rPr>
                <w:b/>
              </w:rPr>
            </w:pPr>
            <w:r w:rsidRPr="00CE0171">
              <w:rPr>
                <w:b/>
              </w:rPr>
              <w:t>3.</w:t>
            </w:r>
          </w:p>
        </w:tc>
        <w:tc>
          <w:tcPr>
            <w:tcW w:w="97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9F5" w14:textId="77777777" w:rsidR="003E1482" w:rsidRPr="00852EB2" w:rsidRDefault="003E1482" w:rsidP="006E44F5">
            <w:pPr>
              <w:spacing w:before="40" w:after="40"/>
            </w:pPr>
            <w:r w:rsidRPr="00CE0171">
              <w:rPr>
                <w:b/>
              </w:rPr>
              <w:t>Initiating Documents Completed:</w:t>
            </w:r>
          </w:p>
        </w:tc>
      </w:tr>
      <w:tr w:rsidR="00AC7F45" w:rsidRPr="00CE0171" w14:paraId="7D3769FB" w14:textId="77777777" w:rsidTr="009F73ED">
        <w:tc>
          <w:tcPr>
            <w:tcW w:w="4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9F7" w14:textId="77777777" w:rsidR="00AC7F45" w:rsidRPr="00CE0171" w:rsidRDefault="00AC7F45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9F8" w14:textId="77777777" w:rsidR="00AC7F45" w:rsidRPr="00852EB2" w:rsidRDefault="00AC7F45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4667" w:type="dxa"/>
            <w:gridSpan w:val="5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9F9" w14:textId="77777777" w:rsidR="00AC7F45" w:rsidRPr="005D7647" w:rsidRDefault="00AC7F45" w:rsidP="006E44F5">
            <w:pPr>
              <w:spacing w:before="20" w:after="20"/>
            </w:pPr>
            <w:r w:rsidRPr="00C6748E">
              <w:t>7055 Construction Phase Agency Change Request</w:t>
            </w:r>
          </w:p>
        </w:tc>
        <w:tc>
          <w:tcPr>
            <w:tcW w:w="4590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9FA" w14:textId="77777777" w:rsidR="00AC7F45" w:rsidRPr="005D7647" w:rsidRDefault="00AC7F45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</w:t>
            </w:r>
            <w:r w:rsidR="00070332">
              <w:t xml:space="preserve"> </w:t>
            </w:r>
            <w:r>
              <w:t>Not Applicable</w:t>
            </w:r>
          </w:p>
        </w:tc>
      </w:tr>
      <w:tr w:rsidR="00C6748E" w:rsidRPr="00CE0171" w14:paraId="7D3769FF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9FC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9FD" w14:textId="77777777" w:rsidR="00C6748E" w:rsidRPr="00852EB2" w:rsidRDefault="00C6748E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9FE" w14:textId="77777777" w:rsidR="00C6748E" w:rsidRPr="005D7647" w:rsidRDefault="00C6748E" w:rsidP="006E44F5">
            <w:pPr>
              <w:spacing w:before="20" w:after="20"/>
            </w:pPr>
            <w:r>
              <w:t xml:space="preserve">7310 </w:t>
            </w:r>
            <w:r w:rsidRPr="005D7647">
              <w:t>Request for Information (RFI)</w:t>
            </w:r>
          </w:p>
        </w:tc>
      </w:tr>
      <w:tr w:rsidR="00C6748E" w:rsidRPr="00CE0171" w14:paraId="7D376A03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00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01" w14:textId="77777777" w:rsidR="00C6748E" w:rsidRPr="00852EB2" w:rsidRDefault="00C6748E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02" w14:textId="77777777" w:rsidR="00C6748E" w:rsidRPr="005D7647" w:rsidRDefault="00C6748E" w:rsidP="006E44F5">
            <w:pPr>
              <w:spacing w:before="20" w:after="20"/>
            </w:pPr>
            <w:r>
              <w:t xml:space="preserve">7315 </w:t>
            </w:r>
            <w:r w:rsidRPr="005D7647">
              <w:t>RFI Response</w:t>
            </w:r>
          </w:p>
        </w:tc>
      </w:tr>
      <w:tr w:rsidR="00AC7F45" w:rsidRPr="00CE0171" w14:paraId="7D376A08" w14:textId="77777777" w:rsidTr="009F73ED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04" w14:textId="77777777" w:rsidR="00AC7F45" w:rsidRPr="00CE0171" w:rsidRDefault="00AC7F45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05" w14:textId="77777777" w:rsidR="00AC7F45" w:rsidRPr="00852EB2" w:rsidRDefault="00AC7F45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06" w14:textId="77777777" w:rsidR="00AC7F45" w:rsidRPr="005D7647" w:rsidRDefault="00AC7F45" w:rsidP="006E44F5">
            <w:pPr>
              <w:spacing w:before="20" w:after="20"/>
            </w:pPr>
            <w:r>
              <w:t xml:space="preserve">7320 </w:t>
            </w:r>
            <w:r w:rsidRPr="005D7647">
              <w:t>Supplemental Instructions</w:t>
            </w:r>
          </w:p>
        </w:tc>
        <w:tc>
          <w:tcPr>
            <w:tcW w:w="45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07" w14:textId="77777777" w:rsidR="00AC7F45" w:rsidRPr="005D7647" w:rsidRDefault="00AC7F45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</w:t>
            </w:r>
            <w:r w:rsidR="00070332">
              <w:t xml:space="preserve"> </w:t>
            </w:r>
            <w:r w:rsidRPr="005D7647">
              <w:t>Not Applicable</w:t>
            </w:r>
          </w:p>
        </w:tc>
      </w:tr>
      <w:tr w:rsidR="00C6748E" w:rsidRPr="00CE0171" w14:paraId="7D376A0C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09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0A" w14:textId="77777777" w:rsidR="00C6748E" w:rsidRPr="00852EB2" w:rsidRDefault="00C6748E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0B" w14:textId="77777777" w:rsidR="00C6748E" w:rsidRPr="005D7647" w:rsidRDefault="00C6748E" w:rsidP="006E44F5">
            <w:pPr>
              <w:spacing w:before="20" w:after="20"/>
            </w:pPr>
            <w:r>
              <w:t xml:space="preserve">7330 </w:t>
            </w:r>
            <w:r w:rsidRPr="005D7647">
              <w:t>Proposal Request</w:t>
            </w:r>
            <w:r>
              <w:t xml:space="preserve"> (PR)</w:t>
            </w:r>
          </w:p>
        </w:tc>
      </w:tr>
      <w:tr w:rsidR="00C6748E" w:rsidRPr="00CE0171" w14:paraId="7D376A10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0D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0E" w14:textId="77777777" w:rsidR="00C6748E" w:rsidRPr="00852EB2" w:rsidRDefault="00C6748E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0F" w14:textId="77777777" w:rsidR="00C6748E" w:rsidRPr="005D7647" w:rsidRDefault="00C6748E" w:rsidP="006E44F5">
            <w:pPr>
              <w:spacing w:before="20" w:after="20"/>
            </w:pPr>
            <w:r>
              <w:t>7340 Change Order Proposal (COP)</w:t>
            </w:r>
          </w:p>
        </w:tc>
      </w:tr>
      <w:tr w:rsidR="00C6748E" w:rsidRPr="00CE0171" w14:paraId="7D376A14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11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12" w14:textId="77777777" w:rsidR="00C6748E" w:rsidRPr="00852EB2" w:rsidRDefault="00C6748E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13" w14:textId="77777777" w:rsidR="00C6748E" w:rsidRPr="005D7647" w:rsidRDefault="00C6748E" w:rsidP="006E44F5">
            <w:pPr>
              <w:spacing w:before="20" w:after="20"/>
            </w:pPr>
            <w:r>
              <w:t>7341 Change Order Proposal Workbook(s)</w:t>
            </w:r>
          </w:p>
        </w:tc>
      </w:tr>
      <w:tr w:rsidR="00AC7F45" w:rsidRPr="00CE0171" w14:paraId="7D376A19" w14:textId="77777777" w:rsidTr="009F73ED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15" w14:textId="77777777" w:rsidR="00AC7F45" w:rsidRPr="00CE0171" w:rsidRDefault="00AC7F45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376A16" w14:textId="77777777" w:rsidR="00AC7F45" w:rsidRPr="00852EB2" w:rsidRDefault="00AC7F45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17" w14:textId="77777777" w:rsidR="00AC7F45" w:rsidRPr="005D7647" w:rsidRDefault="00AC7F45" w:rsidP="006E44F5">
            <w:pPr>
              <w:spacing w:before="20" w:after="20"/>
            </w:pPr>
            <w:r>
              <w:t>7350 Construction Change Directive (CCD)</w:t>
            </w:r>
          </w:p>
        </w:tc>
        <w:tc>
          <w:tcPr>
            <w:tcW w:w="4590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18" w14:textId="77777777" w:rsidR="00AC7F45" w:rsidRPr="005D7647" w:rsidRDefault="00AC7F45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</w:t>
            </w:r>
            <w:r w:rsidR="00070332">
              <w:t xml:space="preserve"> </w:t>
            </w:r>
            <w:r w:rsidRPr="005D7647">
              <w:t>Not Applicable</w:t>
            </w:r>
          </w:p>
        </w:tc>
      </w:tr>
      <w:tr w:rsidR="00C6748E" w:rsidRPr="00852EB2" w14:paraId="7D376A1D" w14:textId="77777777" w:rsidTr="006626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D376A1A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  <w:szCs w:val="18"/>
              </w:rPr>
            </w:pPr>
            <w:r w:rsidRPr="00CE0171">
              <w:rPr>
                <w:b/>
                <w:szCs w:val="18"/>
              </w:rPr>
              <w:t>4.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376A1B" w14:textId="77777777" w:rsidR="00C6748E" w:rsidRPr="00CE0171" w:rsidRDefault="00C6748E" w:rsidP="006E44F5">
            <w:pPr>
              <w:spacing w:before="40" w:after="40"/>
              <w:jc w:val="center"/>
              <w:rPr>
                <w:szCs w:val="18"/>
              </w:rPr>
            </w:pPr>
            <w:r w:rsidRPr="00CE0171">
              <w:rPr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0171">
              <w:rPr>
                <w:szCs w:val="18"/>
              </w:rPr>
              <w:instrText xml:space="preserve"> FORMCHECKBOX </w:instrText>
            </w:r>
            <w:r w:rsidR="00545585">
              <w:rPr>
                <w:szCs w:val="18"/>
              </w:rPr>
            </w:r>
            <w:r w:rsidR="00545585">
              <w:rPr>
                <w:szCs w:val="18"/>
              </w:rPr>
              <w:fldChar w:fldCharType="separate"/>
            </w:r>
            <w:r w:rsidRPr="00CE0171">
              <w:rPr>
                <w:szCs w:val="18"/>
              </w:rPr>
              <w:fldChar w:fldCharType="end"/>
            </w:r>
          </w:p>
        </w:tc>
        <w:tc>
          <w:tcPr>
            <w:tcW w:w="9257" w:type="dxa"/>
            <w:gridSpan w:val="7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D376A1C" w14:textId="77777777" w:rsidR="00C6748E" w:rsidRPr="00CE0171" w:rsidRDefault="00C6748E" w:rsidP="006E44F5">
            <w:pPr>
              <w:spacing w:before="40" w:after="40"/>
              <w:rPr>
                <w:szCs w:val="18"/>
              </w:rPr>
            </w:pPr>
            <w:r w:rsidRPr="00CE0171">
              <w:rPr>
                <w:b/>
                <w:szCs w:val="18"/>
              </w:rPr>
              <w:t>Supporting Documents attached or referenced</w:t>
            </w:r>
          </w:p>
        </w:tc>
      </w:tr>
      <w:tr w:rsidR="00C6748E" w:rsidRPr="00CE0171" w14:paraId="7D376A20" w14:textId="77777777" w:rsidTr="00701DFF">
        <w:trPr>
          <w:trHeight w:val="315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A1E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  <w:r w:rsidRPr="00CE0171">
              <w:rPr>
                <w:b/>
              </w:rPr>
              <w:t>5.</w:t>
            </w:r>
          </w:p>
        </w:tc>
        <w:tc>
          <w:tcPr>
            <w:tcW w:w="97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A1F" w14:textId="77777777" w:rsidR="00C6748E" w:rsidRPr="00852EB2" w:rsidRDefault="00C6748E" w:rsidP="006E44F5">
            <w:pPr>
              <w:spacing w:before="40" w:after="40"/>
            </w:pPr>
            <w:r w:rsidRPr="00CE0171">
              <w:rPr>
                <w:b/>
              </w:rPr>
              <w:t>Change Order Proposal reviewed and/or approved by:</w:t>
            </w:r>
          </w:p>
        </w:tc>
      </w:tr>
      <w:tr w:rsidR="00433F3A" w:rsidRPr="00CE0171" w14:paraId="7D376A26" w14:textId="77777777" w:rsidTr="00BE74EE">
        <w:tc>
          <w:tcPr>
            <w:tcW w:w="4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21" w14:textId="77777777" w:rsidR="00433F3A" w:rsidRPr="00CE0171" w:rsidRDefault="00433F3A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22" w14:textId="77777777" w:rsidR="00433F3A" w:rsidRPr="00852EB2" w:rsidRDefault="00433F3A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151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23" w14:textId="77777777" w:rsidR="00433F3A" w:rsidRPr="005D7647" w:rsidRDefault="00433F3A" w:rsidP="006E44F5">
            <w:pPr>
              <w:spacing w:before="20" w:after="20"/>
            </w:pPr>
            <w:r>
              <w:t xml:space="preserve">CA </w:t>
            </w:r>
          </w:p>
        </w:tc>
        <w:tc>
          <w:tcPr>
            <w:tcW w:w="630" w:type="dxa"/>
            <w:gridSpan w:val="2"/>
            <w:tcBorders>
              <w:top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24" w14:textId="77777777" w:rsidR="00433F3A" w:rsidRPr="005D7647" w:rsidRDefault="00433F3A" w:rsidP="006E44F5">
            <w:pPr>
              <w:spacing w:before="20" w:after="20"/>
              <w:jc w:val="right"/>
            </w:pPr>
            <w:r>
              <w:t>or:</w:t>
            </w:r>
          </w:p>
        </w:tc>
        <w:tc>
          <w:tcPr>
            <w:tcW w:w="7110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25" w14:textId="77777777" w:rsidR="00433F3A" w:rsidRPr="005D7647" w:rsidRDefault="00433F3A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 CA did not review.  ADPM approval </w:t>
            </w:r>
            <w:proofErr w:type="gramStart"/>
            <w:r>
              <w:t>obtained</w:t>
            </w:r>
            <w:proofErr w:type="gramEnd"/>
            <w:r>
              <w:t xml:space="preserve"> and explanation included.</w:t>
            </w:r>
          </w:p>
        </w:tc>
      </w:tr>
      <w:tr w:rsidR="00433F3A" w:rsidRPr="00CE0171" w14:paraId="7D376A2C" w14:textId="77777777" w:rsidTr="00BE74EE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27" w14:textId="77777777" w:rsidR="00433F3A" w:rsidRPr="00CE0171" w:rsidRDefault="00433F3A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28" w14:textId="77777777" w:rsidR="00433F3A" w:rsidRPr="00852EB2" w:rsidRDefault="00433F3A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15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29" w14:textId="77777777" w:rsidR="00433F3A" w:rsidRPr="005D7647" w:rsidRDefault="00433F3A" w:rsidP="006E44F5">
            <w:pPr>
              <w:spacing w:before="20" w:after="20"/>
            </w:pPr>
            <w:r>
              <w:t xml:space="preserve">Architect </w:t>
            </w:r>
          </w:p>
        </w:tc>
        <w:tc>
          <w:tcPr>
            <w:tcW w:w="63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2A" w14:textId="77777777" w:rsidR="00433F3A" w:rsidRPr="005D7647" w:rsidRDefault="00433F3A" w:rsidP="006E44F5">
            <w:pPr>
              <w:spacing w:before="20" w:after="20"/>
              <w:jc w:val="right"/>
            </w:pPr>
            <w:r>
              <w:t>or: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2B" w14:textId="77777777" w:rsidR="00433F3A" w:rsidRPr="005D7647" w:rsidRDefault="00433F3A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 Architect did not review.  ADPM approval </w:t>
            </w:r>
            <w:proofErr w:type="gramStart"/>
            <w:r>
              <w:t>obtained</w:t>
            </w:r>
            <w:proofErr w:type="gramEnd"/>
            <w:r>
              <w:t xml:space="preserve"> and explanation included.</w:t>
            </w:r>
          </w:p>
        </w:tc>
      </w:tr>
      <w:tr w:rsidR="00433F3A" w:rsidRPr="00CE0171" w14:paraId="7D376A32" w14:textId="77777777" w:rsidTr="00BE74EE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2D" w14:textId="77777777" w:rsidR="00433F3A" w:rsidRPr="00CE0171" w:rsidRDefault="00433F3A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2E" w14:textId="77777777" w:rsidR="00433F3A" w:rsidRPr="00852EB2" w:rsidRDefault="00433F3A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15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2F" w14:textId="77777777" w:rsidR="00433F3A" w:rsidRPr="005D7647" w:rsidRDefault="00433F3A" w:rsidP="006E44F5">
            <w:pPr>
              <w:spacing w:before="20" w:after="20"/>
            </w:pPr>
            <w:r>
              <w:t>Agency</w:t>
            </w:r>
          </w:p>
        </w:tc>
        <w:tc>
          <w:tcPr>
            <w:tcW w:w="63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30" w14:textId="77777777" w:rsidR="00433F3A" w:rsidRPr="005D7647" w:rsidRDefault="00433F3A" w:rsidP="006E44F5">
            <w:pPr>
              <w:spacing w:before="20" w:after="20"/>
              <w:jc w:val="right"/>
            </w:pPr>
            <w:r>
              <w:t>or: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31" w14:textId="77777777" w:rsidR="00433F3A" w:rsidRPr="005D7647" w:rsidRDefault="00433F3A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 </w:t>
            </w:r>
            <w:r w:rsidRPr="005D7647">
              <w:t>Not Applicable</w:t>
            </w:r>
          </w:p>
        </w:tc>
      </w:tr>
      <w:tr w:rsidR="00C6748E" w:rsidRPr="00CE0171" w14:paraId="7D376A36" w14:textId="77777777" w:rsidTr="00433F3A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33" w14:textId="77777777" w:rsidR="00C6748E" w:rsidRPr="00CE0171" w:rsidRDefault="00C6748E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34" w14:textId="77777777" w:rsidR="00C6748E" w:rsidRPr="00852EB2" w:rsidRDefault="00C6748E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35" w14:textId="77777777" w:rsidR="00C6748E" w:rsidRPr="005D7647" w:rsidRDefault="00C6748E" w:rsidP="006E44F5">
            <w:pPr>
              <w:spacing w:before="20" w:after="20"/>
            </w:pPr>
            <w:r>
              <w:t xml:space="preserve">CT </w:t>
            </w:r>
            <w:r w:rsidR="006E44F5">
              <w:t>DAS</w:t>
            </w:r>
            <w:r>
              <w:t xml:space="preserve"> Project Manager </w:t>
            </w:r>
          </w:p>
        </w:tc>
      </w:tr>
      <w:tr w:rsidR="00433F3A" w:rsidRPr="00CE0171" w14:paraId="7D376A3C" w14:textId="77777777" w:rsidTr="00BE74EE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37" w14:textId="77777777" w:rsidR="00433F3A" w:rsidRPr="00CE0171" w:rsidRDefault="00433F3A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38" w14:textId="77777777" w:rsidR="00433F3A" w:rsidRPr="00852EB2" w:rsidRDefault="00433F3A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15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39" w14:textId="77777777" w:rsidR="00433F3A" w:rsidRPr="005D7647" w:rsidRDefault="00433F3A" w:rsidP="006E44F5">
            <w:pPr>
              <w:spacing w:before="20" w:after="20"/>
            </w:pPr>
            <w:r>
              <w:t xml:space="preserve">CT </w:t>
            </w:r>
            <w:r w:rsidR="006E44F5">
              <w:t>DAS</w:t>
            </w:r>
            <w:r>
              <w:t xml:space="preserve"> ADPM</w:t>
            </w:r>
          </w:p>
        </w:tc>
        <w:tc>
          <w:tcPr>
            <w:tcW w:w="63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3A" w14:textId="77777777" w:rsidR="00433F3A" w:rsidRPr="005D7647" w:rsidRDefault="00433F3A" w:rsidP="006E44F5">
            <w:pPr>
              <w:spacing w:before="20" w:after="20"/>
              <w:jc w:val="right"/>
            </w:pPr>
            <w:r>
              <w:t>or: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3B" w14:textId="77777777" w:rsidR="00433F3A" w:rsidRPr="005D7647" w:rsidRDefault="00433F3A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 </w:t>
            </w:r>
            <w:r w:rsidRPr="005D7647">
              <w:t>Not Applicable</w:t>
            </w:r>
          </w:p>
        </w:tc>
      </w:tr>
      <w:tr w:rsidR="00433F3A" w:rsidRPr="00CE0171" w14:paraId="7D376A42" w14:textId="77777777" w:rsidTr="00660838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3D" w14:textId="77777777" w:rsidR="00433F3A" w:rsidRPr="00CE0171" w:rsidRDefault="00433F3A" w:rsidP="006E44F5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3E" w14:textId="77777777" w:rsidR="00433F3A" w:rsidRPr="00852EB2" w:rsidRDefault="00433F3A" w:rsidP="006E44F5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 w:rsidR="00545585">
              <w:fldChar w:fldCharType="separate"/>
            </w:r>
            <w:r w:rsidRPr="00852EB2">
              <w:fldChar w:fldCharType="end"/>
            </w:r>
          </w:p>
        </w:tc>
        <w:tc>
          <w:tcPr>
            <w:tcW w:w="15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3F" w14:textId="77777777" w:rsidR="00433F3A" w:rsidRPr="005D7647" w:rsidRDefault="00433F3A" w:rsidP="006E44F5">
            <w:pPr>
              <w:spacing w:before="20" w:after="20"/>
            </w:pPr>
            <w:r>
              <w:t xml:space="preserve">CT </w:t>
            </w:r>
            <w:r w:rsidR="006E44F5">
              <w:t>DAS</w:t>
            </w:r>
            <w:r>
              <w:t xml:space="preserve"> DPM</w:t>
            </w:r>
          </w:p>
        </w:tc>
        <w:tc>
          <w:tcPr>
            <w:tcW w:w="63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40" w14:textId="77777777" w:rsidR="00433F3A" w:rsidRPr="005D7647" w:rsidRDefault="00433F3A" w:rsidP="006E44F5">
            <w:pPr>
              <w:spacing w:before="20" w:after="20"/>
              <w:jc w:val="right"/>
            </w:pPr>
            <w:r>
              <w:t>or: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41" w14:textId="77777777" w:rsidR="00433F3A" w:rsidRPr="005D7647" w:rsidRDefault="00433F3A" w:rsidP="006E44F5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 w:rsidR="00545585">
              <w:fldChar w:fldCharType="separate"/>
            </w:r>
            <w:r w:rsidRPr="005D7647">
              <w:fldChar w:fldCharType="end"/>
            </w:r>
            <w:r>
              <w:t xml:space="preserve">  </w:t>
            </w:r>
            <w:r w:rsidRPr="005D7647">
              <w:t>Not Applicable</w:t>
            </w:r>
          </w:p>
        </w:tc>
      </w:tr>
      <w:tr w:rsidR="00660838" w:rsidRPr="00CE0171" w14:paraId="66E25DB0" w14:textId="77777777" w:rsidTr="00660838">
        <w:tc>
          <w:tcPr>
            <w:tcW w:w="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64A2AFA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5F797B" w14:textId="3FC7B6AA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15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7C45A86" w14:textId="342DD13C" w:rsidR="00660838" w:rsidRDefault="00660838" w:rsidP="00660838">
            <w:pPr>
              <w:spacing w:before="20" w:after="20"/>
            </w:pPr>
            <w:r>
              <w:t xml:space="preserve">CT DAS </w:t>
            </w:r>
            <w:r>
              <w:t>DC</w:t>
            </w:r>
          </w:p>
        </w:tc>
        <w:tc>
          <w:tcPr>
            <w:tcW w:w="63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D17D4E" w14:textId="79BE5308" w:rsidR="00660838" w:rsidRDefault="00660838" w:rsidP="00660838">
            <w:pPr>
              <w:spacing w:before="20" w:after="20"/>
              <w:jc w:val="right"/>
            </w:pPr>
            <w:r>
              <w:t>or: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C0DCC6" w14:textId="15845BC3" w:rsidR="00660838" w:rsidRPr="005D7647" w:rsidRDefault="00660838" w:rsidP="00660838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>
              <w:fldChar w:fldCharType="separate"/>
            </w:r>
            <w:r w:rsidRPr="005D7647">
              <w:fldChar w:fldCharType="end"/>
            </w:r>
            <w:r>
              <w:t xml:space="preserve">  </w:t>
            </w:r>
            <w:r w:rsidRPr="005D7647">
              <w:t>Not Applicable</w:t>
            </w:r>
          </w:p>
        </w:tc>
      </w:tr>
      <w:tr w:rsidR="00660838" w:rsidRPr="00CE0171" w14:paraId="7D376A4B" w14:textId="77777777" w:rsidTr="00660838">
        <w:trPr>
          <w:trHeight w:val="315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A49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  <w:r w:rsidRPr="00CE0171">
              <w:rPr>
                <w:b/>
              </w:rPr>
              <w:t>6.</w:t>
            </w:r>
          </w:p>
        </w:tc>
        <w:tc>
          <w:tcPr>
            <w:tcW w:w="97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A4A" w14:textId="77777777" w:rsidR="00660838" w:rsidRPr="00852EB2" w:rsidRDefault="00660838" w:rsidP="00660838">
            <w:pPr>
              <w:spacing w:before="40" w:after="40"/>
            </w:pPr>
            <w:r w:rsidRPr="00CE0171">
              <w:rPr>
                <w:b/>
              </w:rPr>
              <w:t xml:space="preserve">Change Order </w:t>
            </w:r>
            <w:r w:rsidRPr="00460174">
              <w:rPr>
                <w:b/>
              </w:rPr>
              <w:t>Finalization Issues:</w:t>
            </w:r>
          </w:p>
        </w:tc>
      </w:tr>
      <w:tr w:rsidR="00660838" w:rsidRPr="00CE0171" w14:paraId="7D376A4F" w14:textId="77777777" w:rsidTr="00701DFF">
        <w:tc>
          <w:tcPr>
            <w:tcW w:w="4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4C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4D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4E" w14:textId="77777777" w:rsidR="00660838" w:rsidRPr="005D7647" w:rsidRDefault="00660838" w:rsidP="00660838">
            <w:pPr>
              <w:spacing w:before="20" w:after="20"/>
            </w:pPr>
            <w:r>
              <w:t>7360 Change Order fully executed</w:t>
            </w:r>
          </w:p>
        </w:tc>
      </w:tr>
      <w:tr w:rsidR="00660838" w:rsidRPr="00CE0171" w14:paraId="7D376A53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50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51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52" w14:textId="77777777" w:rsidR="00660838" w:rsidRPr="005D7647" w:rsidRDefault="00660838" w:rsidP="00660838">
            <w:pPr>
              <w:spacing w:before="20" w:after="20"/>
            </w:pPr>
            <w:r>
              <w:t>7370 Change Order Transmittal submitted</w:t>
            </w:r>
          </w:p>
        </w:tc>
      </w:tr>
      <w:tr w:rsidR="00660838" w:rsidRPr="00CE0171" w14:paraId="7D376A57" w14:textId="77777777" w:rsidTr="00701DFF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54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55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56" w14:textId="77777777" w:rsidR="00660838" w:rsidRPr="005D7647" w:rsidRDefault="00660838" w:rsidP="00660838">
            <w:pPr>
              <w:spacing w:before="20" w:after="20"/>
            </w:pPr>
            <w:r>
              <w:t>Bond Premium included (</w:t>
            </w:r>
            <w:proofErr w:type="gramStart"/>
            <w:r>
              <w:t>no</w:t>
            </w:r>
            <w:proofErr w:type="gramEnd"/>
            <w:r>
              <w:t xml:space="preserve"> overhead or profit allowed)</w:t>
            </w:r>
          </w:p>
        </w:tc>
      </w:tr>
      <w:tr w:rsidR="00660838" w:rsidRPr="00CE0171" w14:paraId="7D376A5D" w14:textId="77777777" w:rsidTr="00BE74EE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58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59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169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5A" w14:textId="77777777" w:rsidR="00660838" w:rsidRPr="005D7647" w:rsidRDefault="00660838" w:rsidP="00660838">
            <w:pPr>
              <w:spacing w:before="20" w:after="20"/>
            </w:pPr>
            <w:r>
              <w:t>Consent of Surety</w:t>
            </w: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5B" w14:textId="77777777" w:rsidR="00660838" w:rsidRPr="005D7647" w:rsidRDefault="00660838" w:rsidP="00660838">
            <w:pPr>
              <w:spacing w:before="20" w:after="20"/>
              <w:jc w:val="right"/>
            </w:pP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5C" w14:textId="77777777" w:rsidR="00660838" w:rsidRPr="005D7647" w:rsidRDefault="00660838" w:rsidP="00660838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>
              <w:fldChar w:fldCharType="separate"/>
            </w:r>
            <w:r w:rsidRPr="005D7647">
              <w:fldChar w:fldCharType="end"/>
            </w:r>
            <w:r>
              <w:t xml:space="preserve">  </w:t>
            </w:r>
            <w:r w:rsidRPr="005D7647">
              <w:t>Not Applicable</w:t>
            </w:r>
          </w:p>
        </w:tc>
      </w:tr>
      <w:tr w:rsidR="00660838" w:rsidRPr="00CE0171" w14:paraId="7D376A66" w14:textId="77777777" w:rsidTr="00433F3A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62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376A63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3769" w:type="dxa"/>
            <w:gridSpan w:val="4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64" w14:textId="77777777" w:rsidR="00660838" w:rsidRPr="005D7647" w:rsidRDefault="00660838" w:rsidP="00660838">
            <w:pPr>
              <w:spacing w:before="20" w:after="20"/>
            </w:pPr>
            <w:r>
              <w:t>Extension of Time or Overtime Request</w:t>
            </w:r>
          </w:p>
        </w:tc>
        <w:tc>
          <w:tcPr>
            <w:tcW w:w="5488" w:type="dxa"/>
            <w:gridSpan w:val="3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65" w14:textId="77777777" w:rsidR="00660838" w:rsidRPr="005D7647" w:rsidRDefault="00660838" w:rsidP="00660838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>
              <w:fldChar w:fldCharType="separate"/>
            </w:r>
            <w:r w:rsidRPr="005D7647">
              <w:fldChar w:fldCharType="end"/>
            </w:r>
            <w:r>
              <w:t xml:space="preserve">  </w:t>
            </w:r>
            <w:r w:rsidRPr="00460174">
              <w:t xml:space="preserve">Approval by CT </w:t>
            </w:r>
            <w:r>
              <w:t>DAS</w:t>
            </w:r>
            <w:r w:rsidRPr="00460174">
              <w:t xml:space="preserve"> Director</w:t>
            </w:r>
            <w:r>
              <w:t xml:space="preserve"> of Project Management</w:t>
            </w:r>
          </w:p>
        </w:tc>
      </w:tr>
      <w:tr w:rsidR="00660838" w:rsidRPr="00CE0171" w14:paraId="7D376A69" w14:textId="77777777" w:rsidTr="00701DFF">
        <w:trPr>
          <w:trHeight w:val="315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A67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  <w:r w:rsidRPr="00CE0171">
              <w:rPr>
                <w:b/>
              </w:rPr>
              <w:t>7.</w:t>
            </w:r>
          </w:p>
        </w:tc>
        <w:tc>
          <w:tcPr>
            <w:tcW w:w="97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76A68" w14:textId="77777777" w:rsidR="00660838" w:rsidRPr="00852EB2" w:rsidRDefault="00660838" w:rsidP="00660838">
            <w:pPr>
              <w:spacing w:before="40" w:after="40"/>
            </w:pPr>
            <w:r w:rsidRPr="00CE0171">
              <w:rPr>
                <w:b/>
              </w:rPr>
              <w:t>Change Order Designation:</w:t>
            </w:r>
          </w:p>
        </w:tc>
      </w:tr>
      <w:tr w:rsidR="00660838" w:rsidRPr="00CE0171" w14:paraId="7D376A6E" w14:textId="77777777" w:rsidTr="00BE74EE">
        <w:tc>
          <w:tcPr>
            <w:tcW w:w="4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6A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6B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2147" w:type="dxa"/>
            <w:gridSpan w:val="3"/>
            <w:tcBorders>
              <w:top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6C" w14:textId="77777777" w:rsidR="00660838" w:rsidRPr="005D7647" w:rsidRDefault="00660838" w:rsidP="00660838">
            <w:pPr>
              <w:spacing w:before="20" w:after="20"/>
            </w:pPr>
            <w:r>
              <w:t>Agency Request</w:t>
            </w:r>
          </w:p>
        </w:tc>
        <w:tc>
          <w:tcPr>
            <w:tcW w:w="7110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6D" w14:textId="77777777" w:rsidR="00660838" w:rsidRPr="005D7647" w:rsidRDefault="00660838" w:rsidP="00660838">
            <w:pPr>
              <w:spacing w:before="20" w:after="20"/>
            </w:pPr>
            <w:r w:rsidRPr="005D7647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647">
              <w:instrText xml:space="preserve"> FORMCHECKBOX </w:instrText>
            </w:r>
            <w:r>
              <w:fldChar w:fldCharType="separate"/>
            </w:r>
            <w:r w:rsidRPr="005D7647">
              <w:fldChar w:fldCharType="end"/>
            </w:r>
            <w:r>
              <w:t xml:space="preserve">  7055 Construction Phase Agency Change Request approved and attached.</w:t>
            </w:r>
          </w:p>
        </w:tc>
      </w:tr>
      <w:tr w:rsidR="00660838" w:rsidRPr="00CE0171" w14:paraId="7D376A72" w14:textId="77777777" w:rsidTr="00433F3A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6F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376A70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9257" w:type="dxa"/>
            <w:gridSpan w:val="7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71" w14:textId="77777777" w:rsidR="00660838" w:rsidRPr="005D7647" w:rsidRDefault="00660838" w:rsidP="00660838">
            <w:pPr>
              <w:spacing w:before="20" w:after="20"/>
            </w:pPr>
            <w:r>
              <w:t>Job Condition</w:t>
            </w:r>
          </w:p>
        </w:tc>
      </w:tr>
      <w:tr w:rsidR="00660838" w:rsidRPr="00CE0171" w14:paraId="7D376A77" w14:textId="77777777" w:rsidTr="00BE74EE"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376A73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45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376A74" w14:textId="77777777" w:rsidR="00660838" w:rsidRPr="00852EB2" w:rsidRDefault="00660838" w:rsidP="00660838">
            <w:pPr>
              <w:spacing w:before="20" w:after="20"/>
              <w:jc w:val="center"/>
            </w:pPr>
            <w:r w:rsidRPr="00852EB2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2EB2">
              <w:instrText xml:space="preserve"> FORMCHECKBOX </w:instrText>
            </w:r>
            <w:r>
              <w:fldChar w:fldCharType="separate"/>
            </w:r>
            <w:r w:rsidRPr="00852EB2">
              <w:fldChar w:fldCharType="end"/>
            </w:r>
          </w:p>
        </w:tc>
        <w:tc>
          <w:tcPr>
            <w:tcW w:w="2147" w:type="dxa"/>
            <w:gridSpan w:val="3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76A75" w14:textId="77777777" w:rsidR="00660838" w:rsidRPr="005D7647" w:rsidRDefault="00660838" w:rsidP="00660838">
            <w:pPr>
              <w:spacing w:before="20" w:after="20"/>
            </w:pPr>
            <w:r>
              <w:t>Document Deficiency</w:t>
            </w:r>
          </w:p>
        </w:tc>
        <w:tc>
          <w:tcPr>
            <w:tcW w:w="7110" w:type="dxa"/>
            <w:gridSpan w:val="4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6A76" w14:textId="723ADDC6" w:rsidR="00660838" w:rsidRPr="005D7647" w:rsidRDefault="00660838" w:rsidP="00660838">
            <w:pPr>
              <w:spacing w:before="20" w:after="20"/>
            </w:pPr>
          </w:p>
        </w:tc>
      </w:tr>
      <w:tr w:rsidR="00660838" w:rsidRPr="00852EB2" w14:paraId="7D376A7B" w14:textId="77777777" w:rsidTr="006626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D376A78" w14:textId="77777777" w:rsidR="00660838" w:rsidRPr="00CE0171" w:rsidRDefault="00660838" w:rsidP="00660838">
            <w:pPr>
              <w:spacing w:before="40" w:after="40"/>
              <w:jc w:val="center"/>
              <w:rPr>
                <w:b/>
                <w:szCs w:val="18"/>
              </w:rPr>
            </w:pPr>
            <w:r w:rsidRPr="00CE0171">
              <w:rPr>
                <w:b/>
                <w:szCs w:val="18"/>
              </w:rPr>
              <w:t>8.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376A79" w14:textId="77777777" w:rsidR="00660838" w:rsidRPr="00CE0171" w:rsidRDefault="00660838" w:rsidP="00660838">
            <w:pPr>
              <w:spacing w:before="40" w:after="40"/>
              <w:jc w:val="center"/>
              <w:rPr>
                <w:szCs w:val="18"/>
              </w:rPr>
            </w:pPr>
            <w:r w:rsidRPr="00CE0171">
              <w:rPr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0171">
              <w:rPr>
                <w:szCs w:val="18"/>
              </w:rPr>
              <w:instrText xml:space="preserve"> FORMCHECKBOX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 w:rsidRPr="00CE0171">
              <w:rPr>
                <w:szCs w:val="18"/>
              </w:rPr>
              <w:fldChar w:fldCharType="end"/>
            </w:r>
          </w:p>
        </w:tc>
        <w:tc>
          <w:tcPr>
            <w:tcW w:w="9257" w:type="dxa"/>
            <w:gridSpan w:val="7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D376A7A" w14:textId="77777777" w:rsidR="00660838" w:rsidRPr="00CE0171" w:rsidRDefault="00660838" w:rsidP="00660838">
            <w:pPr>
              <w:spacing w:before="40" w:after="40"/>
              <w:rPr>
                <w:szCs w:val="18"/>
              </w:rPr>
            </w:pPr>
            <w:r w:rsidRPr="00CE0171">
              <w:rPr>
                <w:b/>
                <w:szCs w:val="18"/>
              </w:rPr>
              <w:t>File Completed.</w:t>
            </w:r>
          </w:p>
        </w:tc>
      </w:tr>
    </w:tbl>
    <w:p w14:paraId="7D376A7C" w14:textId="77777777" w:rsidR="003E1482" w:rsidRDefault="003E1482" w:rsidP="006E44F5">
      <w:pPr>
        <w:rPr>
          <w:sz w:val="8"/>
          <w:szCs w:val="8"/>
        </w:rPr>
      </w:pPr>
    </w:p>
    <w:tbl>
      <w:tblPr>
        <w:tblW w:w="101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4140"/>
        <w:gridCol w:w="2880"/>
        <w:gridCol w:w="360"/>
        <w:gridCol w:w="1350"/>
      </w:tblGrid>
      <w:tr w:rsidR="00435607" w:rsidRPr="00CE0171" w14:paraId="7D376A82" w14:textId="77777777" w:rsidTr="00E24960">
        <w:trPr>
          <w:trHeight w:hRule="exact" w:val="315"/>
        </w:trPr>
        <w:tc>
          <w:tcPr>
            <w:tcW w:w="1440" w:type="dxa"/>
            <w:shd w:val="clear" w:color="auto" w:fill="auto"/>
            <w:vAlign w:val="bottom"/>
          </w:tcPr>
          <w:p w14:paraId="7D376A7D" w14:textId="77777777" w:rsidR="00435607" w:rsidRPr="00CE0171" w:rsidRDefault="00435607" w:rsidP="006E44F5">
            <w:pPr>
              <w:spacing w:before="60" w:after="60"/>
              <w:rPr>
                <w:b/>
              </w:rPr>
            </w:pPr>
            <w:r w:rsidRPr="00CE0171">
              <w:rPr>
                <w:b/>
              </w:rPr>
              <w:t>Prepared by: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376A7E" w14:textId="77777777" w:rsidR="00435607" w:rsidRPr="00CE0171" w:rsidRDefault="008D5AB8" w:rsidP="006E44F5">
            <w:pPr>
              <w:spacing w:before="60" w:after="60"/>
              <w:jc w:val="center"/>
              <w:rPr>
                <w:b/>
              </w:rPr>
            </w:pPr>
            <w:r w:rsidRPr="00CE017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E0171">
              <w:rPr>
                <w:color w:val="000000"/>
                <w:szCs w:val="18"/>
              </w:rPr>
              <w:instrText xml:space="preserve"> FORMTEXT </w:instrText>
            </w:r>
            <w:r w:rsidRPr="00CE0171">
              <w:rPr>
                <w:color w:val="000000"/>
                <w:szCs w:val="18"/>
              </w:rPr>
            </w:r>
            <w:r w:rsidRPr="00CE0171">
              <w:rPr>
                <w:color w:val="000000"/>
                <w:szCs w:val="18"/>
              </w:rPr>
              <w:fldChar w:fldCharType="separate"/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7D376A7F" w14:textId="77777777" w:rsidR="00435607" w:rsidRPr="00CE0171" w:rsidRDefault="00435607" w:rsidP="006E44F5">
            <w:pPr>
              <w:spacing w:before="60" w:after="60"/>
              <w:rPr>
                <w:b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14:paraId="7D376A80" w14:textId="77777777" w:rsidR="00435607" w:rsidRPr="00CE0171" w:rsidRDefault="00435607" w:rsidP="006E44F5">
            <w:pPr>
              <w:spacing w:before="60" w:after="60"/>
              <w:rPr>
                <w:b/>
                <w:szCs w:val="18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376A81" w14:textId="77777777" w:rsidR="00435607" w:rsidRPr="00CE0171" w:rsidRDefault="008D5AB8" w:rsidP="006E44F5">
            <w:pPr>
              <w:spacing w:before="60" w:after="60"/>
              <w:jc w:val="center"/>
              <w:rPr>
                <w:b/>
                <w:szCs w:val="18"/>
              </w:rPr>
            </w:pPr>
            <w:r w:rsidRPr="00CE017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E0171">
              <w:rPr>
                <w:color w:val="000000"/>
                <w:szCs w:val="18"/>
              </w:rPr>
              <w:instrText xml:space="preserve"> FORMTEXT </w:instrText>
            </w:r>
            <w:r w:rsidRPr="00CE0171">
              <w:rPr>
                <w:color w:val="000000"/>
                <w:szCs w:val="18"/>
              </w:rPr>
            </w:r>
            <w:r w:rsidRPr="00CE0171">
              <w:rPr>
                <w:color w:val="000000"/>
                <w:szCs w:val="18"/>
              </w:rPr>
              <w:fldChar w:fldCharType="separate"/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noProof/>
                <w:color w:val="000000"/>
                <w:szCs w:val="18"/>
              </w:rPr>
              <w:t> </w:t>
            </w:r>
            <w:r w:rsidRPr="00CE0171">
              <w:rPr>
                <w:color w:val="000000"/>
                <w:szCs w:val="18"/>
              </w:rPr>
              <w:fldChar w:fldCharType="end"/>
            </w:r>
          </w:p>
        </w:tc>
      </w:tr>
      <w:tr w:rsidR="00435607" w:rsidRPr="00CE0171" w14:paraId="7D376A88" w14:textId="77777777" w:rsidTr="00E24960">
        <w:trPr>
          <w:trHeight w:val="70"/>
        </w:trPr>
        <w:tc>
          <w:tcPr>
            <w:tcW w:w="1440" w:type="dxa"/>
            <w:shd w:val="clear" w:color="auto" w:fill="auto"/>
          </w:tcPr>
          <w:p w14:paraId="7D376A83" w14:textId="77777777" w:rsidR="00435607" w:rsidRPr="00CE0171" w:rsidRDefault="00435607" w:rsidP="006E44F5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</w:tcPr>
          <w:p w14:paraId="7D376A84" w14:textId="77777777" w:rsidR="00435607" w:rsidRPr="00CE0171" w:rsidRDefault="00435607" w:rsidP="006E44F5">
            <w:pPr>
              <w:jc w:val="center"/>
              <w:rPr>
                <w:i/>
                <w:sz w:val="16"/>
                <w:szCs w:val="16"/>
              </w:rPr>
            </w:pPr>
            <w:r w:rsidRPr="00CE0171">
              <w:rPr>
                <w:i/>
                <w:sz w:val="16"/>
                <w:szCs w:val="16"/>
              </w:rPr>
              <w:t>(</w:t>
            </w:r>
            <w:r w:rsidRPr="00460174">
              <w:rPr>
                <w:i/>
                <w:sz w:val="16"/>
                <w:szCs w:val="16"/>
              </w:rPr>
              <w:t>Name</w:t>
            </w:r>
            <w:r w:rsidR="008636CC" w:rsidRPr="00460174">
              <w:rPr>
                <w:i/>
                <w:sz w:val="16"/>
                <w:szCs w:val="16"/>
              </w:rPr>
              <w:t>/Title</w:t>
            </w:r>
            <w:r w:rsidRPr="00460174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</w:tcPr>
          <w:p w14:paraId="7D376A85" w14:textId="77777777" w:rsidR="00435607" w:rsidRPr="00CE0171" w:rsidRDefault="00435607" w:rsidP="006E44F5">
            <w:pPr>
              <w:jc w:val="center"/>
              <w:rPr>
                <w:i/>
                <w:sz w:val="16"/>
                <w:szCs w:val="16"/>
              </w:rPr>
            </w:pPr>
            <w:r w:rsidRPr="00CE0171">
              <w:rPr>
                <w:i/>
                <w:sz w:val="16"/>
                <w:szCs w:val="16"/>
              </w:rPr>
              <w:t>(Signature)</w:t>
            </w:r>
          </w:p>
        </w:tc>
        <w:tc>
          <w:tcPr>
            <w:tcW w:w="360" w:type="dxa"/>
            <w:shd w:val="clear" w:color="auto" w:fill="auto"/>
          </w:tcPr>
          <w:p w14:paraId="7D376A86" w14:textId="77777777" w:rsidR="00435607" w:rsidRPr="00CE0171" w:rsidRDefault="00435607" w:rsidP="006E44F5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</w:tcPr>
          <w:p w14:paraId="7D376A87" w14:textId="77777777" w:rsidR="00435607" w:rsidRPr="00CE0171" w:rsidRDefault="00435607" w:rsidP="006E44F5">
            <w:pPr>
              <w:jc w:val="center"/>
              <w:rPr>
                <w:i/>
                <w:sz w:val="16"/>
                <w:szCs w:val="16"/>
              </w:rPr>
            </w:pPr>
            <w:r w:rsidRPr="00CE0171">
              <w:rPr>
                <w:i/>
                <w:sz w:val="16"/>
                <w:szCs w:val="16"/>
              </w:rPr>
              <w:t>(Date)</w:t>
            </w:r>
          </w:p>
        </w:tc>
      </w:tr>
    </w:tbl>
    <w:p w14:paraId="7D376A89" w14:textId="77777777" w:rsidR="00CE0171" w:rsidRPr="006E44F5" w:rsidRDefault="00CE0171" w:rsidP="006E44F5">
      <w:pPr>
        <w:rPr>
          <w:vanish/>
          <w:sz w:val="8"/>
          <w:szCs w:val="8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2790"/>
        <w:gridCol w:w="1170"/>
        <w:gridCol w:w="3510"/>
        <w:gridCol w:w="1740"/>
      </w:tblGrid>
      <w:tr w:rsidR="004521EB" w:rsidRPr="006C4F7E" w14:paraId="7D376A8B" w14:textId="77777777" w:rsidTr="00C50F0B">
        <w:trPr>
          <w:cantSplit/>
        </w:trPr>
        <w:tc>
          <w:tcPr>
            <w:tcW w:w="1020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376A8A" w14:textId="77777777" w:rsidR="004521EB" w:rsidRPr="00C83BC1" w:rsidRDefault="004521EB" w:rsidP="006E44F5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521EB" w:rsidRPr="006C4F7E" w14:paraId="7D376A8D" w14:textId="77777777" w:rsidTr="00C50F0B">
        <w:trPr>
          <w:cantSplit/>
        </w:trPr>
        <w:tc>
          <w:tcPr>
            <w:tcW w:w="102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376A8C" w14:textId="77777777" w:rsidR="004521EB" w:rsidRPr="006C4F7E" w:rsidRDefault="004521EB" w:rsidP="006E44F5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9A69F6" w14:paraId="7D376A93" w14:textId="77777777" w:rsidTr="003352C2">
        <w:trPr>
          <w:cantSplit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76A8E" w14:textId="77777777" w:rsidR="009A69F6" w:rsidRPr="00460174" w:rsidRDefault="009A69F6" w:rsidP="006E44F5">
            <w:pPr>
              <w:rPr>
                <w:b/>
              </w:rPr>
            </w:pPr>
            <w:r w:rsidRPr="00460174">
              <w:rPr>
                <w:b/>
              </w:rPr>
              <w:t>Copies :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76A8F" w14:textId="77777777" w:rsidR="009A69F6" w:rsidRPr="00460174" w:rsidRDefault="007C69CC" w:rsidP="006E44F5">
            <w:pPr>
              <w:rPr>
                <w:sz w:val="20"/>
                <w:u w:val="single"/>
              </w:rPr>
            </w:pPr>
            <w:r w:rsidRPr="00460174"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4"/>
            <w:r w:rsidRPr="00460174">
              <w:rPr>
                <w:sz w:val="20"/>
              </w:rPr>
              <w:instrText xml:space="preserve"> FORMCHECKBOX </w:instrText>
            </w:r>
            <w:r w:rsidR="00545585">
              <w:rPr>
                <w:sz w:val="20"/>
              </w:rPr>
            </w:r>
            <w:r w:rsidR="00545585">
              <w:rPr>
                <w:sz w:val="20"/>
              </w:rPr>
              <w:fldChar w:fldCharType="separate"/>
            </w:r>
            <w:r w:rsidRPr="00460174">
              <w:rPr>
                <w:sz w:val="20"/>
              </w:rPr>
              <w:fldChar w:fldCharType="end"/>
            </w:r>
            <w:bookmarkEnd w:id="0"/>
            <w:r w:rsidR="009A69F6" w:rsidRPr="00460174">
              <w:rPr>
                <w:sz w:val="20"/>
              </w:rPr>
              <w:t xml:space="preserve"> </w:t>
            </w:r>
            <w:r w:rsidR="00713A20">
              <w:rPr>
                <w:sz w:val="16"/>
              </w:rPr>
              <w:t xml:space="preserve">CT </w:t>
            </w:r>
            <w:r w:rsidR="006E44F5">
              <w:rPr>
                <w:sz w:val="16"/>
              </w:rPr>
              <w:t>DAS</w:t>
            </w:r>
            <w:r w:rsidR="00713A20">
              <w:rPr>
                <w:sz w:val="16"/>
              </w:rPr>
              <w:t xml:space="preserve"> A</w:t>
            </w:r>
            <w:r w:rsidR="009A69F6" w:rsidRPr="00460174">
              <w:rPr>
                <w:sz w:val="16"/>
              </w:rPr>
              <w:t>DPM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76A90" w14:textId="77777777" w:rsidR="009A69F6" w:rsidRPr="00460174" w:rsidRDefault="009A69F6" w:rsidP="006E44F5">
            <w:pPr>
              <w:jc w:val="right"/>
              <w:rPr>
                <w:sz w:val="20"/>
              </w:rPr>
            </w:pPr>
            <w:r w:rsidRPr="00460174"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174">
              <w:rPr>
                <w:sz w:val="20"/>
              </w:rPr>
              <w:instrText xml:space="preserve"> FORMCHECKBOX </w:instrText>
            </w:r>
            <w:r w:rsidR="00545585">
              <w:rPr>
                <w:sz w:val="20"/>
              </w:rPr>
            </w:r>
            <w:r w:rsidR="00545585">
              <w:rPr>
                <w:sz w:val="20"/>
              </w:rPr>
              <w:fldChar w:fldCharType="separate"/>
            </w:r>
            <w:r w:rsidRPr="00460174">
              <w:rPr>
                <w:sz w:val="20"/>
              </w:rPr>
              <w:fldChar w:fldCharType="end"/>
            </w:r>
            <w:r w:rsidRPr="00460174">
              <w:rPr>
                <w:sz w:val="20"/>
              </w:rPr>
              <w:t xml:space="preserve"> </w:t>
            </w:r>
            <w:r w:rsidRPr="00460174">
              <w:rPr>
                <w:sz w:val="16"/>
              </w:rPr>
              <w:t>Other: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D376A91" w14:textId="77777777" w:rsidR="009A69F6" w:rsidRPr="00460174" w:rsidRDefault="009A69F6" w:rsidP="006E44F5">
            <w:pPr>
              <w:rPr>
                <w:sz w:val="16"/>
              </w:rPr>
            </w:pPr>
            <w:r w:rsidRPr="00460174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460174">
              <w:rPr>
                <w:sz w:val="16"/>
                <w:szCs w:val="16"/>
              </w:rPr>
              <w:instrText xml:space="preserve"> FORMTEXT </w:instrText>
            </w:r>
            <w:r w:rsidRPr="00460174">
              <w:rPr>
                <w:sz w:val="16"/>
                <w:szCs w:val="16"/>
              </w:rPr>
            </w:r>
            <w:r w:rsidRPr="00460174">
              <w:rPr>
                <w:sz w:val="16"/>
                <w:szCs w:val="16"/>
              </w:rPr>
              <w:fldChar w:fldCharType="separate"/>
            </w:r>
            <w:r w:rsidRPr="00460174">
              <w:rPr>
                <w:noProof/>
                <w:sz w:val="16"/>
                <w:szCs w:val="16"/>
              </w:rPr>
              <w:t> </w:t>
            </w:r>
            <w:r w:rsidRPr="00460174">
              <w:rPr>
                <w:noProof/>
                <w:sz w:val="16"/>
                <w:szCs w:val="16"/>
              </w:rPr>
              <w:t> </w:t>
            </w:r>
            <w:r w:rsidRPr="00460174">
              <w:rPr>
                <w:noProof/>
                <w:sz w:val="16"/>
                <w:szCs w:val="16"/>
              </w:rPr>
              <w:t> </w:t>
            </w:r>
            <w:r w:rsidRPr="00460174">
              <w:rPr>
                <w:noProof/>
                <w:sz w:val="16"/>
                <w:szCs w:val="16"/>
              </w:rPr>
              <w:t> </w:t>
            </w:r>
            <w:r w:rsidRPr="00460174">
              <w:rPr>
                <w:noProof/>
                <w:sz w:val="16"/>
                <w:szCs w:val="16"/>
              </w:rPr>
              <w:t> </w:t>
            </w:r>
            <w:r w:rsidRPr="00460174">
              <w:rPr>
                <w:sz w:val="16"/>
                <w:szCs w:val="16"/>
              </w:rPr>
              <w:fldChar w:fldCharType="end"/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76A92" w14:textId="77777777" w:rsidR="009A69F6" w:rsidRPr="00460174" w:rsidRDefault="003352C2" w:rsidP="006E44F5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7C69CC" w:rsidRPr="00460174">
              <w:rPr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16"/>
            <w:r w:rsidR="007C69CC" w:rsidRPr="00460174">
              <w:rPr>
                <w:sz w:val="20"/>
              </w:rPr>
              <w:instrText xml:space="preserve"> FORMCHECKBOX </w:instrText>
            </w:r>
            <w:r w:rsidR="00545585">
              <w:rPr>
                <w:sz w:val="20"/>
              </w:rPr>
            </w:r>
            <w:r w:rsidR="00545585">
              <w:rPr>
                <w:sz w:val="20"/>
              </w:rPr>
              <w:fldChar w:fldCharType="separate"/>
            </w:r>
            <w:r w:rsidR="007C69CC" w:rsidRPr="00460174">
              <w:rPr>
                <w:sz w:val="20"/>
              </w:rPr>
              <w:fldChar w:fldCharType="end"/>
            </w:r>
            <w:bookmarkEnd w:id="1"/>
            <w:r w:rsidR="009A69F6" w:rsidRPr="00460174">
              <w:rPr>
                <w:sz w:val="20"/>
              </w:rPr>
              <w:t xml:space="preserve"> </w:t>
            </w:r>
            <w:r w:rsidR="009A69F6" w:rsidRPr="00460174">
              <w:rPr>
                <w:sz w:val="16"/>
              </w:rPr>
              <w:t>File</w:t>
            </w:r>
          </w:p>
        </w:tc>
      </w:tr>
      <w:tr w:rsidR="004521EB" w:rsidRPr="00A33BD4" w14:paraId="7D376A95" w14:textId="77777777" w:rsidTr="00C50F0B">
        <w:tblPrEx>
          <w:tblBorders>
            <w:top w:val="single" w:sz="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200" w:type="dxa"/>
            <w:gridSpan w:val="5"/>
            <w:tcBorders>
              <w:top w:val="nil"/>
              <w:bottom w:val="nil"/>
            </w:tcBorders>
          </w:tcPr>
          <w:p w14:paraId="7D376A94" w14:textId="77777777" w:rsidR="004521EB" w:rsidRPr="00A33BD4" w:rsidRDefault="004521EB" w:rsidP="006E44F5">
            <w:pPr>
              <w:rPr>
                <w:sz w:val="8"/>
                <w:szCs w:val="8"/>
              </w:rPr>
            </w:pPr>
          </w:p>
        </w:tc>
      </w:tr>
    </w:tbl>
    <w:p w14:paraId="7D376A96" w14:textId="77777777" w:rsidR="004521EB" w:rsidRPr="004B2B7C" w:rsidRDefault="004521EB" w:rsidP="006E44F5">
      <w:pPr>
        <w:rPr>
          <w:sz w:val="8"/>
          <w:szCs w:val="8"/>
        </w:rPr>
      </w:pPr>
    </w:p>
    <w:sectPr w:rsidR="004521EB" w:rsidRPr="004B2B7C" w:rsidSect="006E44F5">
      <w:headerReference w:type="default" r:id="rId12"/>
      <w:footerReference w:type="default" r:id="rId13"/>
      <w:type w:val="continuous"/>
      <w:pgSz w:w="12240" w:h="15840" w:code="1"/>
      <w:pgMar w:top="720" w:right="1080" w:bottom="720" w:left="99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76A99" w14:textId="77777777" w:rsidR="00986A69" w:rsidRDefault="00986A69" w:rsidP="00F13137">
      <w:r>
        <w:separator/>
      </w:r>
    </w:p>
  </w:endnote>
  <w:endnote w:type="continuationSeparator" w:id="0">
    <w:p w14:paraId="7D376A9A" w14:textId="77777777" w:rsidR="00986A69" w:rsidRDefault="00986A69" w:rsidP="00F13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0" w:type="dxa"/>
      <w:tblInd w:w="108" w:type="dxa"/>
      <w:tblBorders>
        <w:top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4860"/>
      <w:gridCol w:w="5310"/>
    </w:tblGrid>
    <w:tr w:rsidR="007168CB" w14:paraId="7D376AAA" w14:textId="77777777" w:rsidTr="00AC7B80">
      <w:trPr>
        <w:cantSplit/>
      </w:trPr>
      <w:tc>
        <w:tcPr>
          <w:tcW w:w="4860" w:type="dxa"/>
        </w:tcPr>
        <w:p w14:paraId="7D376AA8" w14:textId="7BF98CC3" w:rsidR="007168CB" w:rsidRDefault="007168CB" w:rsidP="006E44F5">
          <w:pPr>
            <w:rPr>
              <w:sz w:val="20"/>
            </w:rPr>
          </w:pPr>
          <w:r>
            <w:rPr>
              <w:b/>
            </w:rPr>
            <w:t xml:space="preserve">C T </w:t>
          </w:r>
          <w:r w:rsidR="006E44F5">
            <w:rPr>
              <w:b/>
            </w:rPr>
            <w:t>DAS</w:t>
          </w:r>
          <w:r w:rsidRPr="001B50B4">
            <w:rPr>
              <w:b/>
            </w:rPr>
            <w:t xml:space="preserve"> – </w:t>
          </w:r>
          <w:r w:rsidRPr="0090320C">
            <w:rPr>
              <w:b/>
            </w:rPr>
            <w:t>7380</w:t>
          </w:r>
          <w:r w:rsidR="0090320C" w:rsidRPr="0090320C">
            <w:rPr>
              <w:b/>
            </w:rPr>
            <w:t xml:space="preserve"> </w:t>
          </w:r>
          <w:r w:rsidR="002C4D34" w:rsidRPr="0090320C">
            <w:t xml:space="preserve">(Rev. </w:t>
          </w:r>
          <w:r w:rsidR="00EA1373">
            <w:t>07.0</w:t>
          </w:r>
          <w:r w:rsidR="00545585">
            <w:t>7</w:t>
          </w:r>
          <w:r w:rsidR="00EA1373">
            <w:t>.23</w:t>
          </w:r>
          <w:r w:rsidR="002C4D34" w:rsidRPr="0090320C">
            <w:t>)</w:t>
          </w:r>
        </w:p>
      </w:tc>
      <w:tc>
        <w:tcPr>
          <w:tcW w:w="5310" w:type="dxa"/>
        </w:tcPr>
        <w:p w14:paraId="7D376AA9" w14:textId="77777777" w:rsidR="007168CB" w:rsidRDefault="007168CB" w:rsidP="00F13137">
          <w:pPr>
            <w:jc w:val="right"/>
            <w:rPr>
              <w:sz w:val="20"/>
            </w:rPr>
          </w:pPr>
          <w:r>
            <w:rPr>
              <w:b/>
            </w:rPr>
            <w:t>700</w:t>
          </w:r>
          <w:r w:rsidRPr="001B50B4">
            <w:rPr>
              <w:b/>
            </w:rPr>
            <w:t>0</w:t>
          </w:r>
          <w:r>
            <w:rPr>
              <w:b/>
            </w:rPr>
            <w:t xml:space="preserve"> –</w:t>
          </w:r>
          <w:r w:rsidRPr="001B50B4">
            <w:rPr>
              <w:b/>
            </w:rPr>
            <w:t xml:space="preserve"> </w:t>
          </w:r>
          <w:r>
            <w:rPr>
              <w:b/>
            </w:rPr>
            <w:t>Construction Phase</w:t>
          </w:r>
          <w:r w:rsidRPr="001B50B4">
            <w:rPr>
              <w:b/>
            </w:rPr>
            <w:t xml:space="preserve"> Forms</w:t>
          </w:r>
        </w:p>
      </w:tc>
    </w:tr>
  </w:tbl>
  <w:p w14:paraId="7D376AAB" w14:textId="77777777" w:rsidR="007168CB" w:rsidRDefault="00716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76A97" w14:textId="77777777" w:rsidR="00986A69" w:rsidRDefault="00986A69" w:rsidP="00F13137">
      <w:r>
        <w:separator/>
      </w:r>
    </w:p>
  </w:footnote>
  <w:footnote w:type="continuationSeparator" w:id="0">
    <w:p w14:paraId="7D376A98" w14:textId="77777777" w:rsidR="00986A69" w:rsidRDefault="00986A69" w:rsidP="00F13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17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460"/>
    </w:tblGrid>
    <w:tr w:rsidR="006E44F5" w:rsidRPr="00604069" w14:paraId="7D376AA2" w14:textId="77777777" w:rsidTr="00804AF3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14:paraId="7D376A9C" w14:textId="77777777" w:rsidR="006E44F5" w:rsidRPr="00604069" w:rsidRDefault="006E44F5" w:rsidP="006E44F5">
          <w:pPr>
            <w:ind w:left="-108"/>
            <w:jc w:val="center"/>
            <w:rPr>
              <w:b/>
              <w:sz w:val="8"/>
              <w:szCs w:val="8"/>
            </w:rPr>
          </w:pPr>
        </w:p>
        <w:p w14:paraId="7D376A9D" w14:textId="77777777" w:rsidR="006E44F5" w:rsidRPr="00604069" w:rsidRDefault="006E44F5" w:rsidP="006E44F5">
          <w:pPr>
            <w:rPr>
              <w:b/>
              <w:sz w:val="8"/>
              <w:szCs w:val="8"/>
            </w:rPr>
          </w:pPr>
          <w:r w:rsidRPr="00604069">
            <w:rPr>
              <w:b/>
              <w:noProof/>
              <w:sz w:val="16"/>
            </w:rPr>
            <w:drawing>
              <wp:inline distT="0" distB="0" distL="0" distR="0" wp14:anchorId="7D376AAE" wp14:editId="7D376AAF">
                <wp:extent cx="952486" cy="930910"/>
                <wp:effectExtent l="0" t="0" r="635" b="2540"/>
                <wp:docPr id="6" name="Picture 6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376A9E" w14:textId="77777777" w:rsidR="006E44F5" w:rsidRPr="00604069" w:rsidRDefault="006E44F5" w:rsidP="006E44F5">
          <w:pPr>
            <w:jc w:val="center"/>
            <w:rPr>
              <w:b/>
              <w:sz w:val="8"/>
              <w:szCs w:val="8"/>
            </w:rPr>
          </w:pPr>
        </w:p>
      </w:tc>
      <w:tc>
        <w:tcPr>
          <w:tcW w:w="8460" w:type="dxa"/>
          <w:tcBorders>
            <w:bottom w:val="single" w:sz="12" w:space="0" w:color="auto"/>
          </w:tcBorders>
          <w:vAlign w:val="center"/>
        </w:tcPr>
        <w:p w14:paraId="7D376A9F" w14:textId="77777777" w:rsidR="006E44F5" w:rsidRPr="00604069" w:rsidRDefault="006E44F5" w:rsidP="006E44F5">
          <w:pPr>
            <w:jc w:val="right"/>
            <w:rPr>
              <w:b/>
              <w:sz w:val="28"/>
            </w:rPr>
          </w:pPr>
          <w:r w:rsidRPr="00604069">
            <w:rPr>
              <w:b/>
              <w:sz w:val="28"/>
            </w:rPr>
            <w:t>73</w:t>
          </w:r>
          <w:r>
            <w:rPr>
              <w:b/>
              <w:sz w:val="28"/>
            </w:rPr>
            <w:t>80</w:t>
          </w:r>
        </w:p>
        <w:p w14:paraId="7D376AA0" w14:textId="77777777" w:rsidR="006E44F5" w:rsidRDefault="006E44F5" w:rsidP="006E44F5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Change Order (CO)</w:t>
          </w:r>
        </w:p>
        <w:p w14:paraId="7D376AA1" w14:textId="77777777" w:rsidR="006E44F5" w:rsidRPr="00604069" w:rsidRDefault="006E44F5" w:rsidP="006E44F5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Checklist</w:t>
          </w:r>
        </w:p>
      </w:tc>
    </w:tr>
    <w:tr w:rsidR="006E44F5" w:rsidRPr="00604069" w14:paraId="7D376AA5" w14:textId="77777777" w:rsidTr="00804AF3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14:paraId="7D376AA3" w14:textId="77777777" w:rsidR="006E44F5" w:rsidRPr="00604069" w:rsidRDefault="006E44F5" w:rsidP="006E44F5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460" w:type="dxa"/>
          <w:tcBorders>
            <w:top w:val="single" w:sz="12" w:space="0" w:color="auto"/>
          </w:tcBorders>
        </w:tcPr>
        <w:p w14:paraId="7D376AA4" w14:textId="77777777" w:rsidR="006E44F5" w:rsidRPr="00604069" w:rsidRDefault="006E44F5" w:rsidP="006E44F5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604069">
            <w:rPr>
              <w:b/>
              <w:szCs w:val="18"/>
            </w:rPr>
            <w:t xml:space="preserve">Page </w:t>
          </w:r>
          <w:r w:rsidRPr="00604069">
            <w:rPr>
              <w:b/>
              <w:bCs/>
              <w:szCs w:val="18"/>
            </w:rPr>
            <w:fldChar w:fldCharType="begin"/>
          </w:r>
          <w:r w:rsidRPr="00604069">
            <w:rPr>
              <w:b/>
              <w:bCs/>
              <w:szCs w:val="18"/>
            </w:rPr>
            <w:instrText xml:space="preserve"> PAGE  \* Arabic  \* MERGEFORMAT </w:instrText>
          </w:r>
          <w:r w:rsidRPr="00604069">
            <w:rPr>
              <w:b/>
              <w:bCs/>
              <w:szCs w:val="18"/>
            </w:rPr>
            <w:fldChar w:fldCharType="separate"/>
          </w:r>
          <w:r>
            <w:rPr>
              <w:b/>
              <w:bCs/>
              <w:noProof/>
              <w:szCs w:val="18"/>
            </w:rPr>
            <w:t>1</w:t>
          </w:r>
          <w:r w:rsidRPr="00604069">
            <w:rPr>
              <w:b/>
              <w:bCs/>
              <w:szCs w:val="18"/>
            </w:rPr>
            <w:fldChar w:fldCharType="end"/>
          </w:r>
          <w:r w:rsidRPr="00604069">
            <w:rPr>
              <w:b/>
              <w:szCs w:val="18"/>
            </w:rPr>
            <w:t xml:space="preserve"> of </w:t>
          </w:r>
          <w:r>
            <w:rPr>
              <w:b/>
              <w:szCs w:val="18"/>
            </w:rPr>
            <w:t>1</w:t>
          </w:r>
        </w:p>
      </w:tc>
    </w:tr>
  </w:tbl>
  <w:p w14:paraId="7D376AA6" w14:textId="77777777" w:rsidR="007168CB" w:rsidRPr="006E44F5" w:rsidRDefault="007168CB" w:rsidP="006E44F5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765691E"/>
    <w:multiLevelType w:val="hybridMultilevel"/>
    <w:tmpl w:val="CF7417FC"/>
    <w:lvl w:ilvl="0" w:tplc="427E2B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kern w:val="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3271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9572849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458306943">
    <w:abstractNumId w:val="2"/>
  </w:num>
  <w:num w:numId="3" w16cid:durableId="1639649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D3"/>
    <w:rsid w:val="00000460"/>
    <w:rsid w:val="00006E48"/>
    <w:rsid w:val="000100D2"/>
    <w:rsid w:val="0001125A"/>
    <w:rsid w:val="000137DB"/>
    <w:rsid w:val="00017782"/>
    <w:rsid w:val="00024EE0"/>
    <w:rsid w:val="0005459A"/>
    <w:rsid w:val="000610AF"/>
    <w:rsid w:val="000632D8"/>
    <w:rsid w:val="00070332"/>
    <w:rsid w:val="000746F9"/>
    <w:rsid w:val="00090B2C"/>
    <w:rsid w:val="00092DE2"/>
    <w:rsid w:val="000A4866"/>
    <w:rsid w:val="000A7206"/>
    <w:rsid w:val="000A7F64"/>
    <w:rsid w:val="000C2A12"/>
    <w:rsid w:val="000D5E07"/>
    <w:rsid w:val="000F065A"/>
    <w:rsid w:val="00106432"/>
    <w:rsid w:val="00107733"/>
    <w:rsid w:val="0012052F"/>
    <w:rsid w:val="00122DD7"/>
    <w:rsid w:val="00132CBB"/>
    <w:rsid w:val="00133A9E"/>
    <w:rsid w:val="00134E6C"/>
    <w:rsid w:val="001533A3"/>
    <w:rsid w:val="00153C37"/>
    <w:rsid w:val="00162BA3"/>
    <w:rsid w:val="001830C7"/>
    <w:rsid w:val="0018602E"/>
    <w:rsid w:val="001A26A8"/>
    <w:rsid w:val="001A28BC"/>
    <w:rsid w:val="001B2F82"/>
    <w:rsid w:val="001C05F6"/>
    <w:rsid w:val="001C5BC1"/>
    <w:rsid w:val="001E2D0F"/>
    <w:rsid w:val="001E6D5E"/>
    <w:rsid w:val="001F444E"/>
    <w:rsid w:val="001F641B"/>
    <w:rsid w:val="00202D95"/>
    <w:rsid w:val="002124EE"/>
    <w:rsid w:val="002237E5"/>
    <w:rsid w:val="00224DC3"/>
    <w:rsid w:val="002312E7"/>
    <w:rsid w:val="00245E8A"/>
    <w:rsid w:val="002811FC"/>
    <w:rsid w:val="00282113"/>
    <w:rsid w:val="00282CBC"/>
    <w:rsid w:val="002911C5"/>
    <w:rsid w:val="002C4D34"/>
    <w:rsid w:val="002E088F"/>
    <w:rsid w:val="002E5000"/>
    <w:rsid w:val="002E69DA"/>
    <w:rsid w:val="003352C2"/>
    <w:rsid w:val="00354E7E"/>
    <w:rsid w:val="00357CFA"/>
    <w:rsid w:val="00360C6F"/>
    <w:rsid w:val="003754F7"/>
    <w:rsid w:val="00382922"/>
    <w:rsid w:val="003832AD"/>
    <w:rsid w:val="00397427"/>
    <w:rsid w:val="003A5509"/>
    <w:rsid w:val="003B3EF5"/>
    <w:rsid w:val="003D137E"/>
    <w:rsid w:val="003D24C2"/>
    <w:rsid w:val="003E1482"/>
    <w:rsid w:val="003E6AF5"/>
    <w:rsid w:val="003F2DF3"/>
    <w:rsid w:val="00403393"/>
    <w:rsid w:val="00406D43"/>
    <w:rsid w:val="00411E1F"/>
    <w:rsid w:val="004121CE"/>
    <w:rsid w:val="00422CF5"/>
    <w:rsid w:val="004235F4"/>
    <w:rsid w:val="0042778E"/>
    <w:rsid w:val="00433F3A"/>
    <w:rsid w:val="00435607"/>
    <w:rsid w:val="004521EB"/>
    <w:rsid w:val="0046016F"/>
    <w:rsid w:val="00460174"/>
    <w:rsid w:val="0046039D"/>
    <w:rsid w:val="00470777"/>
    <w:rsid w:val="00473497"/>
    <w:rsid w:val="00474C1C"/>
    <w:rsid w:val="00476813"/>
    <w:rsid w:val="004932CB"/>
    <w:rsid w:val="00493C92"/>
    <w:rsid w:val="004951AE"/>
    <w:rsid w:val="004A235D"/>
    <w:rsid w:val="004B1476"/>
    <w:rsid w:val="004B1CB8"/>
    <w:rsid w:val="004B2B7C"/>
    <w:rsid w:val="004B2F22"/>
    <w:rsid w:val="004B4818"/>
    <w:rsid w:val="004C10F7"/>
    <w:rsid w:val="004E3C2C"/>
    <w:rsid w:val="004E47DB"/>
    <w:rsid w:val="004E5B76"/>
    <w:rsid w:val="004F5EB5"/>
    <w:rsid w:val="0050752D"/>
    <w:rsid w:val="00510AD3"/>
    <w:rsid w:val="00526ED3"/>
    <w:rsid w:val="00534D11"/>
    <w:rsid w:val="00536777"/>
    <w:rsid w:val="0054334D"/>
    <w:rsid w:val="00544727"/>
    <w:rsid w:val="00545585"/>
    <w:rsid w:val="005552AB"/>
    <w:rsid w:val="00555CB7"/>
    <w:rsid w:val="005A0424"/>
    <w:rsid w:val="005B5140"/>
    <w:rsid w:val="005C0DF8"/>
    <w:rsid w:val="005C21CA"/>
    <w:rsid w:val="005D7377"/>
    <w:rsid w:val="005D7647"/>
    <w:rsid w:val="005E61C4"/>
    <w:rsid w:val="00602BE7"/>
    <w:rsid w:val="00603EFA"/>
    <w:rsid w:val="0061473D"/>
    <w:rsid w:val="0061798B"/>
    <w:rsid w:val="00643F7C"/>
    <w:rsid w:val="00657332"/>
    <w:rsid w:val="00660838"/>
    <w:rsid w:val="0066264E"/>
    <w:rsid w:val="006725E8"/>
    <w:rsid w:val="006857AB"/>
    <w:rsid w:val="006C1B1B"/>
    <w:rsid w:val="006C48CC"/>
    <w:rsid w:val="006C557F"/>
    <w:rsid w:val="006E44F5"/>
    <w:rsid w:val="0070198D"/>
    <w:rsid w:val="00701DFF"/>
    <w:rsid w:val="007038F9"/>
    <w:rsid w:val="007054C9"/>
    <w:rsid w:val="00713A20"/>
    <w:rsid w:val="007168CB"/>
    <w:rsid w:val="0072152E"/>
    <w:rsid w:val="007218F6"/>
    <w:rsid w:val="00726C44"/>
    <w:rsid w:val="007330AD"/>
    <w:rsid w:val="00737969"/>
    <w:rsid w:val="00753708"/>
    <w:rsid w:val="007547B4"/>
    <w:rsid w:val="007549D6"/>
    <w:rsid w:val="007676EB"/>
    <w:rsid w:val="0078502D"/>
    <w:rsid w:val="00785C22"/>
    <w:rsid w:val="007B7889"/>
    <w:rsid w:val="007C69CC"/>
    <w:rsid w:val="007E0119"/>
    <w:rsid w:val="007E0260"/>
    <w:rsid w:val="007E7186"/>
    <w:rsid w:val="007F0873"/>
    <w:rsid w:val="007F2AE9"/>
    <w:rsid w:val="007F5CFA"/>
    <w:rsid w:val="007F7334"/>
    <w:rsid w:val="00813953"/>
    <w:rsid w:val="008172FA"/>
    <w:rsid w:val="00820AF6"/>
    <w:rsid w:val="00841AE6"/>
    <w:rsid w:val="008635D3"/>
    <w:rsid w:val="008636CC"/>
    <w:rsid w:val="00864758"/>
    <w:rsid w:val="00865243"/>
    <w:rsid w:val="0086678A"/>
    <w:rsid w:val="00874D73"/>
    <w:rsid w:val="00884584"/>
    <w:rsid w:val="008879AB"/>
    <w:rsid w:val="008A6032"/>
    <w:rsid w:val="008D0512"/>
    <w:rsid w:val="008D48CF"/>
    <w:rsid w:val="008D4E11"/>
    <w:rsid w:val="008D5AB8"/>
    <w:rsid w:val="00900B93"/>
    <w:rsid w:val="00903169"/>
    <w:rsid w:val="0090320C"/>
    <w:rsid w:val="00914061"/>
    <w:rsid w:val="00916D66"/>
    <w:rsid w:val="0092088D"/>
    <w:rsid w:val="009310F5"/>
    <w:rsid w:val="00932CD0"/>
    <w:rsid w:val="00934211"/>
    <w:rsid w:val="009361A2"/>
    <w:rsid w:val="00937AAC"/>
    <w:rsid w:val="00963208"/>
    <w:rsid w:val="009651CC"/>
    <w:rsid w:val="00975966"/>
    <w:rsid w:val="009759F3"/>
    <w:rsid w:val="00975EEA"/>
    <w:rsid w:val="00982658"/>
    <w:rsid w:val="00986A69"/>
    <w:rsid w:val="009949C5"/>
    <w:rsid w:val="009A69F6"/>
    <w:rsid w:val="009F2FC9"/>
    <w:rsid w:val="009F3BE6"/>
    <w:rsid w:val="009F637D"/>
    <w:rsid w:val="009F73ED"/>
    <w:rsid w:val="009F7C09"/>
    <w:rsid w:val="00A0233D"/>
    <w:rsid w:val="00A267DC"/>
    <w:rsid w:val="00A428C0"/>
    <w:rsid w:val="00A50E59"/>
    <w:rsid w:val="00A50E82"/>
    <w:rsid w:val="00A5445A"/>
    <w:rsid w:val="00A60BE9"/>
    <w:rsid w:val="00A644BC"/>
    <w:rsid w:val="00A70807"/>
    <w:rsid w:val="00A7433F"/>
    <w:rsid w:val="00AA3B60"/>
    <w:rsid w:val="00AB6DA4"/>
    <w:rsid w:val="00AC1C83"/>
    <w:rsid w:val="00AC7B80"/>
    <w:rsid w:val="00AC7F45"/>
    <w:rsid w:val="00AF2FE2"/>
    <w:rsid w:val="00AF57B5"/>
    <w:rsid w:val="00AF7CC0"/>
    <w:rsid w:val="00B05FBA"/>
    <w:rsid w:val="00B40855"/>
    <w:rsid w:val="00B40A3B"/>
    <w:rsid w:val="00B45C3F"/>
    <w:rsid w:val="00B47E20"/>
    <w:rsid w:val="00B56154"/>
    <w:rsid w:val="00B7232A"/>
    <w:rsid w:val="00B774A6"/>
    <w:rsid w:val="00B819B4"/>
    <w:rsid w:val="00B85EB1"/>
    <w:rsid w:val="00B876C4"/>
    <w:rsid w:val="00BB4866"/>
    <w:rsid w:val="00BC10AD"/>
    <w:rsid w:val="00BC4314"/>
    <w:rsid w:val="00BD3751"/>
    <w:rsid w:val="00BE1B06"/>
    <w:rsid w:val="00BE74EE"/>
    <w:rsid w:val="00C23F76"/>
    <w:rsid w:val="00C400C8"/>
    <w:rsid w:val="00C4372C"/>
    <w:rsid w:val="00C50F0B"/>
    <w:rsid w:val="00C63A5C"/>
    <w:rsid w:val="00C6748E"/>
    <w:rsid w:val="00C83BC1"/>
    <w:rsid w:val="00C83C93"/>
    <w:rsid w:val="00C869C7"/>
    <w:rsid w:val="00C900D2"/>
    <w:rsid w:val="00C9423D"/>
    <w:rsid w:val="00C954D0"/>
    <w:rsid w:val="00CA5B21"/>
    <w:rsid w:val="00CC3799"/>
    <w:rsid w:val="00CD60F7"/>
    <w:rsid w:val="00CE0171"/>
    <w:rsid w:val="00CF018B"/>
    <w:rsid w:val="00CF543E"/>
    <w:rsid w:val="00CF76B9"/>
    <w:rsid w:val="00D018C7"/>
    <w:rsid w:val="00D33245"/>
    <w:rsid w:val="00D60F57"/>
    <w:rsid w:val="00D67531"/>
    <w:rsid w:val="00D76DAF"/>
    <w:rsid w:val="00D83817"/>
    <w:rsid w:val="00D87375"/>
    <w:rsid w:val="00DA5F21"/>
    <w:rsid w:val="00DA7D93"/>
    <w:rsid w:val="00DB00EC"/>
    <w:rsid w:val="00DD48AC"/>
    <w:rsid w:val="00DD56D6"/>
    <w:rsid w:val="00DD582E"/>
    <w:rsid w:val="00DD669B"/>
    <w:rsid w:val="00E24960"/>
    <w:rsid w:val="00E35B95"/>
    <w:rsid w:val="00E421CA"/>
    <w:rsid w:val="00E61926"/>
    <w:rsid w:val="00E70C58"/>
    <w:rsid w:val="00E803B4"/>
    <w:rsid w:val="00E81760"/>
    <w:rsid w:val="00EA1373"/>
    <w:rsid w:val="00EA19EE"/>
    <w:rsid w:val="00EB4AAC"/>
    <w:rsid w:val="00EC0CF0"/>
    <w:rsid w:val="00ED55BE"/>
    <w:rsid w:val="00EE3718"/>
    <w:rsid w:val="00F000B2"/>
    <w:rsid w:val="00F072DD"/>
    <w:rsid w:val="00F13137"/>
    <w:rsid w:val="00F1396D"/>
    <w:rsid w:val="00F262DF"/>
    <w:rsid w:val="00F306F3"/>
    <w:rsid w:val="00F454A6"/>
    <w:rsid w:val="00F57889"/>
    <w:rsid w:val="00F624E0"/>
    <w:rsid w:val="00F70551"/>
    <w:rsid w:val="00F9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7D3769D9"/>
  <w15:chartTrackingRefBased/>
  <w15:docId w15:val="{7ADAD303-DF47-4857-B300-361F19AB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pacing w:val="20"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b/>
      <w:sz w:val="1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Pr>
      <w:sz w:val="2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table" w:styleId="TableGrid">
    <w:name w:val="Table Grid"/>
    <w:basedOn w:val="TableNormal"/>
    <w:rsid w:val="00375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3754F7"/>
    <w:rPr>
      <w:lang w:val="en-US" w:eastAsia="en-US" w:bidi="ar-SA"/>
    </w:rPr>
  </w:style>
  <w:style w:type="character" w:styleId="Hyperlink">
    <w:name w:val="Hyperlink"/>
    <w:rsid w:val="004521EB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6E4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gmgr\babey\C%20DRIVE%20TEMPLATES\400%20CHANGE%20ORDER%20PROPOSAL%20MASTER%2001-01-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NHMAXNHNP54T-1116875371-5761</_dlc_DocId>
    <_dlc_DocIdUrl xmlns="cab01c95-1b49-42b7-a546-6473b513887b">
      <Url>http://spdas.ct.gov/webteam/_layouts/DocIdRedir.aspx?ID=NHMAXNHNP54T-1116875371-5761</Url>
      <Description>NHMAXNHNP54T-1116875371-5761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0929D02-D532-4CE5-8663-8BABB7DA9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972C6-B49F-4017-BB0E-890B4F89B0CC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3.xml><?xml version="1.0" encoding="utf-8"?>
<ds:datastoreItem xmlns:ds="http://schemas.openxmlformats.org/officeDocument/2006/customXml" ds:itemID="{7D59D346-18D9-40C5-9D34-8030569358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FB6A1A-0270-4968-B4F0-4881238E1EFA}">
  <ds:schemaRefs>
    <ds:schemaRef ds:uri="urn:sharePointPublishingRcaProperties"/>
  </ds:schemaRefs>
</ds:datastoreItem>
</file>

<file path=customXml/itemProps5.xml><?xml version="1.0" encoding="utf-8"?>
<ds:datastoreItem xmlns:ds="http://schemas.openxmlformats.org/officeDocument/2006/customXml" ds:itemID="{83229666-25F1-4195-8C5E-AB5A8BFD443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400 CHANGE ORDER PROPOSAL MASTER 01-01-00.dot</Template>
  <TotalTime>11</TotalTime>
  <Pages>1</Pages>
  <Words>265</Words>
  <Characters>2267</Characters>
  <Application>Microsoft Office Word</Application>
  <DocSecurity>0</DocSecurity>
  <Lines>107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XYZ Contractors</vt:lpstr>
    </vt:vector>
  </TitlesOfParts>
  <Company>State of Connecticut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XYZ Contractors</dc:title>
  <dc:subject/>
  <dc:creator>babeyp</dc:creator>
  <cp:keywords/>
  <cp:lastModifiedBy>Russell, Craig</cp:lastModifiedBy>
  <cp:revision>8</cp:revision>
  <cp:lastPrinted>2014-03-13T11:39:00Z</cp:lastPrinted>
  <dcterms:created xsi:type="dcterms:W3CDTF">2014-06-12T19:20:00Z</dcterms:created>
  <dcterms:modified xsi:type="dcterms:W3CDTF">2023-07-07T15:04:00Z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4b529807-fd1f-4dc0-9137-4c4b9b80c562</vt:lpwstr>
  </property>
</Properties>
</file>