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6930"/>
        <w:gridCol w:w="3270"/>
      </w:tblGrid>
      <w:tr w:rsidR="00132CBB" w14:paraId="77B6963B" w14:textId="77777777" w:rsidTr="00BD26A0">
        <w:trPr>
          <w:trHeight w:val="240"/>
        </w:trPr>
        <w:tc>
          <w:tcPr>
            <w:tcW w:w="6930" w:type="dxa"/>
            <w:shd w:val="clear" w:color="auto" w:fill="E0E0E0"/>
            <w:vAlign w:val="center"/>
          </w:tcPr>
          <w:p w14:paraId="77B69639" w14:textId="77777777" w:rsidR="00132CBB" w:rsidRPr="00BD26A0" w:rsidRDefault="00132CBB" w:rsidP="00A57F3B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4"/>
                <w:szCs w:val="24"/>
              </w:rPr>
            </w:pPr>
            <w:r w:rsidRPr="00BD26A0">
              <w:rPr>
                <w:b/>
                <w:sz w:val="24"/>
                <w:szCs w:val="24"/>
              </w:rPr>
              <w:t xml:space="preserve">Change Order </w:t>
            </w:r>
            <w:r w:rsidR="0042778E" w:rsidRPr="00BD26A0">
              <w:rPr>
                <w:b/>
                <w:sz w:val="24"/>
                <w:szCs w:val="24"/>
              </w:rPr>
              <w:t xml:space="preserve">(CO) </w:t>
            </w:r>
            <w:r w:rsidR="002811FC" w:rsidRPr="00BD26A0">
              <w:rPr>
                <w:b/>
                <w:sz w:val="24"/>
                <w:szCs w:val="24"/>
              </w:rPr>
              <w:t>Transmittal</w:t>
            </w:r>
            <w:r w:rsidRPr="00BD26A0">
              <w:rPr>
                <w:b/>
                <w:sz w:val="24"/>
                <w:szCs w:val="24"/>
              </w:rPr>
              <w:t xml:space="preserve"> No.:</w:t>
            </w:r>
          </w:p>
        </w:tc>
        <w:bookmarkStart w:id="0" w:name="Text131"/>
        <w:tc>
          <w:tcPr>
            <w:tcW w:w="3270" w:type="dxa"/>
            <w:vAlign w:val="center"/>
          </w:tcPr>
          <w:p w14:paraId="77B6963A" w14:textId="77777777" w:rsidR="00132CBB" w:rsidRPr="00BD26A0" w:rsidRDefault="00132CBB" w:rsidP="00A57F3B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0"/>
              </w:rPr>
            </w:pPr>
            <w:r w:rsidRPr="00BD26A0">
              <w:rPr>
                <w:b/>
                <w:sz w:val="20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BD26A0">
              <w:rPr>
                <w:b/>
                <w:sz w:val="20"/>
              </w:rPr>
              <w:instrText xml:space="preserve"> FORMTEXT </w:instrText>
            </w:r>
            <w:r w:rsidRPr="00BD26A0">
              <w:rPr>
                <w:b/>
                <w:sz w:val="20"/>
              </w:rPr>
            </w:r>
            <w:r w:rsidRPr="00BD26A0">
              <w:rPr>
                <w:b/>
                <w:sz w:val="20"/>
              </w:rPr>
              <w:fldChar w:fldCharType="separate"/>
            </w:r>
            <w:r w:rsidRPr="00BD26A0">
              <w:rPr>
                <w:b/>
                <w:noProof/>
                <w:sz w:val="20"/>
              </w:rPr>
              <w:t> </w:t>
            </w:r>
            <w:r w:rsidRPr="00BD26A0">
              <w:rPr>
                <w:b/>
                <w:noProof/>
                <w:sz w:val="20"/>
              </w:rPr>
              <w:t> </w:t>
            </w:r>
            <w:r w:rsidRPr="00BD26A0">
              <w:rPr>
                <w:b/>
                <w:noProof/>
                <w:sz w:val="20"/>
              </w:rPr>
              <w:t> </w:t>
            </w:r>
            <w:r w:rsidRPr="00BD26A0">
              <w:rPr>
                <w:b/>
                <w:noProof/>
                <w:sz w:val="20"/>
              </w:rPr>
              <w:t> </w:t>
            </w:r>
            <w:r w:rsidRPr="00BD26A0">
              <w:rPr>
                <w:b/>
                <w:noProof/>
                <w:sz w:val="20"/>
              </w:rPr>
              <w:t> </w:t>
            </w:r>
            <w:r w:rsidRPr="00BD26A0">
              <w:rPr>
                <w:b/>
                <w:sz w:val="20"/>
              </w:rPr>
              <w:fldChar w:fldCharType="end"/>
            </w:r>
            <w:bookmarkEnd w:id="0"/>
          </w:p>
        </w:tc>
      </w:tr>
      <w:tr w:rsidR="002811FC" w14:paraId="77B6963E" w14:textId="77777777" w:rsidTr="00BD26A0">
        <w:trPr>
          <w:trHeight w:val="206"/>
        </w:trPr>
        <w:tc>
          <w:tcPr>
            <w:tcW w:w="6930" w:type="dxa"/>
            <w:shd w:val="clear" w:color="auto" w:fill="E0E0E0"/>
            <w:vAlign w:val="center"/>
          </w:tcPr>
          <w:p w14:paraId="77B6963C" w14:textId="77777777" w:rsidR="002811FC" w:rsidRPr="00556E59" w:rsidRDefault="002811FC" w:rsidP="00A57F3B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0"/>
              </w:rPr>
            </w:pPr>
            <w:r>
              <w:rPr>
                <w:b/>
                <w:sz w:val="20"/>
              </w:rPr>
              <w:t>Change Order No.:</w:t>
            </w:r>
          </w:p>
        </w:tc>
        <w:tc>
          <w:tcPr>
            <w:tcW w:w="3270" w:type="dxa"/>
            <w:vAlign w:val="center"/>
          </w:tcPr>
          <w:p w14:paraId="77B6963D" w14:textId="77777777" w:rsidR="002811FC" w:rsidRPr="00B53A18" w:rsidRDefault="00A428C0" w:rsidP="00A57F3B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0"/>
              </w:rPr>
            </w:pPr>
            <w:r w:rsidRPr="00B53A18">
              <w:rPr>
                <w:b/>
                <w:sz w:val="20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B53A18">
              <w:rPr>
                <w:b/>
                <w:sz w:val="20"/>
              </w:rPr>
              <w:instrText xml:space="preserve"> FORMTEXT </w:instrText>
            </w:r>
            <w:r w:rsidRPr="00B53A18">
              <w:rPr>
                <w:b/>
                <w:sz w:val="20"/>
              </w:rPr>
            </w:r>
            <w:r w:rsidRPr="00B53A18">
              <w:rPr>
                <w:b/>
                <w:sz w:val="20"/>
              </w:rPr>
              <w:fldChar w:fldCharType="separate"/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sz w:val="20"/>
              </w:rPr>
              <w:fldChar w:fldCharType="end"/>
            </w:r>
          </w:p>
        </w:tc>
      </w:tr>
      <w:tr w:rsidR="00132CBB" w14:paraId="77B69641" w14:textId="77777777" w:rsidTr="00BD26A0">
        <w:trPr>
          <w:trHeight w:val="206"/>
        </w:trPr>
        <w:tc>
          <w:tcPr>
            <w:tcW w:w="6930" w:type="dxa"/>
            <w:shd w:val="clear" w:color="auto" w:fill="E0E0E0"/>
            <w:vAlign w:val="center"/>
          </w:tcPr>
          <w:p w14:paraId="77B6963F" w14:textId="77777777" w:rsidR="00132CBB" w:rsidRPr="00556E59" w:rsidRDefault="00132CBB" w:rsidP="00A57F3B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0"/>
              </w:rPr>
            </w:pPr>
            <w:r w:rsidRPr="00556E59">
              <w:rPr>
                <w:b/>
                <w:sz w:val="20"/>
              </w:rPr>
              <w:t xml:space="preserve">Date </w:t>
            </w:r>
            <w:r w:rsidR="002811FC">
              <w:rPr>
                <w:b/>
                <w:sz w:val="20"/>
              </w:rPr>
              <w:t>of Transmittal</w:t>
            </w:r>
            <w:r w:rsidRPr="00556E59">
              <w:rPr>
                <w:b/>
                <w:sz w:val="20"/>
              </w:rPr>
              <w:t>:</w:t>
            </w:r>
          </w:p>
        </w:tc>
        <w:tc>
          <w:tcPr>
            <w:tcW w:w="3270" w:type="dxa"/>
            <w:vAlign w:val="center"/>
          </w:tcPr>
          <w:p w14:paraId="77B69640" w14:textId="77777777" w:rsidR="00132CBB" w:rsidRPr="00B53A18" w:rsidRDefault="00132CBB" w:rsidP="00A57F3B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0"/>
              </w:rPr>
            </w:pPr>
            <w:r w:rsidRPr="00B53A18">
              <w:rPr>
                <w:b/>
                <w:sz w:val="20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1" w:name="Text133"/>
            <w:r w:rsidRPr="00B53A18">
              <w:rPr>
                <w:b/>
                <w:sz w:val="20"/>
              </w:rPr>
              <w:instrText xml:space="preserve"> FORMTEXT </w:instrText>
            </w:r>
            <w:r w:rsidRPr="00B53A18">
              <w:rPr>
                <w:b/>
                <w:sz w:val="20"/>
              </w:rPr>
            </w:r>
            <w:r w:rsidRPr="00B53A18">
              <w:rPr>
                <w:b/>
                <w:sz w:val="20"/>
              </w:rPr>
              <w:fldChar w:fldCharType="separate"/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sz w:val="20"/>
              </w:rPr>
              <w:fldChar w:fldCharType="end"/>
            </w:r>
            <w:bookmarkEnd w:id="1"/>
          </w:p>
        </w:tc>
      </w:tr>
    </w:tbl>
    <w:p w14:paraId="77B69642" w14:textId="77777777" w:rsidR="00132CBB" w:rsidRPr="00753301" w:rsidRDefault="00132CBB" w:rsidP="00A57F3B">
      <w:pPr>
        <w:rPr>
          <w:sz w:val="4"/>
          <w:szCs w:val="4"/>
        </w:rPr>
      </w:pPr>
    </w:p>
    <w:tbl>
      <w:tblPr>
        <w:tblW w:w="1017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00"/>
        <w:gridCol w:w="3297"/>
        <w:gridCol w:w="240"/>
        <w:gridCol w:w="2160"/>
        <w:gridCol w:w="3273"/>
      </w:tblGrid>
      <w:tr w:rsidR="0092088D" w:rsidRPr="00282CBC" w14:paraId="77B69649" w14:textId="77777777" w:rsidTr="00BD26A0">
        <w:trPr>
          <w:trHeight w:val="161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77B69643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282CBC">
              <w:rPr>
                <w:rFonts w:cs="Arial"/>
                <w:b/>
                <w:szCs w:val="28"/>
              </w:rPr>
              <w:t>To:</w:t>
            </w:r>
          </w:p>
          <w:p w14:paraId="77B69644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282CBC">
              <w:rPr>
                <w:rFonts w:cs="Arial"/>
                <w:i/>
                <w:sz w:val="16"/>
                <w:szCs w:val="16"/>
              </w:rPr>
              <w:t>(</w:t>
            </w:r>
            <w:r w:rsidR="00B40EBB">
              <w:rPr>
                <w:i/>
                <w:sz w:val="16"/>
                <w:szCs w:val="16"/>
              </w:rPr>
              <w:t xml:space="preserve">CT </w:t>
            </w:r>
            <w:r w:rsidR="00A57F3B">
              <w:rPr>
                <w:i/>
                <w:sz w:val="16"/>
                <w:szCs w:val="16"/>
              </w:rPr>
              <w:t>DAS</w:t>
            </w:r>
            <w:r w:rsidR="00B40EBB">
              <w:rPr>
                <w:i/>
                <w:sz w:val="16"/>
                <w:szCs w:val="16"/>
              </w:rPr>
              <w:t xml:space="preserve"> P</w:t>
            </w:r>
            <w:r w:rsidR="00600C64">
              <w:rPr>
                <w:i/>
                <w:sz w:val="16"/>
                <w:szCs w:val="16"/>
              </w:rPr>
              <w:t>roject Manager</w:t>
            </w:r>
            <w:r w:rsidRPr="00282CBC">
              <w:rPr>
                <w:rFonts w:cs="Arial"/>
                <w:i/>
                <w:sz w:val="16"/>
                <w:szCs w:val="16"/>
              </w:rPr>
              <w:t>)</w:t>
            </w:r>
          </w:p>
        </w:tc>
        <w:tc>
          <w:tcPr>
            <w:tcW w:w="3297" w:type="dxa"/>
            <w:vMerge w:val="restar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7B69645" w14:textId="77777777" w:rsidR="0092088D" w:rsidRPr="0001125A" w:rsidRDefault="0001125A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18"/>
              </w:rPr>
            </w:pPr>
            <w:r w:rsidRPr="0001125A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1125A">
              <w:rPr>
                <w:color w:val="000000"/>
                <w:szCs w:val="18"/>
              </w:rPr>
              <w:instrText xml:space="preserve"> FORMTEXT </w:instrText>
            </w:r>
            <w:r w:rsidRPr="0001125A">
              <w:rPr>
                <w:color w:val="000000"/>
                <w:szCs w:val="18"/>
              </w:rPr>
            </w:r>
            <w:r w:rsidRPr="0001125A">
              <w:rPr>
                <w:color w:val="000000"/>
                <w:szCs w:val="18"/>
              </w:rPr>
              <w:fldChar w:fldCharType="separate"/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B69646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77B69647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282CBC">
              <w:rPr>
                <w:rFonts w:cs="Arial"/>
                <w:b/>
                <w:szCs w:val="28"/>
              </w:rPr>
              <w:t xml:space="preserve">CT </w:t>
            </w:r>
            <w:r w:rsidR="00A57F3B">
              <w:rPr>
                <w:rFonts w:cs="Arial"/>
                <w:b/>
                <w:szCs w:val="28"/>
              </w:rPr>
              <w:t>DAS</w:t>
            </w:r>
            <w:r w:rsidRPr="00282CBC">
              <w:rPr>
                <w:rFonts w:cs="Arial"/>
                <w:b/>
                <w:szCs w:val="28"/>
              </w:rPr>
              <w:t xml:space="preserve"> Project No.:</w:t>
            </w:r>
          </w:p>
        </w:tc>
        <w:tc>
          <w:tcPr>
            <w:tcW w:w="327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7B69648" w14:textId="77777777" w:rsidR="0092088D" w:rsidRPr="00737969" w:rsidRDefault="0001125A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 w:val="16"/>
                <w:szCs w:val="16"/>
              </w:rPr>
            </w:pPr>
            <w:r w:rsidRPr="0001125A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1125A">
              <w:rPr>
                <w:color w:val="000000"/>
                <w:szCs w:val="18"/>
              </w:rPr>
              <w:instrText xml:space="preserve"> FORMTEXT </w:instrText>
            </w:r>
            <w:r w:rsidRPr="0001125A">
              <w:rPr>
                <w:color w:val="000000"/>
                <w:szCs w:val="18"/>
              </w:rPr>
            </w:r>
            <w:r w:rsidRPr="0001125A">
              <w:rPr>
                <w:color w:val="000000"/>
                <w:szCs w:val="18"/>
              </w:rPr>
              <w:fldChar w:fldCharType="separate"/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color w:val="000000"/>
                <w:szCs w:val="18"/>
              </w:rPr>
              <w:fldChar w:fldCharType="end"/>
            </w:r>
          </w:p>
        </w:tc>
      </w:tr>
      <w:tr w:rsidR="0092088D" w:rsidRPr="00282CBC" w14:paraId="77B6964F" w14:textId="77777777" w:rsidTr="00BD26A0">
        <w:trPr>
          <w:trHeight w:val="215"/>
        </w:trPr>
        <w:tc>
          <w:tcPr>
            <w:tcW w:w="1200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77B6964A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3297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7B6964B" w14:textId="77777777" w:rsidR="0092088D" w:rsidRPr="00737969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 w:val="16"/>
                <w:szCs w:val="16"/>
              </w:rPr>
            </w:pPr>
          </w:p>
        </w:tc>
        <w:tc>
          <w:tcPr>
            <w:tcW w:w="2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B6964C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77B6964D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282CBC">
              <w:rPr>
                <w:rFonts w:cs="Arial"/>
                <w:b/>
                <w:szCs w:val="28"/>
              </w:rPr>
              <w:t>Owner:</w:t>
            </w:r>
          </w:p>
        </w:tc>
        <w:tc>
          <w:tcPr>
            <w:tcW w:w="32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7B6964E" w14:textId="77777777" w:rsidR="0092088D" w:rsidRPr="0003113F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18"/>
              </w:rPr>
            </w:pPr>
            <w:r w:rsidRPr="0003113F">
              <w:rPr>
                <w:rFonts w:cs="Arial"/>
                <w:szCs w:val="18"/>
              </w:rPr>
              <w:t xml:space="preserve">CT </w:t>
            </w:r>
            <w:r w:rsidR="002D4B51" w:rsidRPr="0003113F">
              <w:rPr>
                <w:rFonts w:cs="Arial"/>
                <w:szCs w:val="18"/>
              </w:rPr>
              <w:t>DAS/</w:t>
            </w:r>
            <w:r w:rsidR="00A57F3B">
              <w:rPr>
                <w:rFonts w:cs="Arial"/>
                <w:szCs w:val="18"/>
              </w:rPr>
              <w:t>Construction Services</w:t>
            </w:r>
          </w:p>
        </w:tc>
      </w:tr>
      <w:tr w:rsidR="0092088D" w:rsidRPr="00282CBC" w14:paraId="77B69656" w14:textId="77777777" w:rsidTr="00BD26A0">
        <w:trPr>
          <w:trHeight w:val="368"/>
        </w:trPr>
        <w:tc>
          <w:tcPr>
            <w:tcW w:w="1200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77B69650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3297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7B69651" w14:textId="77777777" w:rsidR="0092088D" w:rsidRPr="00737969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 w:val="16"/>
                <w:szCs w:val="16"/>
              </w:rPr>
            </w:pPr>
          </w:p>
        </w:tc>
        <w:tc>
          <w:tcPr>
            <w:tcW w:w="2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B69652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77B69653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282CBC">
              <w:rPr>
                <w:rFonts w:cs="Arial"/>
                <w:b/>
                <w:szCs w:val="28"/>
              </w:rPr>
              <w:t>Project Name:</w:t>
            </w:r>
          </w:p>
          <w:p w14:paraId="77B69654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282CBC">
              <w:rPr>
                <w:rFonts w:cs="Arial"/>
                <w:i/>
                <w:sz w:val="16"/>
                <w:szCs w:val="16"/>
              </w:rPr>
              <w:t>(Location)</w:t>
            </w:r>
          </w:p>
        </w:tc>
        <w:tc>
          <w:tcPr>
            <w:tcW w:w="32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7B69655" w14:textId="77777777" w:rsidR="0092088D" w:rsidRPr="00737969" w:rsidRDefault="0001125A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 w:val="16"/>
                <w:szCs w:val="16"/>
              </w:rPr>
            </w:pPr>
            <w:r w:rsidRPr="0001125A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1125A">
              <w:rPr>
                <w:color w:val="000000"/>
                <w:szCs w:val="18"/>
              </w:rPr>
              <w:instrText xml:space="preserve"> FORMTEXT </w:instrText>
            </w:r>
            <w:r w:rsidRPr="0001125A">
              <w:rPr>
                <w:color w:val="000000"/>
                <w:szCs w:val="18"/>
              </w:rPr>
            </w:r>
            <w:r w:rsidRPr="0001125A">
              <w:rPr>
                <w:color w:val="000000"/>
                <w:szCs w:val="18"/>
              </w:rPr>
              <w:fldChar w:fldCharType="separate"/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color w:val="000000"/>
                <w:szCs w:val="18"/>
              </w:rPr>
              <w:fldChar w:fldCharType="end"/>
            </w:r>
          </w:p>
        </w:tc>
      </w:tr>
      <w:tr w:rsidR="0092088D" w:rsidRPr="00282CBC" w14:paraId="77B6965E" w14:textId="77777777" w:rsidTr="00BD26A0">
        <w:trPr>
          <w:trHeight w:val="368"/>
        </w:trPr>
        <w:tc>
          <w:tcPr>
            <w:tcW w:w="12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14:paraId="77B69657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282CBC">
              <w:rPr>
                <w:rFonts w:cs="Arial"/>
                <w:b/>
                <w:szCs w:val="28"/>
              </w:rPr>
              <w:t>From:</w:t>
            </w:r>
          </w:p>
          <w:p w14:paraId="77B69658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282CBC">
              <w:rPr>
                <w:rFonts w:cs="Arial"/>
                <w:i/>
                <w:sz w:val="16"/>
                <w:szCs w:val="16"/>
              </w:rPr>
              <w:t>(</w:t>
            </w:r>
            <w:r>
              <w:rPr>
                <w:rFonts w:cs="Arial"/>
                <w:i/>
                <w:sz w:val="16"/>
                <w:szCs w:val="16"/>
              </w:rPr>
              <w:t>CA</w:t>
            </w:r>
            <w:r w:rsidRPr="00282CBC">
              <w:rPr>
                <w:rFonts w:cs="Arial"/>
                <w:i/>
                <w:sz w:val="16"/>
                <w:szCs w:val="16"/>
              </w:rPr>
              <w:t>)</w:t>
            </w:r>
          </w:p>
        </w:tc>
        <w:tc>
          <w:tcPr>
            <w:tcW w:w="329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77B69659" w14:textId="77777777" w:rsidR="0092088D" w:rsidRPr="00737969" w:rsidRDefault="0001125A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 w:val="16"/>
                <w:szCs w:val="16"/>
              </w:rPr>
            </w:pPr>
            <w:r w:rsidRPr="0001125A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1125A">
              <w:rPr>
                <w:color w:val="000000"/>
                <w:szCs w:val="18"/>
              </w:rPr>
              <w:instrText xml:space="preserve"> FORMTEXT </w:instrText>
            </w:r>
            <w:r w:rsidRPr="0001125A">
              <w:rPr>
                <w:color w:val="000000"/>
                <w:szCs w:val="18"/>
              </w:rPr>
            </w:r>
            <w:r w:rsidRPr="0001125A">
              <w:rPr>
                <w:color w:val="000000"/>
                <w:szCs w:val="18"/>
              </w:rPr>
              <w:fldChar w:fldCharType="separate"/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965A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14:paraId="77B6965B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282CBC">
              <w:rPr>
                <w:rFonts w:cs="Arial"/>
                <w:b/>
                <w:szCs w:val="28"/>
              </w:rPr>
              <w:t>Contract For:</w:t>
            </w:r>
          </w:p>
          <w:p w14:paraId="77B6965C" w14:textId="77777777" w:rsidR="0092088D" w:rsidRPr="00282CBC" w:rsidRDefault="0092088D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282CBC">
              <w:rPr>
                <w:rFonts w:cs="Arial"/>
                <w:i/>
                <w:sz w:val="16"/>
                <w:szCs w:val="16"/>
              </w:rPr>
              <w:t>(Type of Construction)</w:t>
            </w:r>
          </w:p>
        </w:tc>
        <w:tc>
          <w:tcPr>
            <w:tcW w:w="327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77B6965D" w14:textId="77777777" w:rsidR="0092088D" w:rsidRPr="00737969" w:rsidRDefault="0001125A" w:rsidP="00A57F3B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 w:val="16"/>
                <w:szCs w:val="16"/>
              </w:rPr>
            </w:pPr>
            <w:r w:rsidRPr="0001125A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1125A">
              <w:rPr>
                <w:color w:val="000000"/>
                <w:szCs w:val="18"/>
              </w:rPr>
              <w:instrText xml:space="preserve"> FORMTEXT </w:instrText>
            </w:r>
            <w:r w:rsidRPr="0001125A">
              <w:rPr>
                <w:color w:val="000000"/>
                <w:szCs w:val="18"/>
              </w:rPr>
            </w:r>
            <w:r w:rsidRPr="0001125A">
              <w:rPr>
                <w:color w:val="000000"/>
                <w:szCs w:val="18"/>
              </w:rPr>
              <w:fldChar w:fldCharType="separate"/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noProof/>
                <w:color w:val="000000"/>
                <w:szCs w:val="18"/>
              </w:rPr>
              <w:t> </w:t>
            </w:r>
            <w:r w:rsidRPr="0001125A">
              <w:rPr>
                <w:color w:val="000000"/>
                <w:szCs w:val="18"/>
              </w:rPr>
              <w:fldChar w:fldCharType="end"/>
            </w:r>
          </w:p>
        </w:tc>
      </w:tr>
    </w:tbl>
    <w:p w14:paraId="77B6965F" w14:textId="77777777" w:rsidR="0092088D" w:rsidRPr="00753301" w:rsidRDefault="0092088D" w:rsidP="00A57F3B">
      <w:pPr>
        <w:rPr>
          <w:sz w:val="4"/>
          <w:szCs w:val="4"/>
        </w:rPr>
      </w:pPr>
    </w:p>
    <w:tbl>
      <w:tblPr>
        <w:tblW w:w="101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04"/>
        <w:gridCol w:w="575"/>
        <w:gridCol w:w="1322"/>
        <w:gridCol w:w="37"/>
        <w:gridCol w:w="450"/>
        <w:gridCol w:w="90"/>
        <w:gridCol w:w="548"/>
        <w:gridCol w:w="262"/>
        <w:gridCol w:w="358"/>
        <w:gridCol w:w="370"/>
        <w:gridCol w:w="450"/>
        <w:gridCol w:w="532"/>
        <w:gridCol w:w="18"/>
        <w:gridCol w:w="80"/>
        <w:gridCol w:w="622"/>
        <w:gridCol w:w="548"/>
        <w:gridCol w:w="354"/>
        <w:gridCol w:w="726"/>
        <w:gridCol w:w="180"/>
        <w:gridCol w:w="266"/>
        <w:gridCol w:w="671"/>
        <w:gridCol w:w="863"/>
      </w:tblGrid>
      <w:tr w:rsidR="00884584" w:rsidRPr="00852EB2" w14:paraId="77B69663" w14:textId="77777777" w:rsidTr="00A7332E">
        <w:tc>
          <w:tcPr>
            <w:tcW w:w="444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E0E0E0"/>
          </w:tcPr>
          <w:p w14:paraId="77B69660" w14:textId="77777777" w:rsidR="00884584" w:rsidRPr="00B46F72" w:rsidRDefault="00884584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2788" w:type="dxa"/>
            <w:gridSpan w:val="5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77B69661" w14:textId="77777777" w:rsidR="00884584" w:rsidRPr="00B46F72" w:rsidRDefault="00884584" w:rsidP="00A57F3B">
            <w:pPr>
              <w:spacing w:before="60" w:after="60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Brief Description of Change:</w:t>
            </w:r>
          </w:p>
        </w:tc>
        <w:tc>
          <w:tcPr>
            <w:tcW w:w="6938" w:type="dxa"/>
            <w:gridSpan w:val="17"/>
            <w:tcBorders>
              <w:top w:val="single" w:sz="2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77B69662" w14:textId="77777777" w:rsidR="00884584" w:rsidRPr="00B46F72" w:rsidRDefault="0001125A" w:rsidP="00A57F3B">
            <w:pPr>
              <w:rPr>
                <w:sz w:val="16"/>
                <w:szCs w:val="16"/>
              </w:rPr>
            </w:pPr>
            <w:r w:rsidRPr="00B46F72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B46F72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B46F72">
              <w:rPr>
                <w:color w:val="000000"/>
                <w:sz w:val="16"/>
                <w:szCs w:val="16"/>
              </w:rPr>
            </w:r>
            <w:r w:rsidRPr="00B46F72">
              <w:rPr>
                <w:color w:val="000000"/>
                <w:sz w:val="16"/>
                <w:szCs w:val="16"/>
              </w:rPr>
              <w:fldChar w:fldCharType="separate"/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884584" w:rsidRPr="00B46F72" w14:paraId="77B69667" w14:textId="77777777" w:rsidTr="00A7332E">
        <w:tc>
          <w:tcPr>
            <w:tcW w:w="444" w:type="dxa"/>
            <w:tcBorders>
              <w:top w:val="dotted" w:sz="4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E0E0E0"/>
          </w:tcPr>
          <w:p w14:paraId="77B69664" w14:textId="77777777" w:rsidR="00884584" w:rsidRPr="00B46F72" w:rsidRDefault="00884584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2788" w:type="dxa"/>
            <w:gridSpan w:val="5"/>
            <w:tcBorders>
              <w:top w:val="dotted" w:sz="4" w:space="0" w:color="auto"/>
              <w:left w:val="single" w:sz="2" w:space="0" w:color="auto"/>
              <w:bottom w:val="nil"/>
              <w:right w:val="dotted" w:sz="4" w:space="0" w:color="auto"/>
            </w:tcBorders>
            <w:shd w:val="clear" w:color="auto" w:fill="E0E0E0"/>
          </w:tcPr>
          <w:p w14:paraId="77B69665" w14:textId="77777777" w:rsidR="00884584" w:rsidRPr="00B46F72" w:rsidRDefault="00884584" w:rsidP="00A57F3B">
            <w:pPr>
              <w:spacing w:before="60" w:after="60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Brief Reason for Change:</w:t>
            </w:r>
          </w:p>
        </w:tc>
        <w:tc>
          <w:tcPr>
            <w:tcW w:w="6938" w:type="dxa"/>
            <w:gridSpan w:val="17"/>
            <w:tcBorders>
              <w:top w:val="dotted" w:sz="4" w:space="0" w:color="auto"/>
              <w:left w:val="dotted" w:sz="4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77B69666" w14:textId="77777777" w:rsidR="00884584" w:rsidRPr="00B46F72" w:rsidRDefault="0001125A" w:rsidP="00A57F3B">
            <w:pPr>
              <w:rPr>
                <w:sz w:val="16"/>
                <w:szCs w:val="16"/>
              </w:rPr>
            </w:pPr>
            <w:r w:rsidRPr="00B46F72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B46F72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B46F72">
              <w:rPr>
                <w:color w:val="000000"/>
                <w:sz w:val="16"/>
                <w:szCs w:val="16"/>
              </w:rPr>
            </w:r>
            <w:r w:rsidRPr="00B46F72">
              <w:rPr>
                <w:color w:val="000000"/>
                <w:sz w:val="16"/>
                <w:szCs w:val="16"/>
              </w:rPr>
              <w:fldChar w:fldCharType="separate"/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884584" w:rsidRPr="00852EB2" w14:paraId="77B6966B" w14:textId="77777777" w:rsidTr="00A7332E">
        <w:tc>
          <w:tcPr>
            <w:tcW w:w="444" w:type="dxa"/>
            <w:tcBorders>
              <w:top w:val="dotted" w:sz="4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E0E0E0"/>
          </w:tcPr>
          <w:p w14:paraId="77B69668" w14:textId="77777777" w:rsidR="00884584" w:rsidRPr="00B46F72" w:rsidRDefault="00CC3799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2788" w:type="dxa"/>
            <w:gridSpan w:val="5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77B69669" w14:textId="77777777" w:rsidR="00884584" w:rsidRPr="00B46F72" w:rsidRDefault="00884584" w:rsidP="00A57F3B">
            <w:pPr>
              <w:spacing w:before="60" w:after="60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Change Originated By:</w:t>
            </w:r>
          </w:p>
        </w:tc>
        <w:tc>
          <w:tcPr>
            <w:tcW w:w="6938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77B6966A" w14:textId="77777777" w:rsidR="00884584" w:rsidRPr="00B46F72" w:rsidRDefault="0001125A" w:rsidP="00A57F3B">
            <w:pPr>
              <w:rPr>
                <w:sz w:val="16"/>
                <w:szCs w:val="16"/>
              </w:rPr>
            </w:pPr>
            <w:r w:rsidRPr="00B46F72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B46F72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B46F72">
              <w:rPr>
                <w:color w:val="000000"/>
                <w:sz w:val="16"/>
                <w:szCs w:val="16"/>
              </w:rPr>
            </w:r>
            <w:r w:rsidRPr="00B46F72">
              <w:rPr>
                <w:color w:val="000000"/>
                <w:sz w:val="16"/>
                <w:szCs w:val="16"/>
              </w:rPr>
              <w:fldChar w:fldCharType="separate"/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3A5509" w:rsidRPr="00852EB2" w14:paraId="77B6966E" w14:textId="77777777" w:rsidTr="00A7332E">
        <w:tc>
          <w:tcPr>
            <w:tcW w:w="44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E0E0E0"/>
          </w:tcPr>
          <w:p w14:paraId="77B6966C" w14:textId="77777777" w:rsidR="003A5509" w:rsidRPr="00B46F72" w:rsidRDefault="003A5509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9726" w:type="dxa"/>
            <w:gridSpan w:val="22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E0E0E0"/>
          </w:tcPr>
          <w:p w14:paraId="77B6966D" w14:textId="77777777" w:rsidR="003A5509" w:rsidRPr="00B46F72" w:rsidRDefault="003A5509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Change Order Designation:</w:t>
            </w:r>
          </w:p>
        </w:tc>
      </w:tr>
      <w:tr w:rsidR="007B7889" w:rsidRPr="00852EB2" w14:paraId="77B69672" w14:textId="77777777" w:rsidTr="00A7332E">
        <w:tc>
          <w:tcPr>
            <w:tcW w:w="444" w:type="dxa"/>
            <w:tcBorders>
              <w:top w:val="dotted" w:sz="4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77B6966F" w14:textId="77777777" w:rsidR="007B7889" w:rsidRPr="00B46F72" w:rsidRDefault="007B7889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7B69670" w14:textId="77777777" w:rsidR="007B7889" w:rsidRPr="00B46F72" w:rsidRDefault="007B7889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</w:p>
        </w:tc>
        <w:tc>
          <w:tcPr>
            <w:tcW w:w="9322" w:type="dxa"/>
            <w:gridSpan w:val="21"/>
            <w:tcBorders>
              <w:top w:val="dotted" w:sz="4" w:space="0" w:color="auto"/>
              <w:left w:val="nil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B69671" w14:textId="77777777" w:rsidR="007B7889" w:rsidRPr="00B46F72" w:rsidRDefault="007B7889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t xml:space="preserve">Agency Request </w:t>
            </w:r>
            <w:r w:rsidR="00297A72" w:rsidRPr="00B46F72">
              <w:rPr>
                <w:sz w:val="16"/>
                <w:szCs w:val="16"/>
              </w:rPr>
              <w:t>(Attach approved Form 7055 Construction Phase Agency Change Request)</w:t>
            </w:r>
          </w:p>
        </w:tc>
      </w:tr>
      <w:tr w:rsidR="007B7889" w:rsidRPr="00852EB2" w14:paraId="77B69676" w14:textId="77777777" w:rsidTr="00A7332E">
        <w:tc>
          <w:tcPr>
            <w:tcW w:w="44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77B69673" w14:textId="77777777" w:rsidR="007B7889" w:rsidRPr="00B46F72" w:rsidRDefault="007B7889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7B69674" w14:textId="77777777" w:rsidR="007B7889" w:rsidRPr="00B46F72" w:rsidRDefault="007B7889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</w:p>
        </w:tc>
        <w:tc>
          <w:tcPr>
            <w:tcW w:w="9322" w:type="dxa"/>
            <w:gridSpan w:val="21"/>
            <w:tcBorders>
              <w:top w:val="dotted" w:sz="4" w:space="0" w:color="auto"/>
              <w:left w:val="nil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B69675" w14:textId="77777777" w:rsidR="007B7889" w:rsidRPr="00B46F72" w:rsidRDefault="007B7889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t xml:space="preserve">Job Condition </w:t>
            </w:r>
          </w:p>
        </w:tc>
      </w:tr>
      <w:tr w:rsidR="007549D6" w:rsidRPr="00852EB2" w14:paraId="77B6967A" w14:textId="77777777" w:rsidTr="00A7332E">
        <w:tc>
          <w:tcPr>
            <w:tcW w:w="44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77B69677" w14:textId="77777777" w:rsidR="007549D6" w:rsidRPr="00B46F72" w:rsidRDefault="007549D6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4" w:type="dxa"/>
            <w:tcBorders>
              <w:top w:val="dotted" w:sz="4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7B69678" w14:textId="77777777" w:rsidR="007549D6" w:rsidRPr="00B46F72" w:rsidRDefault="007549D6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</w:p>
        </w:tc>
        <w:tc>
          <w:tcPr>
            <w:tcW w:w="9322" w:type="dxa"/>
            <w:gridSpan w:val="21"/>
            <w:tcBorders>
              <w:top w:val="dotted" w:sz="4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77B69679" w14:textId="58035317" w:rsidR="007549D6" w:rsidRPr="00B46F72" w:rsidRDefault="007549D6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t>Document Deficiency</w:t>
            </w:r>
            <w:r w:rsidR="007676EB" w:rsidRPr="00B46F72">
              <w:rPr>
                <w:sz w:val="16"/>
                <w:szCs w:val="16"/>
              </w:rPr>
              <w:t>:</w:t>
            </w:r>
          </w:p>
        </w:tc>
      </w:tr>
      <w:tr w:rsidR="007549D6" w:rsidRPr="00852EB2" w14:paraId="77B69683" w14:textId="77777777" w:rsidTr="00770024">
        <w:tc>
          <w:tcPr>
            <w:tcW w:w="44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77B6967B" w14:textId="77777777" w:rsidR="007549D6" w:rsidRPr="00B46F72" w:rsidRDefault="007549D6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7B6967C" w14:textId="77777777" w:rsidR="007549D6" w:rsidRPr="00B46F72" w:rsidRDefault="007549D6" w:rsidP="00A57F3B">
            <w:pPr>
              <w:spacing w:before="60" w:after="60"/>
              <w:rPr>
                <w:sz w:val="16"/>
                <w:szCs w:val="16"/>
              </w:rPr>
            </w:pPr>
          </w:p>
        </w:tc>
        <w:tc>
          <w:tcPr>
            <w:tcW w:w="19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6967D" w14:textId="77777777" w:rsidR="007549D6" w:rsidRPr="00B46F72" w:rsidRDefault="007549D6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Architectural</w:t>
            </w:r>
          </w:p>
        </w:tc>
        <w:tc>
          <w:tcPr>
            <w:tcW w:w="13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6967E" w14:textId="77777777" w:rsidR="007549D6" w:rsidRPr="00B46F72" w:rsidRDefault="007549D6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Codes</w:t>
            </w:r>
          </w:p>
        </w:tc>
        <w:tc>
          <w:tcPr>
            <w:tcW w:w="17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6967F" w14:textId="77777777" w:rsidR="007549D6" w:rsidRPr="00B46F72" w:rsidRDefault="007549D6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Structural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69680" w14:textId="77777777" w:rsidR="007549D6" w:rsidRPr="00B46F72" w:rsidRDefault="007549D6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Civil/Soil</w:t>
            </w:r>
          </w:p>
        </w:tc>
        <w:tc>
          <w:tcPr>
            <w:tcW w:w="15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69681" w14:textId="77777777" w:rsidR="007549D6" w:rsidRPr="00B46F72" w:rsidRDefault="007549D6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Electrical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77B69682" w14:textId="77777777" w:rsidR="007549D6" w:rsidRPr="00B46F72" w:rsidRDefault="007549D6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Mechanical</w:t>
            </w:r>
          </w:p>
        </w:tc>
      </w:tr>
      <w:tr w:rsidR="00F454A6" w:rsidRPr="00DD3668" w14:paraId="77B6969A" w14:textId="77777777" w:rsidTr="00A7332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E0E0E0"/>
          </w:tcPr>
          <w:p w14:paraId="77B69694" w14:textId="77777777" w:rsidR="00F454A6" w:rsidRPr="00B46F72" w:rsidRDefault="00F454A6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2301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77B69695" w14:textId="77777777" w:rsidR="00F454A6" w:rsidRPr="00B46F72" w:rsidRDefault="00F454A6" w:rsidP="00A57F3B">
            <w:pPr>
              <w:spacing w:before="60" w:after="60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CO Recommendations:</w:t>
            </w:r>
          </w:p>
        </w:tc>
        <w:tc>
          <w:tcPr>
            <w:tcW w:w="1745" w:type="dxa"/>
            <w:gridSpan w:val="6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77B69696" w14:textId="77777777" w:rsidR="00F454A6" w:rsidRPr="00B46F72" w:rsidRDefault="00F454A6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CO Issued</w:t>
            </w:r>
          </w:p>
        </w:tc>
        <w:tc>
          <w:tcPr>
            <w:tcW w:w="2072" w:type="dxa"/>
            <w:gridSpan w:val="6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7B69697" w14:textId="77777777" w:rsidR="00F454A6" w:rsidRPr="00B46F72" w:rsidRDefault="00F454A6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Time Extension</w:t>
            </w:r>
          </w:p>
        </w:tc>
        <w:tc>
          <w:tcPr>
            <w:tcW w:w="902" w:type="dxa"/>
            <w:gridSpan w:val="2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7B69698" w14:textId="77777777" w:rsidR="00F454A6" w:rsidRPr="00B46F72" w:rsidRDefault="00F454A6" w:rsidP="00A57F3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Cost:</w:t>
            </w:r>
          </w:p>
        </w:tc>
        <w:tc>
          <w:tcPr>
            <w:tcW w:w="2706" w:type="dxa"/>
            <w:gridSpan w:val="5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B69699" w14:textId="77777777" w:rsidR="00F454A6" w:rsidRPr="00B46F72" w:rsidRDefault="000632D8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t>$</w:t>
            </w:r>
            <w:r w:rsidR="0001125A" w:rsidRPr="00B46F72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01125A" w:rsidRPr="00B46F72">
              <w:rPr>
                <w:color w:val="000000"/>
                <w:sz w:val="16"/>
                <w:szCs w:val="16"/>
              </w:rPr>
              <w:instrText xml:space="preserve"> FORMTEXT </w:instrText>
            </w:r>
            <w:r w:rsidR="0001125A" w:rsidRPr="00B46F72">
              <w:rPr>
                <w:color w:val="000000"/>
                <w:sz w:val="16"/>
                <w:szCs w:val="16"/>
              </w:rPr>
            </w:r>
            <w:r w:rsidR="0001125A" w:rsidRPr="00B46F72">
              <w:rPr>
                <w:color w:val="000000"/>
                <w:sz w:val="16"/>
                <w:szCs w:val="16"/>
              </w:rPr>
              <w:fldChar w:fldCharType="separate"/>
            </w:r>
            <w:r w:rsidR="0001125A"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="0001125A"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="0001125A"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="0001125A"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="0001125A"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="0001125A" w:rsidRPr="00B46F72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4951AE" w:rsidRPr="00DD3668" w14:paraId="77B6969D" w14:textId="77777777" w:rsidTr="00A7332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E0E0E0"/>
          </w:tcPr>
          <w:p w14:paraId="77B6969B" w14:textId="77777777" w:rsidR="004951AE" w:rsidRPr="00B46F72" w:rsidRDefault="00422CF5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6.</w:t>
            </w:r>
          </w:p>
        </w:tc>
        <w:tc>
          <w:tcPr>
            <w:tcW w:w="9726" w:type="dxa"/>
            <w:gridSpan w:val="22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E0E0E0"/>
          </w:tcPr>
          <w:p w14:paraId="77B6969C" w14:textId="77777777" w:rsidR="004951AE" w:rsidRPr="00B46F72" w:rsidRDefault="00422CF5" w:rsidP="00A57F3B">
            <w:pPr>
              <w:spacing w:before="60" w:after="60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Contract Time Change Required:</w:t>
            </w:r>
          </w:p>
        </w:tc>
      </w:tr>
      <w:tr w:rsidR="004A235D" w:rsidRPr="00DD3668" w14:paraId="77B696A4" w14:textId="77777777" w:rsidTr="00A7332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4" w:type="dxa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7B6969E" w14:textId="77777777" w:rsidR="004A235D" w:rsidRPr="00B46F72" w:rsidRDefault="004A235D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79" w:type="dxa"/>
            <w:gridSpan w:val="2"/>
            <w:tcBorders>
              <w:top w:val="dotted" w:sz="4" w:space="0" w:color="auto"/>
              <w:left w:val="single" w:sz="2" w:space="0" w:color="auto"/>
            </w:tcBorders>
            <w:shd w:val="clear" w:color="auto" w:fill="auto"/>
          </w:tcPr>
          <w:p w14:paraId="77B6969F" w14:textId="77777777" w:rsidR="004A235D" w:rsidRPr="00B46F72" w:rsidRDefault="004A235D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Yes</w:t>
            </w:r>
          </w:p>
        </w:tc>
        <w:tc>
          <w:tcPr>
            <w:tcW w:w="1899" w:type="dxa"/>
            <w:gridSpan w:val="4"/>
            <w:tcBorders>
              <w:top w:val="dotted" w:sz="4" w:space="0" w:color="auto"/>
            </w:tcBorders>
            <w:shd w:val="clear" w:color="auto" w:fill="auto"/>
          </w:tcPr>
          <w:p w14:paraId="77B696A0" w14:textId="77777777" w:rsidR="004A235D" w:rsidRPr="00B46F72" w:rsidRDefault="004A235D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t>Calendar Days:</w:t>
            </w:r>
          </w:p>
        </w:tc>
        <w:tc>
          <w:tcPr>
            <w:tcW w:w="810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B696A1" w14:textId="77777777" w:rsidR="004A235D" w:rsidRPr="00B46F72" w:rsidRDefault="0001125A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B46F72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B46F72">
              <w:rPr>
                <w:color w:val="000000"/>
                <w:sz w:val="16"/>
                <w:szCs w:val="16"/>
              </w:rPr>
            </w:r>
            <w:r w:rsidRPr="00B46F72">
              <w:rPr>
                <w:color w:val="000000"/>
                <w:sz w:val="16"/>
                <w:szCs w:val="16"/>
              </w:rPr>
              <w:fldChar w:fldCharType="separate"/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710" w:type="dxa"/>
            <w:gridSpan w:val="4"/>
            <w:tcBorders>
              <w:top w:val="dotted" w:sz="4" w:space="0" w:color="auto"/>
            </w:tcBorders>
            <w:shd w:val="clear" w:color="auto" w:fill="auto"/>
          </w:tcPr>
          <w:p w14:paraId="77B696A2" w14:textId="77777777" w:rsidR="004A235D" w:rsidRPr="00B46F72" w:rsidRDefault="004A235D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t>Brief Explanation:</w:t>
            </w:r>
          </w:p>
        </w:tc>
        <w:tc>
          <w:tcPr>
            <w:tcW w:w="4328" w:type="dxa"/>
            <w:gridSpan w:val="10"/>
            <w:tcBorders>
              <w:top w:val="dotted" w:sz="4" w:space="0" w:color="auto"/>
              <w:right w:val="single" w:sz="2" w:space="0" w:color="auto"/>
            </w:tcBorders>
            <w:shd w:val="clear" w:color="auto" w:fill="auto"/>
          </w:tcPr>
          <w:p w14:paraId="77B696A3" w14:textId="77777777" w:rsidR="004A235D" w:rsidRPr="00B46F72" w:rsidRDefault="0001125A" w:rsidP="00A57F3B">
            <w:pPr>
              <w:rPr>
                <w:sz w:val="16"/>
                <w:szCs w:val="16"/>
              </w:rPr>
            </w:pPr>
            <w:r w:rsidRPr="00B46F72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B46F72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B46F72">
              <w:rPr>
                <w:color w:val="000000"/>
                <w:sz w:val="16"/>
                <w:szCs w:val="16"/>
              </w:rPr>
            </w:r>
            <w:r w:rsidRPr="00B46F72">
              <w:rPr>
                <w:color w:val="000000"/>
                <w:sz w:val="16"/>
                <w:szCs w:val="16"/>
              </w:rPr>
              <w:fldChar w:fldCharType="separate"/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F97E1B" w:rsidRPr="00DD3668" w14:paraId="77B696A7" w14:textId="77777777" w:rsidTr="00A7332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4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7B696A5" w14:textId="77777777" w:rsidR="00F97E1B" w:rsidRPr="00B46F72" w:rsidRDefault="00F97E1B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726" w:type="dxa"/>
            <w:gridSpan w:val="2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B696A6" w14:textId="77777777" w:rsidR="00F97E1B" w:rsidRPr="00B46F72" w:rsidRDefault="00D67531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No</w:t>
            </w:r>
          </w:p>
        </w:tc>
      </w:tr>
      <w:tr w:rsidR="00C400C8" w:rsidRPr="00DD3668" w14:paraId="77B696AE" w14:textId="77777777" w:rsidTr="007700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E0E0E0"/>
          </w:tcPr>
          <w:p w14:paraId="77B696A8" w14:textId="77777777" w:rsidR="00C400C8" w:rsidRPr="00B46F72" w:rsidRDefault="00C400C8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7.</w:t>
            </w:r>
          </w:p>
        </w:tc>
        <w:tc>
          <w:tcPr>
            <w:tcW w:w="3426" w:type="dxa"/>
            <w:gridSpan w:val="7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77B696A9" w14:textId="77777777" w:rsidR="00C400C8" w:rsidRPr="00B46F72" w:rsidRDefault="00C400C8" w:rsidP="00A57F3B">
            <w:pPr>
              <w:spacing w:before="60" w:after="60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Quantities Checked and Verified By:</w:t>
            </w:r>
          </w:p>
        </w:tc>
        <w:tc>
          <w:tcPr>
            <w:tcW w:w="14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7B696AA" w14:textId="77777777" w:rsidR="00C400C8" w:rsidRPr="00B46F72" w:rsidRDefault="00C400C8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CA</w:t>
            </w:r>
          </w:p>
        </w:tc>
        <w:tc>
          <w:tcPr>
            <w:tcW w:w="1800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B696AB" w14:textId="77777777" w:rsidR="00C400C8" w:rsidRPr="00B46F72" w:rsidRDefault="00C400C8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Architect</w:t>
            </w:r>
          </w:p>
        </w:tc>
        <w:tc>
          <w:tcPr>
            <w:tcW w:w="1260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B696AC" w14:textId="77777777" w:rsidR="00C400C8" w:rsidRPr="00B46F72" w:rsidRDefault="00C400C8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Electrical</w:t>
            </w:r>
          </w:p>
        </w:tc>
        <w:tc>
          <w:tcPr>
            <w:tcW w:w="1800" w:type="dxa"/>
            <w:gridSpan w:val="3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77B696AD" w14:textId="77777777" w:rsidR="00C400C8" w:rsidRPr="00B46F72" w:rsidRDefault="00C400C8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Mechanical</w:t>
            </w:r>
          </w:p>
        </w:tc>
      </w:tr>
      <w:tr w:rsidR="00770024" w:rsidRPr="00DD3668" w14:paraId="77B696B7" w14:textId="77777777" w:rsidTr="007700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E0E0E0"/>
          </w:tcPr>
          <w:p w14:paraId="77B696AF" w14:textId="77777777" w:rsidR="00770024" w:rsidRPr="00B46F72" w:rsidRDefault="00770024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</w:t>
            </w:r>
          </w:p>
        </w:tc>
        <w:tc>
          <w:tcPr>
            <w:tcW w:w="3426" w:type="dxa"/>
            <w:gridSpan w:val="7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77B696B0" w14:textId="77777777" w:rsidR="00770024" w:rsidRPr="00B46F72" w:rsidRDefault="00770024" w:rsidP="00A57F3B">
            <w:pPr>
              <w:spacing w:before="60" w:after="60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Has Work Been Done?</w:t>
            </w:r>
          </w:p>
        </w:tc>
        <w:tc>
          <w:tcPr>
            <w:tcW w:w="99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7B696B1" w14:textId="77777777" w:rsidR="00770024" w:rsidRPr="00B46F72" w:rsidRDefault="00770024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 Yes:</w:t>
            </w:r>
          </w:p>
        </w:tc>
        <w:tc>
          <w:tcPr>
            <w:tcW w:w="1080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B696B2" w14:textId="77777777" w:rsidR="00770024" w:rsidRPr="00B46F72" w:rsidRDefault="00770024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t>CCD Date:</w:t>
            </w:r>
          </w:p>
        </w:tc>
        <w:tc>
          <w:tcPr>
            <w:tcW w:w="1170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B696B3" w14:textId="77777777" w:rsidR="00770024" w:rsidRPr="00B46F72" w:rsidRDefault="00770024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B46F72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B46F72">
              <w:rPr>
                <w:color w:val="000000"/>
                <w:sz w:val="16"/>
                <w:szCs w:val="16"/>
              </w:rPr>
            </w:r>
            <w:r w:rsidRPr="00B46F72">
              <w:rPr>
                <w:color w:val="000000"/>
                <w:sz w:val="16"/>
                <w:szCs w:val="16"/>
              </w:rPr>
              <w:fldChar w:fldCharType="separate"/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B696B4" w14:textId="77777777" w:rsidR="00770024" w:rsidRPr="00B46F72" w:rsidRDefault="00770024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t>CCD No.:</w:t>
            </w:r>
          </w:p>
        </w:tc>
        <w:tc>
          <w:tcPr>
            <w:tcW w:w="1117" w:type="dxa"/>
            <w:gridSpan w:val="3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7B696B5" w14:textId="77777777" w:rsidR="00770024" w:rsidRPr="00B46F72" w:rsidRDefault="00770024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B46F72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B46F72">
              <w:rPr>
                <w:color w:val="000000"/>
                <w:sz w:val="16"/>
                <w:szCs w:val="16"/>
              </w:rPr>
            </w:r>
            <w:r w:rsidRPr="00B46F72">
              <w:rPr>
                <w:color w:val="000000"/>
                <w:sz w:val="16"/>
                <w:szCs w:val="16"/>
              </w:rPr>
              <w:fldChar w:fldCharType="separate"/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noProof/>
                <w:color w:val="000000"/>
                <w:sz w:val="16"/>
                <w:szCs w:val="16"/>
              </w:rPr>
              <w:t> </w:t>
            </w:r>
            <w:r w:rsidRPr="00B46F72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77B696B6" w14:textId="77777777" w:rsidR="00770024" w:rsidRPr="00B46F72" w:rsidRDefault="00770024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No</w:t>
            </w:r>
          </w:p>
        </w:tc>
      </w:tr>
      <w:tr w:rsidR="00865243" w:rsidRPr="00DD3668" w14:paraId="77B696BB" w14:textId="77777777" w:rsidTr="007700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4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0E0E0"/>
          </w:tcPr>
          <w:p w14:paraId="77B696B8" w14:textId="77777777" w:rsidR="00865243" w:rsidRPr="00B46F72" w:rsidRDefault="00865243" w:rsidP="00A57F3B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9.</w:t>
            </w:r>
          </w:p>
        </w:tc>
        <w:tc>
          <w:tcPr>
            <w:tcW w:w="3426" w:type="dxa"/>
            <w:gridSpan w:val="7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dotted" w:sz="4" w:space="0" w:color="auto"/>
            </w:tcBorders>
            <w:shd w:val="clear" w:color="auto" w:fill="E0E0E0"/>
          </w:tcPr>
          <w:p w14:paraId="77B696B9" w14:textId="77777777" w:rsidR="00865243" w:rsidRPr="00B46F72" w:rsidRDefault="00865243" w:rsidP="00A57F3B">
            <w:pPr>
              <w:spacing w:before="60" w:after="60"/>
              <w:rPr>
                <w:b/>
                <w:sz w:val="16"/>
                <w:szCs w:val="16"/>
              </w:rPr>
            </w:pPr>
            <w:r w:rsidRPr="00B46F72">
              <w:rPr>
                <w:b/>
                <w:sz w:val="16"/>
                <w:szCs w:val="16"/>
              </w:rPr>
              <w:t>Architect/Engineer Review:</w:t>
            </w:r>
          </w:p>
        </w:tc>
        <w:tc>
          <w:tcPr>
            <w:tcW w:w="6300" w:type="dxa"/>
            <w:gridSpan w:val="15"/>
            <w:tcBorders>
              <w:top w:val="dotted" w:sz="4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7B696BA" w14:textId="77777777" w:rsidR="00865243" w:rsidRPr="00B46F72" w:rsidRDefault="00865243" w:rsidP="00A57F3B">
            <w:pPr>
              <w:spacing w:before="60" w:after="60"/>
              <w:rPr>
                <w:sz w:val="16"/>
                <w:szCs w:val="16"/>
              </w:rPr>
            </w:pPr>
            <w:r w:rsidRPr="00B46F72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6F72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B46F72">
              <w:rPr>
                <w:sz w:val="16"/>
                <w:szCs w:val="16"/>
              </w:rPr>
              <w:fldChar w:fldCharType="end"/>
            </w:r>
            <w:r w:rsidRPr="00B46F72">
              <w:rPr>
                <w:sz w:val="16"/>
                <w:szCs w:val="16"/>
              </w:rPr>
              <w:t xml:space="preserve">  (See Attachment)</w:t>
            </w:r>
          </w:p>
        </w:tc>
      </w:tr>
    </w:tbl>
    <w:p w14:paraId="77B696BC" w14:textId="77777777" w:rsidR="00884584" w:rsidRPr="00753301" w:rsidRDefault="00884584" w:rsidP="00A57F3B">
      <w:pPr>
        <w:rPr>
          <w:sz w:val="4"/>
          <w:szCs w:val="4"/>
        </w:rPr>
      </w:pPr>
    </w:p>
    <w:tbl>
      <w:tblPr>
        <w:tblW w:w="101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1080"/>
        <w:gridCol w:w="1350"/>
        <w:gridCol w:w="3060"/>
        <w:gridCol w:w="2022"/>
        <w:gridCol w:w="267"/>
        <w:gridCol w:w="918"/>
      </w:tblGrid>
      <w:tr w:rsidR="00B47E20" w14:paraId="77B696C3" w14:textId="77777777" w:rsidTr="00A57F3B">
        <w:trPr>
          <w:trHeight w:val="270"/>
        </w:trPr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77B696BD" w14:textId="77777777" w:rsidR="00B47E20" w:rsidRPr="000D1C79" w:rsidRDefault="00B47E20" w:rsidP="00A57F3B">
            <w:pPr>
              <w:rPr>
                <w:b/>
                <w:sz w:val="16"/>
                <w:szCs w:val="16"/>
              </w:rPr>
            </w:pPr>
          </w:p>
        </w:tc>
        <w:tc>
          <w:tcPr>
            <w:tcW w:w="24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14:paraId="77B696BE" w14:textId="77777777" w:rsidR="00B47E20" w:rsidRPr="000D1C79" w:rsidRDefault="00B47E20" w:rsidP="00A57F3B">
            <w:pPr>
              <w:rPr>
                <w:b/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14:paraId="77B696BF" w14:textId="77777777" w:rsidR="00B47E20" w:rsidRPr="00BC4314" w:rsidRDefault="00B47E20" w:rsidP="00A57F3B">
            <w:pPr>
              <w:jc w:val="center"/>
              <w:rPr>
                <w:b/>
                <w:sz w:val="16"/>
                <w:szCs w:val="16"/>
              </w:rPr>
            </w:pPr>
            <w:r w:rsidRPr="00BC4314">
              <w:rPr>
                <w:b/>
                <w:sz w:val="16"/>
                <w:szCs w:val="16"/>
              </w:rPr>
              <w:t>Name (Typed)</w:t>
            </w:r>
          </w:p>
        </w:tc>
        <w:tc>
          <w:tcPr>
            <w:tcW w:w="202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14:paraId="77B696C0" w14:textId="77777777" w:rsidR="00B47E20" w:rsidRPr="00BC4314" w:rsidRDefault="00B47E20" w:rsidP="00A57F3B">
            <w:pPr>
              <w:jc w:val="center"/>
              <w:rPr>
                <w:b/>
                <w:sz w:val="16"/>
                <w:szCs w:val="16"/>
              </w:rPr>
            </w:pPr>
            <w:r w:rsidRPr="00BC4314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267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14:paraId="77B696C1" w14:textId="77777777" w:rsidR="00B47E20" w:rsidRPr="00BC4314" w:rsidRDefault="00B47E20" w:rsidP="00A57F3B">
            <w:pPr>
              <w:rPr>
                <w:b/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77B696C2" w14:textId="77777777" w:rsidR="00B47E20" w:rsidRPr="00BC4314" w:rsidRDefault="00B47E20" w:rsidP="00A57F3B">
            <w:pPr>
              <w:jc w:val="center"/>
              <w:rPr>
                <w:b/>
                <w:sz w:val="16"/>
                <w:szCs w:val="16"/>
              </w:rPr>
            </w:pPr>
            <w:r w:rsidRPr="00BC4314">
              <w:rPr>
                <w:b/>
                <w:sz w:val="16"/>
                <w:szCs w:val="16"/>
              </w:rPr>
              <w:t>Date</w:t>
            </w:r>
          </w:p>
        </w:tc>
      </w:tr>
      <w:tr w:rsidR="00B47E20" w14:paraId="77B696CA" w14:textId="77777777" w:rsidTr="00A57F3B">
        <w:trPr>
          <w:trHeight w:val="270"/>
        </w:trPr>
        <w:tc>
          <w:tcPr>
            <w:tcW w:w="1440" w:type="dxa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77B696C4" w14:textId="77777777" w:rsidR="00B47E20" w:rsidRPr="000D1C79" w:rsidRDefault="00B47E20" w:rsidP="00A57F3B">
            <w:pPr>
              <w:rPr>
                <w:b/>
                <w:sz w:val="16"/>
                <w:szCs w:val="16"/>
              </w:rPr>
            </w:pPr>
            <w:r w:rsidRPr="000D1C79">
              <w:rPr>
                <w:b/>
                <w:sz w:val="16"/>
                <w:szCs w:val="16"/>
              </w:rPr>
              <w:t>Reviewed By:</w:t>
            </w:r>
          </w:p>
        </w:tc>
        <w:tc>
          <w:tcPr>
            <w:tcW w:w="2430" w:type="dxa"/>
            <w:gridSpan w:val="2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77B696C5" w14:textId="77777777" w:rsidR="00B47E20" w:rsidRPr="00CA5B21" w:rsidRDefault="00B47E20" w:rsidP="00A57F3B">
            <w:pPr>
              <w:rPr>
                <w:sz w:val="16"/>
                <w:szCs w:val="16"/>
              </w:rPr>
            </w:pPr>
            <w:r w:rsidRPr="00CA5B21">
              <w:rPr>
                <w:sz w:val="16"/>
                <w:szCs w:val="16"/>
              </w:rPr>
              <w:t>Construction Administrator:</w:t>
            </w:r>
          </w:p>
        </w:tc>
        <w:tc>
          <w:tcPr>
            <w:tcW w:w="3060" w:type="dxa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7B696C6" w14:textId="77777777" w:rsidR="00B47E20" w:rsidRPr="000D1C79" w:rsidRDefault="0001125A" w:rsidP="00A57F3B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B696C7" w14:textId="77777777" w:rsidR="00B47E20" w:rsidRPr="000D1C79" w:rsidRDefault="00B47E20" w:rsidP="00A57F3B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77B696C8" w14:textId="77777777" w:rsidR="00B47E20" w:rsidRPr="000D1C79" w:rsidRDefault="00B47E20" w:rsidP="00A57F3B">
            <w:pPr>
              <w:rPr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77B696C9" w14:textId="77777777" w:rsidR="00B47E20" w:rsidRPr="000D1C79" w:rsidRDefault="0001125A" w:rsidP="00A57F3B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B47E20" w14:paraId="77B696D1" w14:textId="77777777" w:rsidTr="00A57F3B">
        <w:trPr>
          <w:trHeight w:val="270"/>
        </w:trPr>
        <w:tc>
          <w:tcPr>
            <w:tcW w:w="1440" w:type="dxa"/>
            <w:tcBorders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77B696CB" w14:textId="77777777" w:rsidR="00B47E20" w:rsidRPr="000D1C79" w:rsidRDefault="00B47E20" w:rsidP="00A57F3B">
            <w:pPr>
              <w:rPr>
                <w:b/>
                <w:sz w:val="16"/>
                <w:szCs w:val="16"/>
              </w:rPr>
            </w:pPr>
            <w:r w:rsidRPr="000D1C79">
              <w:rPr>
                <w:b/>
                <w:sz w:val="16"/>
                <w:szCs w:val="16"/>
              </w:rPr>
              <w:t>Reviewed By:</w:t>
            </w:r>
          </w:p>
        </w:tc>
        <w:tc>
          <w:tcPr>
            <w:tcW w:w="2430" w:type="dxa"/>
            <w:gridSpan w:val="2"/>
            <w:tcBorders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B696CC" w14:textId="77777777" w:rsidR="00B47E20" w:rsidRPr="00CA5B21" w:rsidRDefault="00B47E20" w:rsidP="00A57F3B">
            <w:pPr>
              <w:rPr>
                <w:sz w:val="16"/>
                <w:szCs w:val="16"/>
              </w:rPr>
            </w:pPr>
            <w:r w:rsidRPr="00CA5B21">
              <w:rPr>
                <w:sz w:val="16"/>
                <w:szCs w:val="16"/>
              </w:rPr>
              <w:t>Architect/Engineer: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77B696CD" w14:textId="77777777" w:rsidR="00B47E20" w:rsidRPr="000D1C79" w:rsidRDefault="0001125A" w:rsidP="00A57F3B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B696CE" w14:textId="77777777" w:rsidR="00B47E20" w:rsidRPr="000D1C79" w:rsidRDefault="00B47E20" w:rsidP="00A57F3B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696CF" w14:textId="77777777" w:rsidR="00B47E20" w:rsidRPr="000D1C79" w:rsidRDefault="00B47E20" w:rsidP="00A57F3B">
            <w:pPr>
              <w:rPr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14:paraId="77B696D0" w14:textId="77777777" w:rsidR="00B47E20" w:rsidRPr="000D1C79" w:rsidRDefault="0001125A" w:rsidP="00A57F3B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297A72" w14:paraId="77B696D9" w14:textId="77777777" w:rsidTr="00A57F3B">
        <w:trPr>
          <w:trHeight w:val="270"/>
        </w:trPr>
        <w:tc>
          <w:tcPr>
            <w:tcW w:w="1440" w:type="dxa"/>
            <w:tcBorders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7B696D2" w14:textId="77777777" w:rsidR="00297A72" w:rsidRPr="000D1C79" w:rsidRDefault="00297A72" w:rsidP="00A57F3B">
            <w:pPr>
              <w:rPr>
                <w:b/>
                <w:sz w:val="16"/>
                <w:szCs w:val="16"/>
              </w:rPr>
            </w:pPr>
            <w:r w:rsidRPr="000D1C79">
              <w:rPr>
                <w:b/>
                <w:sz w:val="16"/>
                <w:szCs w:val="16"/>
              </w:rPr>
              <w:t>Reviewed By:</w:t>
            </w:r>
          </w:p>
        </w:tc>
        <w:tc>
          <w:tcPr>
            <w:tcW w:w="1080" w:type="dxa"/>
            <w:tcBorders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7B696D3" w14:textId="77777777" w:rsidR="00297A72" w:rsidRPr="00CA5B21" w:rsidRDefault="00B57F97" w:rsidP="00A57F3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Agency:</w:t>
            </w:r>
          </w:p>
        </w:tc>
        <w:tc>
          <w:tcPr>
            <w:tcW w:w="1350" w:type="dxa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7B696D4" w14:textId="77777777" w:rsidR="00297A72" w:rsidRPr="00CA5B21" w:rsidRDefault="00B57F97" w:rsidP="00A57F3B">
            <w:pPr>
              <w:rPr>
                <w:sz w:val="16"/>
                <w:szCs w:val="16"/>
              </w:rPr>
            </w:pPr>
            <w:r w:rsidRPr="00F262DF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DF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F262DF">
              <w:rPr>
                <w:sz w:val="16"/>
                <w:szCs w:val="16"/>
              </w:rPr>
              <w:fldChar w:fldCharType="end"/>
            </w:r>
            <w:r w:rsidRPr="00F262DF">
              <w:rPr>
                <w:sz w:val="16"/>
                <w:szCs w:val="16"/>
              </w:rPr>
              <w:t xml:space="preserve"> </w:t>
            </w:r>
            <w:r w:rsidRPr="00B57F97">
              <w:rPr>
                <w:sz w:val="16"/>
                <w:szCs w:val="16"/>
              </w:rPr>
              <w:t>N/A</w:t>
            </w:r>
          </w:p>
        </w:tc>
        <w:tc>
          <w:tcPr>
            <w:tcW w:w="3060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77B696D5" w14:textId="77777777" w:rsidR="00297A72" w:rsidRPr="000D1C79" w:rsidRDefault="00297A72" w:rsidP="00A57F3B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7B696D6" w14:textId="77777777" w:rsidR="00297A72" w:rsidRPr="000D1C79" w:rsidRDefault="00297A72" w:rsidP="00A57F3B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77B696D7" w14:textId="77777777" w:rsidR="00297A72" w:rsidRPr="000D1C79" w:rsidRDefault="00297A72" w:rsidP="00A57F3B">
            <w:pPr>
              <w:rPr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77B696D8" w14:textId="77777777" w:rsidR="00297A72" w:rsidRPr="000D1C79" w:rsidRDefault="00297A72" w:rsidP="00A57F3B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FB6BAA" w14:paraId="77B696E0" w14:textId="77777777" w:rsidTr="00A57F3B">
        <w:trPr>
          <w:trHeight w:val="270"/>
        </w:trPr>
        <w:tc>
          <w:tcPr>
            <w:tcW w:w="1440" w:type="dxa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77B696DA" w14:textId="77777777" w:rsidR="00FB6BAA" w:rsidRPr="00B61D27" w:rsidRDefault="00FB6BAA" w:rsidP="00A57F3B">
            <w:pPr>
              <w:rPr>
                <w:b/>
                <w:sz w:val="16"/>
                <w:szCs w:val="16"/>
              </w:rPr>
            </w:pPr>
            <w:r w:rsidRPr="00B61D27">
              <w:rPr>
                <w:b/>
                <w:sz w:val="16"/>
                <w:szCs w:val="16"/>
              </w:rPr>
              <w:t>Approved By:</w:t>
            </w:r>
          </w:p>
        </w:tc>
        <w:tc>
          <w:tcPr>
            <w:tcW w:w="2430" w:type="dxa"/>
            <w:gridSpan w:val="2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77B696DB" w14:textId="77777777" w:rsidR="00FB6BAA" w:rsidRPr="00B61D27" w:rsidRDefault="00FB6BAA" w:rsidP="00A57F3B">
            <w:pPr>
              <w:rPr>
                <w:sz w:val="16"/>
                <w:szCs w:val="16"/>
              </w:rPr>
            </w:pPr>
            <w:r w:rsidRPr="00B61D27">
              <w:rPr>
                <w:sz w:val="16"/>
                <w:szCs w:val="16"/>
              </w:rPr>
              <w:t xml:space="preserve">CT </w:t>
            </w:r>
            <w:r w:rsidR="00A57F3B">
              <w:rPr>
                <w:sz w:val="16"/>
                <w:szCs w:val="16"/>
              </w:rPr>
              <w:t>DAS</w:t>
            </w:r>
            <w:r w:rsidRPr="00B61D27">
              <w:rPr>
                <w:sz w:val="16"/>
                <w:szCs w:val="16"/>
              </w:rPr>
              <w:t xml:space="preserve"> PM (&lt;$50k):</w:t>
            </w:r>
          </w:p>
        </w:tc>
        <w:tc>
          <w:tcPr>
            <w:tcW w:w="3060" w:type="dxa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7B696DC" w14:textId="77777777" w:rsidR="00FB6BAA" w:rsidRPr="00862D0F" w:rsidRDefault="00E64909" w:rsidP="00A57F3B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B696DD" w14:textId="77777777" w:rsidR="00FB6BAA" w:rsidRPr="000D1C79" w:rsidRDefault="00FB6BAA" w:rsidP="00A57F3B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77B696DE" w14:textId="77777777" w:rsidR="00FB6BAA" w:rsidRPr="000D1C79" w:rsidRDefault="00FB6BAA" w:rsidP="00A57F3B">
            <w:pPr>
              <w:rPr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14:paraId="77B696DF" w14:textId="77777777" w:rsidR="00FB6BAA" w:rsidRPr="00862D0F" w:rsidRDefault="00E64909" w:rsidP="00A57F3B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FB6BAA" w14:paraId="77B696E7" w14:textId="77777777" w:rsidTr="00A57F3B">
        <w:trPr>
          <w:trHeight w:val="270"/>
        </w:trPr>
        <w:tc>
          <w:tcPr>
            <w:tcW w:w="1440" w:type="dxa"/>
            <w:tcBorders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77B696E1" w14:textId="77777777" w:rsidR="00FB6BAA" w:rsidRPr="00B61D27" w:rsidRDefault="00FB6BAA" w:rsidP="00A57F3B">
            <w:pPr>
              <w:rPr>
                <w:b/>
                <w:sz w:val="16"/>
                <w:szCs w:val="16"/>
              </w:rPr>
            </w:pPr>
            <w:r w:rsidRPr="00B61D27">
              <w:rPr>
                <w:b/>
                <w:sz w:val="16"/>
                <w:szCs w:val="16"/>
              </w:rPr>
              <w:t>Approved By:</w:t>
            </w:r>
          </w:p>
        </w:tc>
        <w:tc>
          <w:tcPr>
            <w:tcW w:w="2430" w:type="dxa"/>
            <w:gridSpan w:val="2"/>
            <w:tcBorders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77B696E2" w14:textId="77777777" w:rsidR="00FB6BAA" w:rsidRPr="00B61D27" w:rsidRDefault="00A93013" w:rsidP="00A57F3B">
            <w:pPr>
              <w:rPr>
                <w:sz w:val="16"/>
                <w:szCs w:val="16"/>
              </w:rPr>
            </w:pPr>
            <w:r w:rsidRPr="00B61D27">
              <w:rPr>
                <w:sz w:val="16"/>
                <w:szCs w:val="16"/>
              </w:rPr>
              <w:t xml:space="preserve">CT </w:t>
            </w:r>
            <w:r w:rsidR="00A57F3B">
              <w:rPr>
                <w:sz w:val="16"/>
                <w:szCs w:val="16"/>
              </w:rPr>
              <w:t>DAS</w:t>
            </w:r>
            <w:r w:rsidRPr="00B61D27">
              <w:rPr>
                <w:sz w:val="16"/>
                <w:szCs w:val="16"/>
              </w:rPr>
              <w:t xml:space="preserve"> ADPM ($50k-</w:t>
            </w:r>
            <w:r w:rsidR="00FB6BAA" w:rsidRPr="00B61D27">
              <w:rPr>
                <w:sz w:val="16"/>
                <w:szCs w:val="16"/>
              </w:rPr>
              <w:t>$100k):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77B696E3" w14:textId="77777777" w:rsidR="00FB6BAA" w:rsidRPr="00862D0F" w:rsidRDefault="00E64909" w:rsidP="00A57F3B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B696E4" w14:textId="77777777" w:rsidR="00FB6BAA" w:rsidRPr="000D1C79" w:rsidRDefault="00FB6BAA" w:rsidP="00A57F3B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696E5" w14:textId="77777777" w:rsidR="00FB6BAA" w:rsidRPr="000D1C79" w:rsidRDefault="00FB6BAA" w:rsidP="00A57F3B">
            <w:pPr>
              <w:rPr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14:paraId="77B696E6" w14:textId="77777777" w:rsidR="00FB6BAA" w:rsidRPr="00862D0F" w:rsidRDefault="00E64909" w:rsidP="00A57F3B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FB6BAA" w14:paraId="77B696EE" w14:textId="77777777" w:rsidTr="00777A7C">
        <w:trPr>
          <w:trHeight w:val="270"/>
        </w:trPr>
        <w:tc>
          <w:tcPr>
            <w:tcW w:w="1440" w:type="dxa"/>
            <w:tcBorders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77B696E8" w14:textId="77777777" w:rsidR="00FB6BAA" w:rsidRPr="00B61D27" w:rsidRDefault="00FB6BAA" w:rsidP="00A57F3B">
            <w:pPr>
              <w:rPr>
                <w:b/>
                <w:sz w:val="16"/>
                <w:szCs w:val="16"/>
              </w:rPr>
            </w:pPr>
            <w:r w:rsidRPr="00B61D27">
              <w:rPr>
                <w:b/>
                <w:sz w:val="16"/>
                <w:szCs w:val="16"/>
              </w:rPr>
              <w:t>Approved By:</w:t>
            </w:r>
          </w:p>
        </w:tc>
        <w:tc>
          <w:tcPr>
            <w:tcW w:w="2430" w:type="dxa"/>
            <w:gridSpan w:val="2"/>
            <w:tcBorders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B696E9" w14:textId="47001B7A" w:rsidR="00FB6BAA" w:rsidRPr="00B61D27" w:rsidRDefault="00FB6BAA" w:rsidP="00A57F3B">
            <w:pPr>
              <w:rPr>
                <w:sz w:val="16"/>
                <w:szCs w:val="16"/>
              </w:rPr>
            </w:pPr>
            <w:r w:rsidRPr="00B61D27">
              <w:rPr>
                <w:sz w:val="16"/>
                <w:szCs w:val="16"/>
              </w:rPr>
              <w:t xml:space="preserve">CT </w:t>
            </w:r>
            <w:r w:rsidR="00A57F3B">
              <w:rPr>
                <w:sz w:val="16"/>
                <w:szCs w:val="16"/>
              </w:rPr>
              <w:t>DAS</w:t>
            </w:r>
            <w:r w:rsidRPr="00B61D27">
              <w:rPr>
                <w:sz w:val="16"/>
                <w:szCs w:val="16"/>
              </w:rPr>
              <w:t xml:space="preserve"> DPM ($100k</w:t>
            </w:r>
            <w:r w:rsidR="00777A7C">
              <w:rPr>
                <w:sz w:val="16"/>
                <w:szCs w:val="16"/>
              </w:rPr>
              <w:t>-$200k</w:t>
            </w:r>
            <w:r w:rsidRPr="00B61D27">
              <w:rPr>
                <w:sz w:val="16"/>
                <w:szCs w:val="16"/>
              </w:rPr>
              <w:t>):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B696EA" w14:textId="77777777" w:rsidR="00FB6BAA" w:rsidRPr="000D1C79" w:rsidRDefault="00FB6BAA" w:rsidP="00A57F3B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B696EB" w14:textId="77777777" w:rsidR="00FB6BAA" w:rsidRPr="000D1C79" w:rsidRDefault="00FB6BAA" w:rsidP="00A57F3B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696EC" w14:textId="77777777" w:rsidR="00FB6BAA" w:rsidRPr="000D1C79" w:rsidRDefault="00FB6BAA" w:rsidP="00A57F3B">
            <w:pPr>
              <w:rPr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77B696ED" w14:textId="77777777" w:rsidR="00FB6BAA" w:rsidRPr="000D1C79" w:rsidRDefault="00FB6BAA" w:rsidP="00A57F3B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777A7C" w14:paraId="38FDD32E" w14:textId="77777777" w:rsidTr="00777A7C">
        <w:trPr>
          <w:trHeight w:val="270"/>
        </w:trPr>
        <w:tc>
          <w:tcPr>
            <w:tcW w:w="1440" w:type="dxa"/>
            <w:tcBorders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06050D0B" w14:textId="1BE58F6E" w:rsidR="00777A7C" w:rsidRPr="00B61D27" w:rsidRDefault="00777A7C" w:rsidP="00777A7C">
            <w:pPr>
              <w:rPr>
                <w:b/>
                <w:sz w:val="16"/>
                <w:szCs w:val="16"/>
              </w:rPr>
            </w:pPr>
            <w:r w:rsidRPr="00B61D27">
              <w:rPr>
                <w:b/>
                <w:sz w:val="16"/>
                <w:szCs w:val="16"/>
              </w:rPr>
              <w:t>Approved By: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0AD21D6A" w14:textId="2584F901" w:rsidR="00777A7C" w:rsidRPr="00B61D27" w:rsidRDefault="00777A7C" w:rsidP="00777A7C">
            <w:pPr>
              <w:rPr>
                <w:sz w:val="16"/>
                <w:szCs w:val="16"/>
              </w:rPr>
            </w:pPr>
            <w:r w:rsidRPr="00B61D27">
              <w:rPr>
                <w:sz w:val="16"/>
                <w:szCs w:val="16"/>
              </w:rPr>
              <w:t xml:space="preserve">CT </w:t>
            </w:r>
            <w:r>
              <w:rPr>
                <w:sz w:val="16"/>
                <w:szCs w:val="16"/>
              </w:rPr>
              <w:t>DAS</w:t>
            </w:r>
            <w:r w:rsidRPr="00B61D27">
              <w:rPr>
                <w:sz w:val="16"/>
                <w:szCs w:val="16"/>
              </w:rPr>
              <w:t xml:space="preserve"> D</w:t>
            </w:r>
            <w:r w:rsidR="000F0F1E">
              <w:rPr>
                <w:sz w:val="16"/>
                <w:szCs w:val="16"/>
              </w:rPr>
              <w:t>C</w:t>
            </w:r>
            <w:r w:rsidRPr="00B61D27">
              <w:rPr>
                <w:sz w:val="16"/>
                <w:szCs w:val="16"/>
              </w:rPr>
              <w:t xml:space="preserve"> (&gt;$</w:t>
            </w:r>
            <w:r w:rsidR="00BD26A0">
              <w:rPr>
                <w:sz w:val="16"/>
                <w:szCs w:val="16"/>
              </w:rPr>
              <w:t>2</w:t>
            </w:r>
            <w:r w:rsidRPr="00B61D27">
              <w:rPr>
                <w:sz w:val="16"/>
                <w:szCs w:val="16"/>
              </w:rPr>
              <w:t>00k):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39BF2ABF" w14:textId="61503D02" w:rsidR="00777A7C" w:rsidRPr="00862D0F" w:rsidRDefault="00777A7C" w:rsidP="00777A7C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5D7C6E9" w14:textId="77777777" w:rsidR="00777A7C" w:rsidRPr="000D1C79" w:rsidRDefault="00777A7C" w:rsidP="00777A7C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71F6DD91" w14:textId="77777777" w:rsidR="00777A7C" w:rsidRPr="000D1C79" w:rsidRDefault="00777A7C" w:rsidP="00777A7C">
            <w:pPr>
              <w:rPr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269EE682" w14:textId="5E415003" w:rsidR="00777A7C" w:rsidRPr="00862D0F" w:rsidRDefault="00777A7C" w:rsidP="00777A7C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</w:tbl>
    <w:p w14:paraId="77B696EF" w14:textId="77777777" w:rsidR="00B47E20" w:rsidRPr="00BD26A0" w:rsidRDefault="00B47E20" w:rsidP="00A57F3B">
      <w:pPr>
        <w:rPr>
          <w:sz w:val="4"/>
          <w:szCs w:val="4"/>
        </w:rPr>
      </w:pPr>
    </w:p>
    <w:tbl>
      <w:tblPr>
        <w:tblW w:w="101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1260"/>
        <w:gridCol w:w="1055"/>
        <w:gridCol w:w="655"/>
        <w:gridCol w:w="90"/>
        <w:gridCol w:w="589"/>
        <w:gridCol w:w="311"/>
        <w:gridCol w:w="767"/>
        <w:gridCol w:w="763"/>
        <w:gridCol w:w="309"/>
        <w:gridCol w:w="1401"/>
        <w:gridCol w:w="180"/>
        <w:gridCol w:w="743"/>
        <w:gridCol w:w="1114"/>
      </w:tblGrid>
      <w:tr w:rsidR="00AF2FE2" w14:paraId="77B696F1" w14:textId="77777777" w:rsidTr="00A57F3B">
        <w:trPr>
          <w:cantSplit/>
          <w:trHeight w:val="270"/>
        </w:trPr>
        <w:tc>
          <w:tcPr>
            <w:tcW w:w="10137" w:type="dxa"/>
            <w:gridSpan w:val="14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77B696F0" w14:textId="77777777" w:rsidR="00AF2FE2" w:rsidRPr="00F262DF" w:rsidRDefault="00AF2FE2" w:rsidP="00A57F3B">
            <w:pPr>
              <w:jc w:val="center"/>
              <w:rPr>
                <w:sz w:val="16"/>
                <w:szCs w:val="16"/>
              </w:rPr>
            </w:pPr>
            <w:r w:rsidRPr="00F262DF">
              <w:rPr>
                <w:b/>
                <w:sz w:val="16"/>
                <w:szCs w:val="16"/>
              </w:rPr>
              <w:t>Attachments:</w:t>
            </w:r>
          </w:p>
        </w:tc>
      </w:tr>
      <w:tr w:rsidR="00F262DF" w14:paraId="77B696F7" w14:textId="77777777" w:rsidTr="00A57F3B">
        <w:trPr>
          <w:cantSplit/>
          <w:trHeight w:val="270"/>
        </w:trPr>
        <w:tc>
          <w:tcPr>
            <w:tcW w:w="3215" w:type="dxa"/>
            <w:gridSpan w:val="3"/>
            <w:tcBorders>
              <w:top w:val="single" w:sz="2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14:paraId="77B696F2" w14:textId="77777777" w:rsidR="00F262DF" w:rsidRPr="00F262DF" w:rsidRDefault="00F262DF" w:rsidP="00A57F3B">
            <w:pPr>
              <w:rPr>
                <w:b/>
                <w:sz w:val="16"/>
                <w:szCs w:val="16"/>
              </w:rPr>
            </w:pPr>
            <w:r w:rsidRPr="00F262DF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DF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F262DF">
              <w:rPr>
                <w:sz w:val="16"/>
                <w:szCs w:val="16"/>
              </w:rPr>
              <w:fldChar w:fldCharType="end"/>
            </w:r>
            <w:r w:rsidRPr="00F262DF">
              <w:rPr>
                <w:sz w:val="16"/>
                <w:szCs w:val="16"/>
              </w:rPr>
              <w:t xml:space="preserve"> </w:t>
            </w:r>
            <w:r w:rsidRPr="00F262DF">
              <w:rPr>
                <w:b/>
                <w:sz w:val="16"/>
                <w:szCs w:val="16"/>
              </w:rPr>
              <w:t>C</w:t>
            </w:r>
            <w:r>
              <w:rPr>
                <w:b/>
                <w:sz w:val="16"/>
                <w:szCs w:val="16"/>
              </w:rPr>
              <w:t xml:space="preserve">onstruction Change Directive </w:t>
            </w:r>
            <w:r w:rsidRPr="00F262DF">
              <w:rPr>
                <w:b/>
                <w:sz w:val="16"/>
                <w:szCs w:val="16"/>
              </w:rPr>
              <w:t>No.:</w:t>
            </w:r>
          </w:p>
        </w:tc>
        <w:tc>
          <w:tcPr>
            <w:tcW w:w="1334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7B696F3" w14:textId="77777777" w:rsidR="00F262DF" w:rsidRPr="00F262DF" w:rsidRDefault="0001125A" w:rsidP="00A57F3B">
            <w:pPr>
              <w:rPr>
                <w:b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078" w:type="dxa"/>
            <w:gridSpan w:val="2"/>
            <w:tcBorders>
              <w:top w:val="single" w:sz="2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77B696F4" w14:textId="77777777" w:rsidR="00F262DF" w:rsidRPr="00F262DF" w:rsidRDefault="00F262DF" w:rsidP="00A57F3B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</w:rPr>
              <w:t>(Attached)</w:t>
            </w:r>
          </w:p>
        </w:tc>
        <w:tc>
          <w:tcPr>
            <w:tcW w:w="3396" w:type="dxa"/>
            <w:gridSpan w:val="5"/>
            <w:tcBorders>
              <w:top w:val="single" w:sz="2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77B696F5" w14:textId="77777777" w:rsidR="00F262DF" w:rsidRPr="00F262DF" w:rsidRDefault="00F262DF" w:rsidP="00A57F3B">
            <w:pPr>
              <w:rPr>
                <w:b/>
                <w:sz w:val="16"/>
                <w:szCs w:val="16"/>
              </w:rPr>
            </w:pPr>
            <w:r w:rsidRPr="00F262DF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DF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F262DF">
              <w:rPr>
                <w:sz w:val="16"/>
                <w:szCs w:val="16"/>
              </w:rPr>
              <w:fldChar w:fldCharType="end"/>
            </w:r>
            <w:r w:rsidRPr="00F262DF">
              <w:rPr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A/E – Change Order Proposal Review</w:t>
            </w:r>
            <w:r w:rsidRPr="00F262DF">
              <w:rPr>
                <w:b/>
                <w:sz w:val="16"/>
                <w:szCs w:val="16"/>
              </w:rPr>
              <w:t>:</w:t>
            </w:r>
          </w:p>
        </w:tc>
        <w:tc>
          <w:tcPr>
            <w:tcW w:w="1114" w:type="dxa"/>
            <w:tcBorders>
              <w:top w:val="single" w:sz="2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14:paraId="77B696F6" w14:textId="77777777" w:rsidR="00F262DF" w:rsidRPr="00F262DF" w:rsidRDefault="00F262DF" w:rsidP="00A57F3B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</w:rPr>
              <w:t>(Attached)</w:t>
            </w:r>
          </w:p>
        </w:tc>
      </w:tr>
      <w:tr w:rsidR="00F262DF" w14:paraId="77B696FD" w14:textId="77777777" w:rsidTr="00A57F3B">
        <w:trPr>
          <w:cantSplit/>
          <w:trHeight w:val="270"/>
        </w:trPr>
        <w:tc>
          <w:tcPr>
            <w:tcW w:w="3215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7B696F8" w14:textId="77777777" w:rsidR="00F262DF" w:rsidRPr="00F262DF" w:rsidRDefault="00F262DF" w:rsidP="00A57F3B">
            <w:pPr>
              <w:rPr>
                <w:b/>
                <w:sz w:val="16"/>
                <w:szCs w:val="16"/>
              </w:rPr>
            </w:pPr>
            <w:r w:rsidRPr="00F262DF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DF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F262DF">
              <w:rPr>
                <w:sz w:val="16"/>
                <w:szCs w:val="16"/>
              </w:rPr>
              <w:fldChar w:fldCharType="end"/>
            </w:r>
            <w:r w:rsidRPr="00F262DF">
              <w:rPr>
                <w:sz w:val="16"/>
                <w:szCs w:val="16"/>
              </w:rPr>
              <w:t xml:space="preserve"> </w:t>
            </w:r>
            <w:r w:rsidRPr="00F262DF">
              <w:rPr>
                <w:b/>
                <w:sz w:val="16"/>
                <w:szCs w:val="16"/>
              </w:rPr>
              <w:t>C</w:t>
            </w:r>
            <w:r>
              <w:rPr>
                <w:b/>
                <w:sz w:val="16"/>
                <w:szCs w:val="16"/>
              </w:rPr>
              <w:t xml:space="preserve">hange Order Proposal </w:t>
            </w:r>
            <w:r w:rsidR="003C3E4A">
              <w:rPr>
                <w:b/>
                <w:sz w:val="16"/>
                <w:szCs w:val="16"/>
              </w:rPr>
              <w:t xml:space="preserve">(COP) </w:t>
            </w:r>
            <w:r w:rsidRPr="00F262DF">
              <w:rPr>
                <w:b/>
                <w:sz w:val="16"/>
                <w:szCs w:val="16"/>
              </w:rPr>
              <w:t>No.:</w:t>
            </w:r>
          </w:p>
        </w:tc>
        <w:tc>
          <w:tcPr>
            <w:tcW w:w="1334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7B696F9" w14:textId="77777777" w:rsidR="00F262DF" w:rsidRPr="00F262DF" w:rsidRDefault="0001125A" w:rsidP="00A57F3B">
            <w:pPr>
              <w:rPr>
                <w:b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078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77B696FA" w14:textId="77777777" w:rsidR="00F262DF" w:rsidRPr="00F262DF" w:rsidRDefault="00F262DF" w:rsidP="00A57F3B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</w:rPr>
              <w:t>(Attached)</w:t>
            </w:r>
          </w:p>
        </w:tc>
        <w:tc>
          <w:tcPr>
            <w:tcW w:w="3396" w:type="dxa"/>
            <w:gridSpan w:val="5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77B696FB" w14:textId="77777777" w:rsidR="00F262DF" w:rsidRPr="00F262DF" w:rsidRDefault="00F262DF" w:rsidP="00A57F3B">
            <w:pPr>
              <w:rPr>
                <w:b/>
                <w:sz w:val="16"/>
                <w:szCs w:val="16"/>
              </w:rPr>
            </w:pPr>
            <w:r w:rsidRPr="00F262DF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DF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F262DF">
              <w:rPr>
                <w:sz w:val="16"/>
                <w:szCs w:val="16"/>
              </w:rPr>
              <w:fldChar w:fldCharType="end"/>
            </w:r>
            <w:r w:rsidRPr="00F262DF">
              <w:rPr>
                <w:sz w:val="16"/>
                <w:szCs w:val="16"/>
              </w:rPr>
              <w:t xml:space="preserve"> </w:t>
            </w:r>
            <w:r w:rsidRPr="00F262DF">
              <w:rPr>
                <w:b/>
                <w:sz w:val="16"/>
                <w:szCs w:val="16"/>
              </w:rPr>
              <w:t>CA – Chan</w:t>
            </w:r>
            <w:r>
              <w:rPr>
                <w:b/>
                <w:sz w:val="16"/>
                <w:szCs w:val="16"/>
              </w:rPr>
              <w:t>ge Order Proposal Review</w:t>
            </w:r>
            <w:r w:rsidRPr="00F262DF">
              <w:rPr>
                <w:b/>
                <w:sz w:val="16"/>
                <w:szCs w:val="16"/>
              </w:rPr>
              <w:t>: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14:paraId="77B696FC" w14:textId="77777777" w:rsidR="00F262DF" w:rsidRPr="00F262DF" w:rsidRDefault="00F262DF" w:rsidP="00A57F3B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</w:rPr>
              <w:t>(Attached)</w:t>
            </w:r>
          </w:p>
        </w:tc>
      </w:tr>
      <w:tr w:rsidR="00304719" w14:paraId="77B69703" w14:textId="77777777" w:rsidTr="00A57F3B">
        <w:trPr>
          <w:cantSplit/>
          <w:trHeight w:val="270"/>
        </w:trPr>
        <w:tc>
          <w:tcPr>
            <w:tcW w:w="4549" w:type="dxa"/>
            <w:gridSpan w:val="6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7B696FE" w14:textId="77777777" w:rsidR="00304719" w:rsidRPr="00862D0F" w:rsidRDefault="00304719" w:rsidP="00A57F3B">
            <w:pPr>
              <w:rPr>
                <w:color w:val="000000"/>
                <w:sz w:val="16"/>
                <w:szCs w:val="16"/>
              </w:rPr>
            </w:pPr>
            <w:r w:rsidRPr="00F262DF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DF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F262DF">
              <w:rPr>
                <w:sz w:val="16"/>
                <w:szCs w:val="16"/>
              </w:rPr>
              <w:fldChar w:fldCharType="end"/>
            </w:r>
            <w:r w:rsidRPr="00F262DF">
              <w:rPr>
                <w:sz w:val="16"/>
                <w:szCs w:val="16"/>
              </w:rPr>
              <w:t xml:space="preserve"> </w:t>
            </w:r>
            <w:r w:rsidRPr="00F262DF">
              <w:rPr>
                <w:b/>
                <w:sz w:val="16"/>
                <w:szCs w:val="16"/>
              </w:rPr>
              <w:t>C</w:t>
            </w:r>
            <w:r>
              <w:rPr>
                <w:b/>
                <w:sz w:val="16"/>
                <w:szCs w:val="16"/>
              </w:rPr>
              <w:t>hange Order Proposal</w:t>
            </w:r>
            <w:r w:rsidRPr="00F262DF">
              <w:rPr>
                <w:b/>
                <w:sz w:val="16"/>
                <w:szCs w:val="16"/>
              </w:rPr>
              <w:t xml:space="preserve"> Work</w:t>
            </w:r>
            <w:r w:rsidR="00EC38E9">
              <w:rPr>
                <w:b/>
                <w:sz w:val="16"/>
                <w:szCs w:val="16"/>
              </w:rPr>
              <w:t>book(s)</w:t>
            </w:r>
          </w:p>
        </w:tc>
        <w:tc>
          <w:tcPr>
            <w:tcW w:w="1078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77B696FF" w14:textId="77777777" w:rsidR="00304719" w:rsidRDefault="00304719" w:rsidP="00A57F3B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(Attached)</w:t>
            </w:r>
          </w:p>
        </w:tc>
        <w:tc>
          <w:tcPr>
            <w:tcW w:w="2473" w:type="dxa"/>
            <w:gridSpan w:val="3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77B69700" w14:textId="77777777" w:rsidR="00304719" w:rsidRPr="00F262DF" w:rsidRDefault="00304719" w:rsidP="00A57F3B">
            <w:pPr>
              <w:rPr>
                <w:b/>
                <w:sz w:val="16"/>
                <w:szCs w:val="16"/>
              </w:rPr>
            </w:pPr>
            <w:r w:rsidRPr="00F262DF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DF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F262DF">
              <w:rPr>
                <w:sz w:val="16"/>
                <w:szCs w:val="16"/>
              </w:rPr>
              <w:fldChar w:fldCharType="end"/>
            </w:r>
            <w:r w:rsidRPr="00F262DF">
              <w:rPr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Agency</w:t>
            </w:r>
            <w:r w:rsidRPr="00F262DF">
              <w:rPr>
                <w:b/>
                <w:sz w:val="16"/>
                <w:szCs w:val="16"/>
              </w:rPr>
              <w:t xml:space="preserve"> – </w:t>
            </w:r>
            <w:r>
              <w:rPr>
                <w:b/>
                <w:sz w:val="16"/>
                <w:szCs w:val="16"/>
              </w:rPr>
              <w:t>COP Review</w:t>
            </w:r>
            <w:r w:rsidRPr="00F262DF">
              <w:rPr>
                <w:b/>
                <w:sz w:val="16"/>
                <w:szCs w:val="16"/>
              </w:rPr>
              <w:t>:</w:t>
            </w:r>
          </w:p>
        </w:tc>
        <w:tc>
          <w:tcPr>
            <w:tcW w:w="9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69701" w14:textId="77777777" w:rsidR="00304719" w:rsidRPr="00F262DF" w:rsidRDefault="00304719" w:rsidP="00A57F3B">
            <w:pPr>
              <w:rPr>
                <w:b/>
                <w:sz w:val="16"/>
                <w:szCs w:val="16"/>
              </w:rPr>
            </w:pPr>
            <w:r w:rsidRPr="00F262DF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DF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F262DF">
              <w:rPr>
                <w:sz w:val="16"/>
                <w:szCs w:val="16"/>
              </w:rPr>
              <w:fldChar w:fldCharType="end"/>
            </w:r>
            <w:r w:rsidRPr="00F262DF">
              <w:rPr>
                <w:sz w:val="16"/>
                <w:szCs w:val="16"/>
              </w:rPr>
              <w:t xml:space="preserve"> </w:t>
            </w:r>
            <w:r w:rsidRPr="00B57F97">
              <w:rPr>
                <w:sz w:val="16"/>
                <w:szCs w:val="16"/>
              </w:rPr>
              <w:t>N/A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14:paraId="77B69702" w14:textId="77777777" w:rsidR="00304719" w:rsidRPr="002D4B51" w:rsidRDefault="002D4B51" w:rsidP="00A57F3B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</w:rPr>
              <w:t>(Attached)</w:t>
            </w:r>
          </w:p>
        </w:tc>
      </w:tr>
      <w:tr w:rsidR="008C7A6F" w14:paraId="77B69709" w14:textId="77777777" w:rsidTr="00A57F3B">
        <w:trPr>
          <w:cantSplit/>
          <w:trHeight w:val="270"/>
        </w:trPr>
        <w:tc>
          <w:tcPr>
            <w:tcW w:w="4549" w:type="dxa"/>
            <w:gridSpan w:val="6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77B69704" w14:textId="77777777" w:rsidR="008C7A6F" w:rsidRPr="00F262DF" w:rsidRDefault="008C7A6F" w:rsidP="00A57F3B">
            <w:pPr>
              <w:rPr>
                <w:b/>
                <w:sz w:val="16"/>
                <w:szCs w:val="16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77B69705" w14:textId="77777777" w:rsidR="008C7A6F" w:rsidRPr="00F262DF" w:rsidRDefault="008C7A6F" w:rsidP="00A57F3B">
            <w:pPr>
              <w:rPr>
                <w:sz w:val="16"/>
                <w:szCs w:val="16"/>
              </w:rPr>
            </w:pPr>
          </w:p>
        </w:tc>
        <w:tc>
          <w:tcPr>
            <w:tcW w:w="1072" w:type="dxa"/>
            <w:gridSpan w:val="2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14:paraId="77B69706" w14:textId="77777777" w:rsidR="008C7A6F" w:rsidRPr="00F262DF" w:rsidRDefault="008C7A6F" w:rsidP="00A57F3B">
            <w:pPr>
              <w:rPr>
                <w:b/>
                <w:sz w:val="16"/>
                <w:szCs w:val="16"/>
              </w:rPr>
            </w:pPr>
            <w:r w:rsidRPr="00F262DF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DF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F262DF">
              <w:rPr>
                <w:sz w:val="16"/>
                <w:szCs w:val="16"/>
              </w:rPr>
              <w:fldChar w:fldCharType="end"/>
            </w:r>
            <w:r w:rsidRPr="00F262DF">
              <w:rPr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Other:</w:t>
            </w:r>
          </w:p>
        </w:tc>
        <w:tc>
          <w:tcPr>
            <w:tcW w:w="2324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77B69707" w14:textId="77777777" w:rsidR="008C7A6F" w:rsidRPr="00F262DF" w:rsidRDefault="008C7A6F" w:rsidP="00A57F3B">
            <w:pPr>
              <w:rPr>
                <w:b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1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77B69708" w14:textId="77777777" w:rsidR="008C7A6F" w:rsidRPr="00F262DF" w:rsidRDefault="008C7A6F" w:rsidP="00A57F3B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</w:rPr>
              <w:t>(Attached)</w:t>
            </w:r>
          </w:p>
        </w:tc>
      </w:tr>
      <w:tr w:rsidR="008C7A6F" w:rsidRPr="006C4F7E" w14:paraId="77B6970B" w14:textId="77777777" w:rsidTr="00A57F3B">
        <w:trPr>
          <w:cantSplit/>
        </w:trPr>
        <w:tc>
          <w:tcPr>
            <w:tcW w:w="10137" w:type="dxa"/>
            <w:gridSpan w:val="1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7B6970A" w14:textId="77777777" w:rsidR="008C7A6F" w:rsidRPr="005416EA" w:rsidRDefault="008C7A6F" w:rsidP="00A57F3B">
            <w:pPr>
              <w:tabs>
                <w:tab w:val="left" w:pos="-422"/>
              </w:tabs>
              <w:jc w:val="both"/>
              <w:rPr>
                <w:color w:val="000000"/>
                <w:sz w:val="4"/>
                <w:szCs w:val="4"/>
              </w:rPr>
            </w:pPr>
          </w:p>
        </w:tc>
      </w:tr>
      <w:tr w:rsidR="007575D3" w:rsidRPr="00765DA2" w14:paraId="77B69712" w14:textId="77777777" w:rsidTr="00A57F3B">
        <w:trPr>
          <w:cantSplit/>
          <w:trHeight w:val="168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7B6970C" w14:textId="77777777" w:rsidR="007575D3" w:rsidRPr="00E33EF8" w:rsidRDefault="007575D3" w:rsidP="00A57F3B">
            <w:pPr>
              <w:spacing w:before="40" w:after="40"/>
              <w:jc w:val="right"/>
              <w:rPr>
                <w:b/>
              </w:rPr>
            </w:pPr>
            <w:r w:rsidRPr="00E33EF8">
              <w:rPr>
                <w:b/>
              </w:rPr>
              <w:t>Copies: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7B6970D" w14:textId="77777777" w:rsidR="007575D3" w:rsidRPr="00E33EF8" w:rsidRDefault="007575D3" w:rsidP="00A57F3B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r w:rsidRPr="00E33EF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CA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B6970E" w14:textId="77777777" w:rsidR="007575D3" w:rsidRPr="00E33EF8" w:rsidRDefault="007575D3" w:rsidP="00A57F3B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r w:rsidRPr="00E33EF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Architect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B6970F" w14:textId="77777777" w:rsidR="007575D3" w:rsidRPr="00E33EF8" w:rsidRDefault="007575D3" w:rsidP="00A57F3B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r w:rsidRPr="00E33EF8">
              <w:rPr>
                <w:sz w:val="16"/>
                <w:szCs w:val="16"/>
              </w:rPr>
              <w:t xml:space="preserve"> </w:t>
            </w:r>
            <w:r w:rsidR="00B40EBB">
              <w:rPr>
                <w:sz w:val="16"/>
                <w:szCs w:val="16"/>
              </w:rPr>
              <w:t xml:space="preserve">CT </w:t>
            </w:r>
            <w:r>
              <w:rPr>
                <w:sz w:val="16"/>
                <w:szCs w:val="16"/>
              </w:rPr>
              <w:t>DAS Acct (3 copies)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B69710" w14:textId="77777777" w:rsidR="007575D3" w:rsidRPr="00E33EF8" w:rsidRDefault="007575D3" w:rsidP="00A57F3B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r w:rsidRPr="00E33EF8">
              <w:rPr>
                <w:sz w:val="16"/>
                <w:szCs w:val="16"/>
              </w:rPr>
              <w:t xml:space="preserve"> </w:t>
            </w:r>
            <w:r w:rsidR="00B40EBB">
              <w:rPr>
                <w:sz w:val="16"/>
                <w:szCs w:val="16"/>
              </w:rPr>
              <w:t xml:space="preserve">CT </w:t>
            </w:r>
            <w:r w:rsidR="00A57F3B">
              <w:rPr>
                <w:sz w:val="16"/>
                <w:szCs w:val="16"/>
              </w:rPr>
              <w:t>DAS</w:t>
            </w:r>
            <w:r>
              <w:rPr>
                <w:sz w:val="16"/>
                <w:szCs w:val="16"/>
              </w:rPr>
              <w:t xml:space="preserve"> PM</w:t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B69711" w14:textId="77777777" w:rsidR="007575D3" w:rsidRPr="00E33EF8" w:rsidRDefault="007575D3" w:rsidP="00A57F3B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r w:rsidRPr="00E33EF8">
              <w:rPr>
                <w:sz w:val="16"/>
                <w:szCs w:val="16"/>
              </w:rPr>
              <w:t xml:space="preserve"> </w:t>
            </w:r>
            <w:r w:rsidR="00B40EBB">
              <w:rPr>
                <w:sz w:val="16"/>
                <w:szCs w:val="16"/>
              </w:rPr>
              <w:t xml:space="preserve">CT </w:t>
            </w:r>
            <w:r w:rsidR="00A57F3B">
              <w:rPr>
                <w:sz w:val="16"/>
                <w:szCs w:val="16"/>
              </w:rPr>
              <w:t>DAS</w:t>
            </w:r>
            <w:r>
              <w:rPr>
                <w:sz w:val="16"/>
                <w:szCs w:val="16"/>
              </w:rPr>
              <w:t xml:space="preserve"> ADPM</w:t>
            </w:r>
          </w:p>
        </w:tc>
      </w:tr>
      <w:tr w:rsidR="00E33B83" w:rsidRPr="00765DA2" w14:paraId="77B69719" w14:textId="77777777" w:rsidTr="00A57F3B">
        <w:trPr>
          <w:cantSplit/>
          <w:trHeight w:val="22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69713" w14:textId="77777777" w:rsidR="00E33B83" w:rsidRPr="00E33EF8" w:rsidRDefault="00E33B83" w:rsidP="00A57F3B">
            <w:pPr>
              <w:spacing w:before="40" w:after="40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7B69714" w14:textId="77777777" w:rsidR="00E33B83" w:rsidRPr="00E33EF8" w:rsidRDefault="00892CAF" w:rsidP="00A57F3B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Check28"/>
            <w:r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2"/>
            <w:r w:rsidR="00E33B83">
              <w:rPr>
                <w:sz w:val="16"/>
                <w:szCs w:val="16"/>
              </w:rPr>
              <w:t xml:space="preserve"> GC/CMR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B69715" w14:textId="77777777" w:rsidR="00E33B83" w:rsidRPr="00E33EF8" w:rsidRDefault="00E33B83" w:rsidP="00A57F3B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78"/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bookmarkEnd w:id="3"/>
            <w:r w:rsidRPr="00E33EF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Agency</w:t>
            </w: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B69716" w14:textId="77777777" w:rsidR="00E33B83" w:rsidRPr="00E33EF8" w:rsidRDefault="00E33B83" w:rsidP="00A57F3B">
            <w:pPr>
              <w:spacing w:before="40" w:after="40"/>
              <w:jc w:val="right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r w:rsidRPr="00E33EF8">
              <w:rPr>
                <w:sz w:val="16"/>
                <w:szCs w:val="16"/>
              </w:rPr>
              <w:t xml:space="preserve"> Other:</w:t>
            </w:r>
          </w:p>
        </w:tc>
        <w:tc>
          <w:tcPr>
            <w:tcW w:w="34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B69717" w14:textId="77777777" w:rsidR="00E33B83" w:rsidRPr="00E33EF8" w:rsidRDefault="00E33B83" w:rsidP="00A57F3B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E33EF8">
              <w:rPr>
                <w:sz w:val="16"/>
                <w:szCs w:val="16"/>
              </w:rPr>
              <w:instrText xml:space="preserve"> FORMTEXT </w:instrText>
            </w:r>
            <w:r w:rsidRPr="00E33EF8">
              <w:rPr>
                <w:sz w:val="16"/>
                <w:szCs w:val="16"/>
              </w:rPr>
            </w:r>
            <w:r w:rsidRPr="00E33EF8">
              <w:rPr>
                <w:sz w:val="16"/>
                <w:szCs w:val="16"/>
              </w:rPr>
              <w:fldChar w:fldCharType="separate"/>
            </w:r>
            <w:r w:rsidRPr="00E33EF8">
              <w:rPr>
                <w:noProof/>
                <w:sz w:val="16"/>
                <w:szCs w:val="16"/>
              </w:rPr>
              <w:t> </w:t>
            </w:r>
            <w:r w:rsidRPr="00E33EF8">
              <w:rPr>
                <w:noProof/>
                <w:sz w:val="16"/>
                <w:szCs w:val="16"/>
              </w:rPr>
              <w:t> </w:t>
            </w:r>
            <w:r w:rsidRPr="00E33EF8">
              <w:rPr>
                <w:noProof/>
                <w:sz w:val="16"/>
                <w:szCs w:val="16"/>
              </w:rPr>
              <w:t> </w:t>
            </w:r>
            <w:r w:rsidRPr="00E33EF8">
              <w:rPr>
                <w:noProof/>
                <w:sz w:val="16"/>
                <w:szCs w:val="16"/>
              </w:rPr>
              <w:t> </w:t>
            </w:r>
            <w:r w:rsidRPr="00E33EF8">
              <w:rPr>
                <w:noProof/>
                <w:sz w:val="16"/>
                <w:szCs w:val="16"/>
              </w:rPr>
              <w:t> </w:t>
            </w:r>
            <w:r w:rsidRPr="00E33EF8">
              <w:rPr>
                <w:sz w:val="16"/>
                <w:szCs w:val="16"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B69718" w14:textId="77777777" w:rsidR="00E33B83" w:rsidRPr="00E33EF8" w:rsidRDefault="00E33B83" w:rsidP="00A57F3B">
            <w:pPr>
              <w:spacing w:before="40" w:after="40"/>
              <w:rPr>
                <w:sz w:val="16"/>
                <w:szCs w:val="16"/>
              </w:rPr>
            </w:pPr>
            <w:r w:rsidRPr="00E33EF8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33EF8">
              <w:rPr>
                <w:sz w:val="16"/>
                <w:szCs w:val="16"/>
              </w:rPr>
              <w:instrText xml:space="preserve"> FORMCHECKBOX </w:instrText>
            </w:r>
            <w:r w:rsidR="006610E3">
              <w:rPr>
                <w:sz w:val="16"/>
                <w:szCs w:val="16"/>
              </w:rPr>
            </w:r>
            <w:r w:rsidR="006610E3">
              <w:rPr>
                <w:sz w:val="16"/>
                <w:szCs w:val="16"/>
              </w:rPr>
              <w:fldChar w:fldCharType="separate"/>
            </w:r>
            <w:r w:rsidRPr="00E33EF8">
              <w:rPr>
                <w:sz w:val="16"/>
                <w:szCs w:val="16"/>
              </w:rPr>
              <w:fldChar w:fldCharType="end"/>
            </w:r>
            <w:r w:rsidRPr="00E33EF8">
              <w:rPr>
                <w:sz w:val="16"/>
                <w:szCs w:val="16"/>
              </w:rPr>
              <w:t xml:space="preserve"> File </w:t>
            </w:r>
          </w:p>
        </w:tc>
      </w:tr>
    </w:tbl>
    <w:p w14:paraId="77B6971A" w14:textId="77777777" w:rsidR="00E33B83" w:rsidRPr="004B2B7C" w:rsidRDefault="00E33B83" w:rsidP="00A57F3B">
      <w:pPr>
        <w:rPr>
          <w:sz w:val="8"/>
          <w:szCs w:val="8"/>
        </w:rPr>
      </w:pPr>
    </w:p>
    <w:sectPr w:rsidR="00E33B83" w:rsidRPr="004B2B7C" w:rsidSect="00A57F3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288" w:right="1080" w:bottom="288" w:left="99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971D" w14:textId="77777777" w:rsidR="00811320" w:rsidRDefault="00811320" w:rsidP="00F13137">
      <w:r>
        <w:separator/>
      </w:r>
    </w:p>
  </w:endnote>
  <w:endnote w:type="continuationSeparator" w:id="0">
    <w:p w14:paraId="77B6971E" w14:textId="77777777" w:rsidR="00811320" w:rsidRDefault="00811320" w:rsidP="00F13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53067" w14:textId="77777777" w:rsidR="006610E3" w:rsidRDefault="006610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70" w:type="dxa"/>
      <w:tblInd w:w="108" w:type="dxa"/>
      <w:tblBorders>
        <w:top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4860"/>
      <w:gridCol w:w="5310"/>
    </w:tblGrid>
    <w:tr w:rsidR="002C3B5B" w14:paraId="77B6972C" w14:textId="77777777" w:rsidTr="00AC7B80">
      <w:trPr>
        <w:cantSplit/>
      </w:trPr>
      <w:tc>
        <w:tcPr>
          <w:tcW w:w="4860" w:type="dxa"/>
        </w:tcPr>
        <w:p w14:paraId="77B6972A" w14:textId="12932585" w:rsidR="002C3B5B" w:rsidRDefault="002C3B5B" w:rsidP="00A57F3B">
          <w:pPr>
            <w:rPr>
              <w:sz w:val="20"/>
            </w:rPr>
          </w:pPr>
          <w:r>
            <w:rPr>
              <w:b/>
            </w:rPr>
            <w:t>C T DCS</w:t>
          </w:r>
          <w:r w:rsidRPr="001B50B4">
            <w:rPr>
              <w:b/>
            </w:rPr>
            <w:t xml:space="preserve"> – </w:t>
          </w:r>
          <w:r w:rsidRPr="005739C4">
            <w:rPr>
              <w:b/>
            </w:rPr>
            <w:t>7370</w:t>
          </w:r>
          <w:r w:rsidRPr="005739C4">
            <w:t xml:space="preserve"> </w:t>
          </w:r>
          <w:r w:rsidR="005506EC" w:rsidRPr="005739C4">
            <w:t>(</w:t>
          </w:r>
          <w:r w:rsidR="008F6446" w:rsidRPr="005739C4">
            <w:t xml:space="preserve">Rev. </w:t>
          </w:r>
          <w:r w:rsidR="006610E3">
            <w:t>07.05</w:t>
          </w:r>
          <w:r w:rsidR="005416EA">
            <w:t>.23</w:t>
          </w:r>
          <w:r w:rsidRPr="005739C4">
            <w:t>)</w:t>
          </w:r>
        </w:p>
      </w:tc>
      <w:tc>
        <w:tcPr>
          <w:tcW w:w="5310" w:type="dxa"/>
        </w:tcPr>
        <w:p w14:paraId="77B6972B" w14:textId="77777777" w:rsidR="002C3B5B" w:rsidRDefault="002C3B5B" w:rsidP="00F13137">
          <w:pPr>
            <w:jc w:val="right"/>
            <w:rPr>
              <w:sz w:val="20"/>
            </w:rPr>
          </w:pPr>
          <w:r>
            <w:rPr>
              <w:b/>
            </w:rPr>
            <w:t>700</w:t>
          </w:r>
          <w:r w:rsidRPr="001B50B4">
            <w:rPr>
              <w:b/>
            </w:rPr>
            <w:t>0</w:t>
          </w:r>
          <w:r>
            <w:rPr>
              <w:b/>
            </w:rPr>
            <w:t xml:space="preserve"> –</w:t>
          </w:r>
          <w:r w:rsidRPr="001B50B4">
            <w:rPr>
              <w:b/>
            </w:rPr>
            <w:t xml:space="preserve"> </w:t>
          </w:r>
          <w:r>
            <w:rPr>
              <w:b/>
            </w:rPr>
            <w:t>Construction Phase</w:t>
          </w:r>
          <w:r w:rsidRPr="001B50B4">
            <w:rPr>
              <w:b/>
            </w:rPr>
            <w:t xml:space="preserve"> Forms</w:t>
          </w:r>
        </w:p>
      </w:tc>
    </w:tr>
  </w:tbl>
  <w:p w14:paraId="77B6972D" w14:textId="77777777" w:rsidR="002C3B5B" w:rsidRDefault="002C3B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CD0DF" w14:textId="77777777" w:rsidR="006610E3" w:rsidRDefault="006610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6971B" w14:textId="77777777" w:rsidR="00811320" w:rsidRDefault="00811320" w:rsidP="00F13137">
      <w:r>
        <w:separator/>
      </w:r>
    </w:p>
  </w:footnote>
  <w:footnote w:type="continuationSeparator" w:id="0">
    <w:p w14:paraId="77B6971C" w14:textId="77777777" w:rsidR="00811320" w:rsidRDefault="00811320" w:rsidP="00F13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395C0" w14:textId="77777777" w:rsidR="006610E3" w:rsidRDefault="006610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026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710"/>
      <w:gridCol w:w="8550"/>
    </w:tblGrid>
    <w:tr w:rsidR="00A57F3B" w:rsidRPr="00604069" w14:paraId="77B69725" w14:textId="77777777" w:rsidTr="00A57F3B">
      <w:trPr>
        <w:trHeight w:val="1080"/>
      </w:trPr>
      <w:tc>
        <w:tcPr>
          <w:tcW w:w="1710" w:type="dxa"/>
          <w:tcBorders>
            <w:bottom w:val="single" w:sz="12" w:space="0" w:color="auto"/>
          </w:tcBorders>
        </w:tcPr>
        <w:p w14:paraId="77B6971F" w14:textId="77777777" w:rsidR="00A57F3B" w:rsidRPr="00604069" w:rsidRDefault="00A57F3B" w:rsidP="00A57F3B">
          <w:pPr>
            <w:ind w:left="-108"/>
            <w:jc w:val="center"/>
            <w:rPr>
              <w:b/>
              <w:sz w:val="8"/>
              <w:szCs w:val="8"/>
            </w:rPr>
          </w:pPr>
        </w:p>
        <w:p w14:paraId="77B69720" w14:textId="77777777" w:rsidR="00A57F3B" w:rsidRPr="00604069" w:rsidRDefault="00A57F3B" w:rsidP="00A57F3B">
          <w:pPr>
            <w:rPr>
              <w:b/>
              <w:sz w:val="8"/>
              <w:szCs w:val="8"/>
            </w:rPr>
          </w:pPr>
          <w:r w:rsidRPr="00604069">
            <w:rPr>
              <w:b/>
              <w:noProof/>
              <w:sz w:val="16"/>
            </w:rPr>
            <w:drawing>
              <wp:inline distT="0" distB="0" distL="0" distR="0" wp14:anchorId="77B6972E" wp14:editId="77B6972F">
                <wp:extent cx="952486" cy="930910"/>
                <wp:effectExtent l="0" t="0" r="635" b="2540"/>
                <wp:docPr id="6" name="Picture 6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35" cy="93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7B69721" w14:textId="77777777" w:rsidR="00A57F3B" w:rsidRPr="00604069" w:rsidRDefault="00A57F3B" w:rsidP="00A57F3B">
          <w:pPr>
            <w:jc w:val="center"/>
            <w:rPr>
              <w:b/>
              <w:sz w:val="8"/>
              <w:szCs w:val="8"/>
            </w:rPr>
          </w:pPr>
        </w:p>
      </w:tc>
      <w:tc>
        <w:tcPr>
          <w:tcW w:w="8550" w:type="dxa"/>
          <w:tcBorders>
            <w:bottom w:val="single" w:sz="12" w:space="0" w:color="auto"/>
          </w:tcBorders>
          <w:vAlign w:val="center"/>
        </w:tcPr>
        <w:p w14:paraId="77B69722" w14:textId="77777777" w:rsidR="00A57F3B" w:rsidRPr="00604069" w:rsidRDefault="00A57F3B" w:rsidP="00A57F3B">
          <w:pPr>
            <w:jc w:val="right"/>
            <w:rPr>
              <w:b/>
              <w:sz w:val="28"/>
            </w:rPr>
          </w:pPr>
          <w:r w:rsidRPr="00604069">
            <w:rPr>
              <w:b/>
              <w:sz w:val="28"/>
            </w:rPr>
            <w:t>73</w:t>
          </w:r>
          <w:r>
            <w:rPr>
              <w:b/>
              <w:sz w:val="28"/>
            </w:rPr>
            <w:t>70</w:t>
          </w:r>
        </w:p>
        <w:p w14:paraId="77B69723" w14:textId="77777777" w:rsidR="00A57F3B" w:rsidRDefault="00A57F3B" w:rsidP="00A57F3B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Change Order (CO)</w:t>
          </w:r>
        </w:p>
        <w:p w14:paraId="77B69724" w14:textId="77777777" w:rsidR="00A57F3B" w:rsidRPr="00604069" w:rsidRDefault="00A57F3B" w:rsidP="00A57F3B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Transmittal</w:t>
          </w:r>
        </w:p>
      </w:tc>
    </w:tr>
    <w:tr w:rsidR="00A57F3B" w:rsidRPr="00604069" w14:paraId="77B69728" w14:textId="77777777" w:rsidTr="00A57F3B">
      <w:trPr>
        <w:trHeight w:val="60"/>
      </w:trPr>
      <w:tc>
        <w:tcPr>
          <w:tcW w:w="1710" w:type="dxa"/>
          <w:tcBorders>
            <w:top w:val="single" w:sz="12" w:space="0" w:color="auto"/>
          </w:tcBorders>
        </w:tcPr>
        <w:p w14:paraId="77B69726" w14:textId="77777777" w:rsidR="00A57F3B" w:rsidRPr="00604069" w:rsidRDefault="00A57F3B" w:rsidP="00A57F3B">
          <w:pPr>
            <w:tabs>
              <w:tab w:val="center" w:pos="4320"/>
              <w:tab w:val="right" w:pos="8640"/>
            </w:tabs>
            <w:jc w:val="right"/>
            <w:rPr>
              <w:b/>
              <w:szCs w:val="18"/>
            </w:rPr>
          </w:pPr>
        </w:p>
      </w:tc>
      <w:tc>
        <w:tcPr>
          <w:tcW w:w="8550" w:type="dxa"/>
          <w:tcBorders>
            <w:top w:val="single" w:sz="12" w:space="0" w:color="auto"/>
          </w:tcBorders>
        </w:tcPr>
        <w:p w14:paraId="77B69727" w14:textId="77777777" w:rsidR="00A57F3B" w:rsidRPr="00604069" w:rsidRDefault="00A57F3B" w:rsidP="00A57F3B">
          <w:pPr>
            <w:tabs>
              <w:tab w:val="center" w:pos="4320"/>
              <w:tab w:val="right" w:pos="8640"/>
            </w:tabs>
            <w:ind w:right="-115"/>
            <w:jc w:val="right"/>
            <w:rPr>
              <w:b/>
              <w:szCs w:val="18"/>
            </w:rPr>
          </w:pPr>
          <w:r w:rsidRPr="00604069">
            <w:rPr>
              <w:b/>
              <w:szCs w:val="18"/>
            </w:rPr>
            <w:t xml:space="preserve">Page </w:t>
          </w:r>
          <w:r w:rsidRPr="00604069">
            <w:rPr>
              <w:b/>
              <w:bCs/>
              <w:szCs w:val="18"/>
            </w:rPr>
            <w:fldChar w:fldCharType="begin"/>
          </w:r>
          <w:r w:rsidRPr="00604069">
            <w:rPr>
              <w:b/>
              <w:bCs/>
              <w:szCs w:val="18"/>
            </w:rPr>
            <w:instrText xml:space="preserve"> PAGE  \* Arabic  \* MERGEFORMAT </w:instrText>
          </w:r>
          <w:r w:rsidRPr="00604069">
            <w:rPr>
              <w:b/>
              <w:bCs/>
              <w:szCs w:val="18"/>
            </w:rPr>
            <w:fldChar w:fldCharType="separate"/>
          </w:r>
          <w:r>
            <w:rPr>
              <w:b/>
              <w:bCs/>
              <w:noProof/>
              <w:szCs w:val="18"/>
            </w:rPr>
            <w:t>1</w:t>
          </w:r>
          <w:r w:rsidRPr="00604069">
            <w:rPr>
              <w:b/>
              <w:bCs/>
              <w:szCs w:val="18"/>
            </w:rPr>
            <w:fldChar w:fldCharType="end"/>
          </w:r>
          <w:r w:rsidRPr="00604069">
            <w:rPr>
              <w:b/>
              <w:szCs w:val="18"/>
            </w:rPr>
            <w:t xml:space="preserve"> of </w:t>
          </w:r>
          <w:r>
            <w:rPr>
              <w:b/>
              <w:szCs w:val="18"/>
            </w:rPr>
            <w:t>1</w:t>
          </w:r>
        </w:p>
      </w:tc>
    </w:tr>
  </w:tbl>
  <w:p w14:paraId="77B69729" w14:textId="77777777" w:rsidR="002C3B5B" w:rsidRPr="00A57F3B" w:rsidRDefault="00A57F3B" w:rsidP="00A57F3B">
    <w:pPr>
      <w:pStyle w:val="Header"/>
      <w:tabs>
        <w:tab w:val="clear" w:pos="4320"/>
        <w:tab w:val="clear" w:pos="8640"/>
        <w:tab w:val="left" w:pos="1635"/>
      </w:tabs>
      <w:rPr>
        <w:sz w:val="8"/>
        <w:szCs w:val="8"/>
      </w:rPr>
    </w:pPr>
    <w:r>
      <w:rPr>
        <w:sz w:val="10"/>
        <w:szCs w:val="1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397B6" w14:textId="77777777" w:rsidR="006610E3" w:rsidRDefault="00661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6765691E"/>
    <w:multiLevelType w:val="hybridMultilevel"/>
    <w:tmpl w:val="CF7417FC"/>
    <w:lvl w:ilvl="0" w:tplc="427E2B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kern w:val="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32712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57409664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164319713">
    <w:abstractNumId w:val="2"/>
  </w:num>
  <w:num w:numId="3" w16cid:durableId="50266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AD3"/>
    <w:rsid w:val="00000460"/>
    <w:rsid w:val="000100D2"/>
    <w:rsid w:val="0001125A"/>
    <w:rsid w:val="00016730"/>
    <w:rsid w:val="00017782"/>
    <w:rsid w:val="00024EE0"/>
    <w:rsid w:val="0003113F"/>
    <w:rsid w:val="0005459A"/>
    <w:rsid w:val="0005713E"/>
    <w:rsid w:val="000610AF"/>
    <w:rsid w:val="000632D8"/>
    <w:rsid w:val="00073A87"/>
    <w:rsid w:val="00090B2C"/>
    <w:rsid w:val="000A4866"/>
    <w:rsid w:val="000A7F64"/>
    <w:rsid w:val="000C0651"/>
    <w:rsid w:val="000F065A"/>
    <w:rsid w:val="000F0F1E"/>
    <w:rsid w:val="00107733"/>
    <w:rsid w:val="0012052F"/>
    <w:rsid w:val="00122DD7"/>
    <w:rsid w:val="00132CBB"/>
    <w:rsid w:val="00133A9E"/>
    <w:rsid w:val="001533A3"/>
    <w:rsid w:val="00162BA3"/>
    <w:rsid w:val="001A28BC"/>
    <w:rsid w:val="001A2DD5"/>
    <w:rsid w:val="001B2F82"/>
    <w:rsid w:val="001C05F6"/>
    <w:rsid w:val="001C5BC1"/>
    <w:rsid w:val="001E2D0F"/>
    <w:rsid w:val="001E6D5E"/>
    <w:rsid w:val="001E7D29"/>
    <w:rsid w:val="001F641B"/>
    <w:rsid w:val="00202D95"/>
    <w:rsid w:val="002124EE"/>
    <w:rsid w:val="0021588E"/>
    <w:rsid w:val="002237E5"/>
    <w:rsid w:val="00245E8A"/>
    <w:rsid w:val="00266868"/>
    <w:rsid w:val="002811FC"/>
    <w:rsid w:val="00282CBC"/>
    <w:rsid w:val="002911C5"/>
    <w:rsid w:val="00297A72"/>
    <w:rsid w:val="002C3B5B"/>
    <w:rsid w:val="002D4B51"/>
    <w:rsid w:val="002E69DA"/>
    <w:rsid w:val="00304719"/>
    <w:rsid w:val="00310113"/>
    <w:rsid w:val="00357CFA"/>
    <w:rsid w:val="00360AF3"/>
    <w:rsid w:val="00360C6F"/>
    <w:rsid w:val="003625CA"/>
    <w:rsid w:val="003754F7"/>
    <w:rsid w:val="00382922"/>
    <w:rsid w:val="003A5509"/>
    <w:rsid w:val="003A558C"/>
    <w:rsid w:val="003C3E4A"/>
    <w:rsid w:val="003D137E"/>
    <w:rsid w:val="003D24C2"/>
    <w:rsid w:val="003E6AF5"/>
    <w:rsid w:val="003E6C27"/>
    <w:rsid w:val="00403393"/>
    <w:rsid w:val="00406D43"/>
    <w:rsid w:val="00411E1F"/>
    <w:rsid w:val="00422CF5"/>
    <w:rsid w:val="004235F4"/>
    <w:rsid w:val="00425C7F"/>
    <w:rsid w:val="0042778E"/>
    <w:rsid w:val="0046016F"/>
    <w:rsid w:val="0046039D"/>
    <w:rsid w:val="00473497"/>
    <w:rsid w:val="00474C1C"/>
    <w:rsid w:val="00476813"/>
    <w:rsid w:val="004932CB"/>
    <w:rsid w:val="00493C92"/>
    <w:rsid w:val="004951AE"/>
    <w:rsid w:val="004A235D"/>
    <w:rsid w:val="004B2B7C"/>
    <w:rsid w:val="004B4818"/>
    <w:rsid w:val="004C572C"/>
    <w:rsid w:val="004E3C2C"/>
    <w:rsid w:val="004E47DB"/>
    <w:rsid w:val="00510AD3"/>
    <w:rsid w:val="00526ED3"/>
    <w:rsid w:val="00536777"/>
    <w:rsid w:val="005416EA"/>
    <w:rsid w:val="0054334D"/>
    <w:rsid w:val="00544727"/>
    <w:rsid w:val="005506EC"/>
    <w:rsid w:val="005552AB"/>
    <w:rsid w:val="00555CB7"/>
    <w:rsid w:val="005739C4"/>
    <w:rsid w:val="005A0424"/>
    <w:rsid w:val="005B0F77"/>
    <w:rsid w:val="005B5140"/>
    <w:rsid w:val="005C21CA"/>
    <w:rsid w:val="005D0C05"/>
    <w:rsid w:val="005E61C4"/>
    <w:rsid w:val="00600C64"/>
    <w:rsid w:val="0061067F"/>
    <w:rsid w:val="0061473D"/>
    <w:rsid w:val="0061798B"/>
    <w:rsid w:val="00643F7C"/>
    <w:rsid w:val="00657332"/>
    <w:rsid w:val="006610E3"/>
    <w:rsid w:val="006857AB"/>
    <w:rsid w:val="006C1B1B"/>
    <w:rsid w:val="006C48CC"/>
    <w:rsid w:val="006C557F"/>
    <w:rsid w:val="006C6E59"/>
    <w:rsid w:val="00700925"/>
    <w:rsid w:val="0070198D"/>
    <w:rsid w:val="007038F9"/>
    <w:rsid w:val="007054C9"/>
    <w:rsid w:val="00711336"/>
    <w:rsid w:val="0072152E"/>
    <w:rsid w:val="007218F6"/>
    <w:rsid w:val="00726C44"/>
    <w:rsid w:val="00730D46"/>
    <w:rsid w:val="00735DA8"/>
    <w:rsid w:val="00737969"/>
    <w:rsid w:val="00753301"/>
    <w:rsid w:val="00753708"/>
    <w:rsid w:val="007547B4"/>
    <w:rsid w:val="007549D6"/>
    <w:rsid w:val="007575D3"/>
    <w:rsid w:val="007676EB"/>
    <w:rsid w:val="00770024"/>
    <w:rsid w:val="00777A7C"/>
    <w:rsid w:val="00780E1A"/>
    <w:rsid w:val="0078502D"/>
    <w:rsid w:val="00785C22"/>
    <w:rsid w:val="007B7889"/>
    <w:rsid w:val="007C0271"/>
    <w:rsid w:val="007D23ED"/>
    <w:rsid w:val="007E0260"/>
    <w:rsid w:val="007E7186"/>
    <w:rsid w:val="007F0873"/>
    <w:rsid w:val="007F2AE9"/>
    <w:rsid w:val="007F5CFA"/>
    <w:rsid w:val="007F7334"/>
    <w:rsid w:val="00811320"/>
    <w:rsid w:val="00813953"/>
    <w:rsid w:val="008172FA"/>
    <w:rsid w:val="00820AF6"/>
    <w:rsid w:val="00841AE6"/>
    <w:rsid w:val="008635D3"/>
    <w:rsid w:val="00865243"/>
    <w:rsid w:val="00871AF8"/>
    <w:rsid w:val="0087396C"/>
    <w:rsid w:val="00874D73"/>
    <w:rsid w:val="00884584"/>
    <w:rsid w:val="00892CAF"/>
    <w:rsid w:val="008A6032"/>
    <w:rsid w:val="008C7A6F"/>
    <w:rsid w:val="008D48CF"/>
    <w:rsid w:val="008F6446"/>
    <w:rsid w:val="00900B93"/>
    <w:rsid w:val="00914061"/>
    <w:rsid w:val="00916D66"/>
    <w:rsid w:val="0092088D"/>
    <w:rsid w:val="009310F5"/>
    <w:rsid w:val="00934211"/>
    <w:rsid w:val="0093565A"/>
    <w:rsid w:val="009361A2"/>
    <w:rsid w:val="00937AAC"/>
    <w:rsid w:val="009651CC"/>
    <w:rsid w:val="009737FE"/>
    <w:rsid w:val="00975966"/>
    <w:rsid w:val="009759F3"/>
    <w:rsid w:val="00975EEA"/>
    <w:rsid w:val="00982658"/>
    <w:rsid w:val="009F3BE6"/>
    <w:rsid w:val="009F7C09"/>
    <w:rsid w:val="00A0233D"/>
    <w:rsid w:val="00A428C0"/>
    <w:rsid w:val="00A462A2"/>
    <w:rsid w:val="00A50E59"/>
    <w:rsid w:val="00A50E82"/>
    <w:rsid w:val="00A5445A"/>
    <w:rsid w:val="00A57F3B"/>
    <w:rsid w:val="00A606E8"/>
    <w:rsid w:val="00A60BE9"/>
    <w:rsid w:val="00A7332E"/>
    <w:rsid w:val="00A7433F"/>
    <w:rsid w:val="00A93013"/>
    <w:rsid w:val="00AA3B60"/>
    <w:rsid w:val="00AB6DA4"/>
    <w:rsid w:val="00AC7B80"/>
    <w:rsid w:val="00AE2248"/>
    <w:rsid w:val="00AF2FE2"/>
    <w:rsid w:val="00AF57B5"/>
    <w:rsid w:val="00AF7CC0"/>
    <w:rsid w:val="00B14695"/>
    <w:rsid w:val="00B30490"/>
    <w:rsid w:val="00B40EBB"/>
    <w:rsid w:val="00B45C3F"/>
    <w:rsid w:val="00B46F72"/>
    <w:rsid w:val="00B47E20"/>
    <w:rsid w:val="00B56154"/>
    <w:rsid w:val="00B57F97"/>
    <w:rsid w:val="00B61D27"/>
    <w:rsid w:val="00B7232A"/>
    <w:rsid w:val="00B819B4"/>
    <w:rsid w:val="00B85EB1"/>
    <w:rsid w:val="00BB4866"/>
    <w:rsid w:val="00BC10AD"/>
    <w:rsid w:val="00BC4314"/>
    <w:rsid w:val="00BD26A0"/>
    <w:rsid w:val="00BD3751"/>
    <w:rsid w:val="00BE1B06"/>
    <w:rsid w:val="00C03687"/>
    <w:rsid w:val="00C23F76"/>
    <w:rsid w:val="00C400C8"/>
    <w:rsid w:val="00C4372C"/>
    <w:rsid w:val="00C63A5C"/>
    <w:rsid w:val="00C900D2"/>
    <w:rsid w:val="00C9423D"/>
    <w:rsid w:val="00CA5B21"/>
    <w:rsid w:val="00CC3799"/>
    <w:rsid w:val="00CD4E20"/>
    <w:rsid w:val="00CD60F7"/>
    <w:rsid w:val="00CF51E7"/>
    <w:rsid w:val="00CF543E"/>
    <w:rsid w:val="00CF76B9"/>
    <w:rsid w:val="00D33245"/>
    <w:rsid w:val="00D360BC"/>
    <w:rsid w:val="00D57307"/>
    <w:rsid w:val="00D67531"/>
    <w:rsid w:val="00D76DAF"/>
    <w:rsid w:val="00D83851"/>
    <w:rsid w:val="00D87375"/>
    <w:rsid w:val="00DB00EC"/>
    <w:rsid w:val="00DC09A2"/>
    <w:rsid w:val="00DD48AC"/>
    <w:rsid w:val="00DD56D6"/>
    <w:rsid w:val="00DD669B"/>
    <w:rsid w:val="00E33B83"/>
    <w:rsid w:val="00E61926"/>
    <w:rsid w:val="00E64909"/>
    <w:rsid w:val="00E70C58"/>
    <w:rsid w:val="00E732BB"/>
    <w:rsid w:val="00E803B4"/>
    <w:rsid w:val="00EB4AAC"/>
    <w:rsid w:val="00EC0CF0"/>
    <w:rsid w:val="00EC38E9"/>
    <w:rsid w:val="00F13137"/>
    <w:rsid w:val="00F1396D"/>
    <w:rsid w:val="00F262DF"/>
    <w:rsid w:val="00F306F3"/>
    <w:rsid w:val="00F454A6"/>
    <w:rsid w:val="00F624E0"/>
    <w:rsid w:val="00F70551"/>
    <w:rsid w:val="00F97E1B"/>
    <w:rsid w:val="00FB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77B69639"/>
  <w15:chartTrackingRefBased/>
  <w15:docId w15:val="{C327D6C5-02E9-470F-A59D-3ACD5AD3C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pacing w:val="20"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b/>
      <w:sz w:val="1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Pr>
      <w:sz w:val="20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table" w:styleId="TableGrid">
    <w:name w:val="Table Grid"/>
    <w:basedOn w:val="TableNormal"/>
    <w:rsid w:val="00375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3754F7"/>
    <w:rPr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A57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ogmgr\babey\C%20DRIVE%20TEMPLATES\400%20CHANGE%20ORDER%20PROPOSAL%20MASTER%2001-01-0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NHMAXNHNP54T-1116875371-5760</_dlc_DocId>
    <_dlc_DocIdUrl xmlns="cab01c95-1b49-42b7-a546-6473b513887b">
      <Url>http://spdas.ct.gov/webteam/_layouts/DocIdRedir.aspx?ID=NHMAXNHNP54T-1116875371-5760</Url>
      <Description>NHMAXNHNP54T-1116875371-5760</Description>
    </_dlc_DocIdUrl>
  </documentManagement>
</p:properties>
</file>

<file path=customXml/itemProps1.xml><?xml version="1.0" encoding="utf-8"?>
<ds:datastoreItem xmlns:ds="http://schemas.openxmlformats.org/officeDocument/2006/customXml" ds:itemID="{2DBA9DF5-00FA-4A86-B096-FA44E22A42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D9FF8A-5718-455B-A1CE-AADE40AEBC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01c95-1b49-42b7-a546-6473b513887b"/>
    <ds:schemaRef ds:uri="f3650817-4eb7-46dd-8f78-04c1fc01a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CB2F19-5C84-4C10-A9D9-DA308B6BBFF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E26E754-C55A-49C8-B485-187C31E1CF93}">
  <ds:schemaRefs>
    <ds:schemaRef ds:uri="urn:sharePointPublishingRcaProperties"/>
  </ds:schemaRefs>
</ds:datastoreItem>
</file>

<file path=customXml/itemProps5.xml><?xml version="1.0" encoding="utf-8"?>
<ds:datastoreItem xmlns:ds="http://schemas.openxmlformats.org/officeDocument/2006/customXml" ds:itemID="{AE204D4B-1228-4B38-B7FF-89C74117DD27}">
  <ds:schemaRefs>
    <ds:schemaRef ds:uri="http://schemas.microsoft.com/office/2006/metadata/properties"/>
    <ds:schemaRef ds:uri="http://schemas.microsoft.com/office/infopath/2007/PartnerControls"/>
    <ds:schemaRef ds:uri="f3650817-4eb7-46dd-8f78-04c1fc01aed0"/>
    <ds:schemaRef ds:uri="cab01c95-1b49-42b7-a546-6473b51388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400 CHANGE ORDER PROPOSAL MASTER 01-01-00.dot</Template>
  <TotalTime>15</TotalTime>
  <Pages>1</Pages>
  <Words>284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XYZ Contractors</vt:lpstr>
    </vt:vector>
  </TitlesOfParts>
  <Company>State of Connecticut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XYZ Contractors</dc:title>
  <dc:subject/>
  <dc:creator>babeyp</dc:creator>
  <cp:keywords/>
  <cp:lastModifiedBy>Russell, Craig</cp:lastModifiedBy>
  <cp:revision>12</cp:revision>
  <cp:lastPrinted>2014-03-13T14:12:00Z</cp:lastPrinted>
  <dcterms:created xsi:type="dcterms:W3CDTF">2014-06-12T19:20:00Z</dcterms:created>
  <dcterms:modified xsi:type="dcterms:W3CDTF">2023-07-05T21:10:00Z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a742a756-343a-4855-bd84-c4a6bad5cd74</vt:lpwstr>
  </property>
</Properties>
</file>