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37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6930"/>
        <w:gridCol w:w="3207"/>
      </w:tblGrid>
      <w:tr w:rsidR="00132CBB" w14:paraId="61599626" w14:textId="77777777" w:rsidTr="00604069">
        <w:tc>
          <w:tcPr>
            <w:tcW w:w="6930" w:type="dxa"/>
            <w:shd w:val="clear" w:color="auto" w:fill="E0E0E0"/>
            <w:vAlign w:val="center"/>
          </w:tcPr>
          <w:p w14:paraId="61599624" w14:textId="77777777" w:rsidR="00132CBB" w:rsidRPr="00556E59" w:rsidRDefault="00132CBB" w:rsidP="00DD4332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8"/>
              </w:rPr>
            </w:pPr>
            <w:r>
              <w:rPr>
                <w:b/>
                <w:sz w:val="28"/>
              </w:rPr>
              <w:t>Change Order Proposal (COP)</w:t>
            </w:r>
            <w:r w:rsidRPr="00556E59">
              <w:rPr>
                <w:b/>
                <w:sz w:val="28"/>
              </w:rPr>
              <w:t xml:space="preserve"> No.:</w:t>
            </w:r>
          </w:p>
        </w:tc>
        <w:bookmarkStart w:id="0" w:name="Text131"/>
        <w:tc>
          <w:tcPr>
            <w:tcW w:w="3207" w:type="dxa"/>
            <w:vAlign w:val="center"/>
          </w:tcPr>
          <w:p w14:paraId="61599625" w14:textId="77777777" w:rsidR="00132CBB" w:rsidRPr="00B53A18" w:rsidRDefault="00132CBB" w:rsidP="00DD4332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8"/>
                <w:szCs w:val="28"/>
              </w:rPr>
            </w:pPr>
            <w:r w:rsidRPr="00B53A18">
              <w:rPr>
                <w:b/>
                <w:sz w:val="28"/>
                <w:szCs w:val="28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B53A18">
              <w:rPr>
                <w:b/>
                <w:sz w:val="28"/>
                <w:szCs w:val="28"/>
              </w:rPr>
              <w:instrText xml:space="preserve"> FORMTEXT </w:instrText>
            </w:r>
            <w:r w:rsidRPr="00B53A18">
              <w:rPr>
                <w:b/>
                <w:sz w:val="28"/>
                <w:szCs w:val="28"/>
              </w:rPr>
            </w:r>
            <w:r w:rsidRPr="00B53A18">
              <w:rPr>
                <w:b/>
                <w:sz w:val="28"/>
                <w:szCs w:val="28"/>
              </w:rPr>
              <w:fldChar w:fldCharType="separate"/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sz w:val="28"/>
                <w:szCs w:val="28"/>
              </w:rPr>
              <w:fldChar w:fldCharType="end"/>
            </w:r>
            <w:bookmarkEnd w:id="0"/>
          </w:p>
        </w:tc>
      </w:tr>
      <w:tr w:rsidR="00132CBB" w14:paraId="61599629" w14:textId="77777777" w:rsidTr="00604069">
        <w:tc>
          <w:tcPr>
            <w:tcW w:w="6930" w:type="dxa"/>
            <w:shd w:val="clear" w:color="auto" w:fill="E0E0E0"/>
            <w:vAlign w:val="center"/>
          </w:tcPr>
          <w:p w14:paraId="61599627" w14:textId="77777777" w:rsidR="00132CBB" w:rsidRPr="00556E59" w:rsidRDefault="00132CBB" w:rsidP="00DD4332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0"/>
              </w:rPr>
            </w:pPr>
            <w:r w:rsidRPr="00556E59">
              <w:rPr>
                <w:b/>
                <w:sz w:val="20"/>
              </w:rPr>
              <w:t xml:space="preserve">Date of </w:t>
            </w:r>
            <w:r>
              <w:rPr>
                <w:b/>
                <w:sz w:val="20"/>
              </w:rPr>
              <w:t>Proposal</w:t>
            </w:r>
            <w:r w:rsidRPr="00556E59">
              <w:rPr>
                <w:b/>
                <w:sz w:val="20"/>
              </w:rPr>
              <w:t>:</w:t>
            </w:r>
          </w:p>
        </w:tc>
        <w:tc>
          <w:tcPr>
            <w:tcW w:w="3207" w:type="dxa"/>
            <w:vAlign w:val="center"/>
          </w:tcPr>
          <w:p w14:paraId="61599628" w14:textId="77777777" w:rsidR="00132CBB" w:rsidRPr="00B53A18" w:rsidRDefault="00132CBB" w:rsidP="00DD4332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0"/>
              </w:rPr>
            </w:pPr>
            <w:r w:rsidRPr="00B53A18">
              <w:rPr>
                <w:b/>
                <w:sz w:val="20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1" w:name="Text133"/>
            <w:r w:rsidRPr="00B53A18">
              <w:rPr>
                <w:b/>
                <w:sz w:val="20"/>
              </w:rPr>
              <w:instrText xml:space="preserve"> FORMTEXT </w:instrText>
            </w:r>
            <w:r w:rsidRPr="00B53A18">
              <w:rPr>
                <w:b/>
                <w:sz w:val="20"/>
              </w:rPr>
            </w:r>
            <w:r w:rsidRPr="00B53A18">
              <w:rPr>
                <w:b/>
                <w:sz w:val="20"/>
              </w:rPr>
              <w:fldChar w:fldCharType="separate"/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sz w:val="20"/>
              </w:rPr>
              <w:fldChar w:fldCharType="end"/>
            </w:r>
            <w:bookmarkEnd w:id="1"/>
          </w:p>
        </w:tc>
      </w:tr>
    </w:tbl>
    <w:p w14:paraId="6159962A" w14:textId="77777777" w:rsidR="00DB7598" w:rsidRDefault="00DB7598" w:rsidP="00604069">
      <w:pPr>
        <w:ind w:left="-270"/>
        <w:rPr>
          <w:sz w:val="10"/>
          <w:szCs w:val="10"/>
        </w:rPr>
      </w:pPr>
    </w:p>
    <w:tbl>
      <w:tblPr>
        <w:tblW w:w="10178" w:type="dxa"/>
        <w:tblInd w:w="85" w:type="dxa"/>
        <w:tblLayout w:type="fixed"/>
        <w:tblLook w:val="01E0" w:firstRow="1" w:lastRow="1" w:firstColumn="1" w:lastColumn="1" w:noHBand="0" w:noVBand="0"/>
      </w:tblPr>
      <w:tblGrid>
        <w:gridCol w:w="1164"/>
        <w:gridCol w:w="23"/>
        <w:gridCol w:w="163"/>
        <w:gridCol w:w="453"/>
        <w:gridCol w:w="290"/>
        <w:gridCol w:w="18"/>
        <w:gridCol w:w="577"/>
        <w:gridCol w:w="187"/>
        <w:gridCol w:w="568"/>
        <w:gridCol w:w="90"/>
        <w:gridCol w:w="84"/>
        <w:gridCol w:w="502"/>
        <w:gridCol w:w="168"/>
        <w:gridCol w:w="123"/>
        <w:gridCol w:w="155"/>
        <w:gridCol w:w="117"/>
        <w:gridCol w:w="65"/>
        <w:gridCol w:w="87"/>
        <w:gridCol w:w="715"/>
        <w:gridCol w:w="145"/>
        <w:gridCol w:w="83"/>
        <w:gridCol w:w="141"/>
        <w:gridCol w:w="40"/>
        <w:gridCol w:w="587"/>
        <w:gridCol w:w="295"/>
        <w:gridCol w:w="768"/>
        <w:gridCol w:w="335"/>
        <w:gridCol w:w="26"/>
        <w:gridCol w:w="88"/>
        <w:gridCol w:w="271"/>
        <w:gridCol w:w="219"/>
        <w:gridCol w:w="273"/>
        <w:gridCol w:w="73"/>
        <w:gridCol w:w="197"/>
        <w:gridCol w:w="288"/>
        <w:gridCol w:w="792"/>
        <w:gridCol w:w="8"/>
      </w:tblGrid>
      <w:tr w:rsidR="00DB7598" w:rsidRPr="00282CBC" w14:paraId="61599631" w14:textId="77777777" w:rsidTr="00604069">
        <w:tc>
          <w:tcPr>
            <w:tcW w:w="11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6159962B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282CBC">
              <w:rPr>
                <w:rFonts w:cs="Arial"/>
                <w:b/>
                <w:szCs w:val="28"/>
              </w:rPr>
              <w:t>To:</w:t>
            </w:r>
          </w:p>
          <w:p w14:paraId="6159962C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282CBC">
              <w:rPr>
                <w:rFonts w:cs="Arial"/>
                <w:i/>
                <w:sz w:val="16"/>
                <w:szCs w:val="16"/>
              </w:rPr>
              <w:t>(</w:t>
            </w:r>
            <w:r w:rsidRPr="00282CBC">
              <w:rPr>
                <w:i/>
                <w:sz w:val="16"/>
                <w:szCs w:val="16"/>
              </w:rPr>
              <w:t>Architect</w:t>
            </w:r>
            <w:r w:rsidRPr="00282CBC">
              <w:rPr>
                <w:rFonts w:cs="Arial"/>
                <w:i/>
                <w:sz w:val="16"/>
                <w:szCs w:val="16"/>
              </w:rPr>
              <w:t>)</w:t>
            </w:r>
          </w:p>
        </w:tc>
        <w:tc>
          <w:tcPr>
            <w:tcW w:w="3100" w:type="dxa"/>
            <w:gridSpan w:val="11"/>
            <w:vMerge w:val="restar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159962D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3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59962E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58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6159962F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282CBC">
              <w:rPr>
                <w:rFonts w:cs="Arial"/>
                <w:b/>
                <w:szCs w:val="28"/>
              </w:rPr>
              <w:t xml:space="preserve">CT </w:t>
            </w:r>
            <w:r w:rsidR="00604069">
              <w:rPr>
                <w:rFonts w:cs="Arial"/>
                <w:b/>
                <w:szCs w:val="28"/>
              </w:rPr>
              <w:t>DAS</w:t>
            </w:r>
            <w:r w:rsidRPr="00282CBC">
              <w:rPr>
                <w:rFonts w:cs="Arial"/>
                <w:b/>
                <w:szCs w:val="28"/>
              </w:rPr>
              <w:t xml:space="preserve"> Project No.:</w:t>
            </w:r>
          </w:p>
        </w:tc>
        <w:tc>
          <w:tcPr>
            <w:tcW w:w="3338" w:type="dxa"/>
            <w:gridSpan w:val="1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1599630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DB7598" w:rsidRPr="00282CBC" w14:paraId="61599637" w14:textId="77777777" w:rsidTr="00604069">
        <w:tc>
          <w:tcPr>
            <w:tcW w:w="1187" w:type="dxa"/>
            <w:gridSpan w:val="2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61599632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3100" w:type="dxa"/>
            <w:gridSpan w:val="11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1599633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3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599634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58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61599635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282CBC">
              <w:rPr>
                <w:rFonts w:cs="Arial"/>
                <w:b/>
                <w:szCs w:val="28"/>
              </w:rPr>
              <w:t>Owner:</w:t>
            </w:r>
          </w:p>
        </w:tc>
        <w:tc>
          <w:tcPr>
            <w:tcW w:w="3338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1599636" w14:textId="77777777" w:rsidR="00DB7598" w:rsidRPr="00282CBC" w:rsidRDefault="003D69EE" w:rsidP="00604069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B80305">
              <w:t>CT DAS/</w:t>
            </w:r>
            <w:r w:rsidR="00604069">
              <w:t>Construction Services</w:t>
            </w:r>
          </w:p>
        </w:tc>
      </w:tr>
      <w:tr w:rsidR="00DB7598" w:rsidRPr="00282CBC" w14:paraId="6159963E" w14:textId="77777777" w:rsidTr="00604069">
        <w:tc>
          <w:tcPr>
            <w:tcW w:w="1187" w:type="dxa"/>
            <w:gridSpan w:val="2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61599638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3100" w:type="dxa"/>
            <w:gridSpan w:val="11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1599639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3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59963A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58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6159963B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282CBC">
              <w:rPr>
                <w:rFonts w:cs="Arial"/>
                <w:b/>
                <w:szCs w:val="28"/>
              </w:rPr>
              <w:t>Project Name:</w:t>
            </w:r>
          </w:p>
          <w:p w14:paraId="6159963C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282CBC">
              <w:rPr>
                <w:rFonts w:cs="Arial"/>
                <w:i/>
                <w:sz w:val="16"/>
                <w:szCs w:val="16"/>
              </w:rPr>
              <w:t>(</w:t>
            </w:r>
            <w:r w:rsidR="00BB556D">
              <w:rPr>
                <w:rFonts w:cs="Arial"/>
                <w:i/>
                <w:sz w:val="16"/>
                <w:szCs w:val="16"/>
              </w:rPr>
              <w:t xml:space="preserve">Name &amp; </w:t>
            </w:r>
            <w:r w:rsidRPr="00282CBC">
              <w:rPr>
                <w:rFonts w:cs="Arial"/>
                <w:i/>
                <w:sz w:val="16"/>
                <w:szCs w:val="16"/>
              </w:rPr>
              <w:t>Location)</w:t>
            </w:r>
          </w:p>
        </w:tc>
        <w:tc>
          <w:tcPr>
            <w:tcW w:w="3338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159963D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DB7598" w:rsidRPr="00282CBC" w14:paraId="61599646" w14:textId="77777777" w:rsidTr="00604069">
        <w:tc>
          <w:tcPr>
            <w:tcW w:w="118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6159963F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282CBC">
              <w:rPr>
                <w:rFonts w:cs="Arial"/>
                <w:b/>
                <w:szCs w:val="28"/>
              </w:rPr>
              <w:t>From:</w:t>
            </w:r>
          </w:p>
          <w:p w14:paraId="61599640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282CBC">
              <w:rPr>
                <w:rFonts w:cs="Arial"/>
                <w:i/>
                <w:sz w:val="16"/>
                <w:szCs w:val="16"/>
              </w:rPr>
              <w:t>(Contractor or CMR)</w:t>
            </w:r>
          </w:p>
        </w:tc>
        <w:tc>
          <w:tcPr>
            <w:tcW w:w="3100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1599641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39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599642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58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14:paraId="61599643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282CBC">
              <w:rPr>
                <w:rFonts w:cs="Arial"/>
                <w:b/>
                <w:szCs w:val="28"/>
              </w:rPr>
              <w:t>Contract For:</w:t>
            </w:r>
          </w:p>
          <w:p w14:paraId="61599644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282CBC">
              <w:rPr>
                <w:rFonts w:cs="Arial"/>
                <w:i/>
                <w:sz w:val="16"/>
                <w:szCs w:val="16"/>
              </w:rPr>
              <w:t>(Type of Construction)</w:t>
            </w:r>
          </w:p>
        </w:tc>
        <w:tc>
          <w:tcPr>
            <w:tcW w:w="3338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1599645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DB7598" w:rsidRPr="00282CBC" w14:paraId="6159964D" w14:textId="77777777" w:rsidTr="00604069">
        <w:trPr>
          <w:trHeight w:val="755"/>
        </w:trPr>
        <w:tc>
          <w:tcPr>
            <w:tcW w:w="118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14:paraId="61599647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282CBC">
              <w:rPr>
                <w:rFonts w:cs="Arial"/>
                <w:b/>
                <w:szCs w:val="28"/>
              </w:rPr>
              <w:t>Sent Via:</w:t>
            </w:r>
          </w:p>
          <w:p w14:paraId="61599648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i/>
                <w:sz w:val="16"/>
                <w:szCs w:val="16"/>
              </w:rPr>
            </w:pPr>
            <w:r w:rsidRPr="00282CBC">
              <w:rPr>
                <w:rFonts w:cs="Arial"/>
                <w:i/>
                <w:sz w:val="16"/>
                <w:szCs w:val="16"/>
              </w:rPr>
              <w:t>(CA)</w:t>
            </w:r>
          </w:p>
        </w:tc>
        <w:tc>
          <w:tcPr>
            <w:tcW w:w="3100" w:type="dxa"/>
            <w:gridSpan w:val="11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61599649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39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964A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58" w:type="dxa"/>
            <w:gridSpan w:val="9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14:paraId="6159964B" w14:textId="77777777" w:rsidR="00DB7598" w:rsidRPr="00282CBC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4603F4">
              <w:rPr>
                <w:b/>
                <w:color w:val="000000"/>
              </w:rPr>
              <w:t>General Requirements</w:t>
            </w:r>
            <w:r>
              <w:rPr>
                <w:b/>
                <w:color w:val="000000"/>
              </w:rPr>
              <w:t>:</w:t>
            </w:r>
          </w:p>
        </w:tc>
        <w:tc>
          <w:tcPr>
            <w:tcW w:w="3338" w:type="dxa"/>
            <w:gridSpan w:val="1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6159964C" w14:textId="77777777" w:rsidR="00DB7598" w:rsidRPr="008172FA" w:rsidRDefault="00DB7598" w:rsidP="003929D0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8172FA">
              <w:rPr>
                <w:color w:val="000000"/>
              </w:rPr>
              <w:t>Section 01 26 00, Subsection 1.6 “Change Order Proposal”</w:t>
            </w:r>
          </w:p>
        </w:tc>
      </w:tr>
      <w:tr w:rsidR="00DB7598" w:rsidRPr="009651CC" w14:paraId="6159964F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0178" w:type="dxa"/>
            <w:gridSpan w:val="3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159964E" w14:textId="77777777" w:rsidR="00DB7598" w:rsidRPr="009651CC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  <w:u w:val="single"/>
              </w:rPr>
            </w:pPr>
          </w:p>
        </w:tc>
      </w:tr>
      <w:tr w:rsidR="00DB7598" w14:paraId="61599657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803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1599650" w14:textId="77777777" w:rsidR="00DB7598" w:rsidRPr="002911C5" w:rsidRDefault="008C0FD4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</w:rPr>
            </w:pPr>
            <w:r>
              <w:rPr>
                <w:rFonts w:cs="Arial"/>
                <w:b/>
                <w:color w:val="000000"/>
                <w:szCs w:val="18"/>
              </w:rPr>
              <w:t>COP</w:t>
            </w:r>
            <w:r w:rsidR="00DB7598">
              <w:rPr>
                <w:rFonts w:cs="Arial"/>
                <w:b/>
                <w:color w:val="000000"/>
                <w:szCs w:val="18"/>
              </w:rPr>
              <w:t xml:space="preserve"> </w:t>
            </w:r>
            <w:r w:rsidR="00DB7598" w:rsidRPr="002911C5">
              <w:rPr>
                <w:rFonts w:cs="Arial"/>
                <w:b/>
                <w:color w:val="000000"/>
                <w:szCs w:val="18"/>
              </w:rPr>
              <w:t>Based Upon:</w:t>
            </w:r>
          </w:p>
        </w:tc>
        <w:tc>
          <w:tcPr>
            <w:tcW w:w="1072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1599651" w14:textId="77777777" w:rsidR="00DB7598" w:rsidRPr="00122DD7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</w:rPr>
            </w:pPr>
            <w:r w:rsidRPr="00122DD7">
              <w:rPr>
                <w:rFonts w:cs="Arial"/>
                <w:b/>
                <w:color w:val="000000"/>
                <w:szCs w:val="18"/>
              </w:rPr>
              <w:t>RFI No.:</w:t>
            </w:r>
          </w:p>
        </w:tc>
        <w:tc>
          <w:tcPr>
            <w:tcW w:w="742" w:type="dxa"/>
            <w:gridSpan w:val="3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</w:tcPr>
          <w:p w14:paraId="61599652" w14:textId="77777777" w:rsidR="00DB7598" w:rsidRPr="00C92BA6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</w:rPr>
            </w:pPr>
            <w:r w:rsidRPr="00C92BA6">
              <w:rPr>
                <w:b/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92BA6">
              <w:rPr>
                <w:b/>
                <w:color w:val="000000"/>
                <w:szCs w:val="18"/>
              </w:rPr>
              <w:instrText xml:space="preserve"> FORMTEXT </w:instrText>
            </w:r>
            <w:r w:rsidRPr="00C92BA6">
              <w:rPr>
                <w:b/>
                <w:color w:val="000000"/>
                <w:szCs w:val="18"/>
              </w:rPr>
            </w:r>
            <w:r w:rsidRPr="00C92BA6">
              <w:rPr>
                <w:b/>
                <w:color w:val="000000"/>
                <w:szCs w:val="18"/>
              </w:rPr>
              <w:fldChar w:fldCharType="separate"/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color w:val="000000"/>
                <w:szCs w:val="18"/>
              </w:rPr>
              <w:fldChar w:fldCharType="end"/>
            </w:r>
          </w:p>
        </w:tc>
        <w:tc>
          <w:tcPr>
            <w:tcW w:w="2160" w:type="dxa"/>
            <w:gridSpan w:val="10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1599653" w14:textId="77777777" w:rsidR="00DB7598" w:rsidRPr="00122DD7" w:rsidRDefault="008905FB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</w:rPr>
            </w:pPr>
            <w:r>
              <w:rPr>
                <w:rFonts w:cs="Arial"/>
                <w:b/>
                <w:color w:val="000000"/>
                <w:szCs w:val="18"/>
              </w:rPr>
              <w:t>Proposal Request</w:t>
            </w:r>
            <w:r w:rsidRPr="00122DD7">
              <w:rPr>
                <w:rFonts w:cs="Arial"/>
                <w:b/>
                <w:color w:val="000000"/>
                <w:szCs w:val="18"/>
              </w:rPr>
              <w:t xml:space="preserve"> No.</w:t>
            </w:r>
            <w:r>
              <w:rPr>
                <w:rFonts w:cs="Arial"/>
                <w:b/>
                <w:color w:val="000000"/>
                <w:szCs w:val="18"/>
              </w:rPr>
              <w:t>:</w:t>
            </w:r>
          </w:p>
        </w:tc>
        <w:tc>
          <w:tcPr>
            <w:tcW w:w="768" w:type="dxa"/>
            <w:gridSpan w:val="3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</w:tcPr>
          <w:p w14:paraId="61599654" w14:textId="77777777" w:rsidR="00DB7598" w:rsidRPr="00C92BA6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</w:rPr>
            </w:pPr>
            <w:r w:rsidRPr="00C92BA6">
              <w:rPr>
                <w:b/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92BA6">
              <w:rPr>
                <w:b/>
                <w:color w:val="000000"/>
                <w:szCs w:val="18"/>
              </w:rPr>
              <w:instrText xml:space="preserve"> FORMTEXT </w:instrText>
            </w:r>
            <w:r w:rsidRPr="00C92BA6">
              <w:rPr>
                <w:b/>
                <w:color w:val="000000"/>
                <w:szCs w:val="18"/>
              </w:rPr>
            </w:r>
            <w:r w:rsidRPr="00C92BA6">
              <w:rPr>
                <w:b/>
                <w:color w:val="000000"/>
                <w:szCs w:val="18"/>
              </w:rPr>
              <w:fldChar w:fldCharType="separate"/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color w:val="000000"/>
                <w:szCs w:val="18"/>
              </w:rPr>
              <w:fldChar w:fldCharType="end"/>
            </w:r>
          </w:p>
        </w:tc>
        <w:tc>
          <w:tcPr>
            <w:tcW w:w="2833" w:type="dxa"/>
            <w:gridSpan w:val="11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1599655" w14:textId="77777777" w:rsidR="00DB7598" w:rsidRPr="00122DD7" w:rsidRDefault="008905FB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</w:rPr>
            </w:pPr>
            <w:r>
              <w:rPr>
                <w:rFonts w:cs="Arial"/>
                <w:b/>
                <w:color w:val="000000"/>
                <w:szCs w:val="18"/>
              </w:rPr>
              <w:t>Agency Change Request No.</w:t>
            </w:r>
            <w:r w:rsidR="00DB7598">
              <w:rPr>
                <w:rFonts w:cs="Arial"/>
                <w:b/>
                <w:color w:val="000000"/>
                <w:szCs w:val="18"/>
              </w:rPr>
              <w:t>:</w:t>
            </w:r>
          </w:p>
        </w:tc>
        <w:tc>
          <w:tcPr>
            <w:tcW w:w="800" w:type="dxa"/>
            <w:gridSpan w:val="2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</w:tcPr>
          <w:p w14:paraId="61599656" w14:textId="77777777" w:rsidR="00DB7598" w:rsidRPr="00C92BA6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</w:rPr>
            </w:pPr>
            <w:r w:rsidRPr="00C92BA6">
              <w:rPr>
                <w:b/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92BA6">
              <w:rPr>
                <w:b/>
                <w:color w:val="000000"/>
                <w:szCs w:val="18"/>
              </w:rPr>
              <w:instrText xml:space="preserve"> FORMTEXT </w:instrText>
            </w:r>
            <w:r w:rsidRPr="00C92BA6">
              <w:rPr>
                <w:b/>
                <w:color w:val="000000"/>
                <w:szCs w:val="18"/>
              </w:rPr>
            </w:r>
            <w:r w:rsidRPr="00C92BA6">
              <w:rPr>
                <w:b/>
                <w:color w:val="000000"/>
                <w:szCs w:val="18"/>
              </w:rPr>
              <w:fldChar w:fldCharType="separate"/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noProof/>
                <w:color w:val="000000"/>
                <w:szCs w:val="18"/>
              </w:rPr>
              <w:t> </w:t>
            </w:r>
            <w:r w:rsidRPr="00C92BA6">
              <w:rPr>
                <w:b/>
                <w:color w:val="000000"/>
                <w:szCs w:val="18"/>
              </w:rPr>
              <w:fldChar w:fldCharType="end"/>
            </w:r>
          </w:p>
        </w:tc>
      </w:tr>
      <w:tr w:rsidR="00DB7598" w:rsidRPr="00C4372C" w14:paraId="6159965F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803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1599658" w14:textId="77777777" w:rsidR="00DB7598" w:rsidRPr="00C4372C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1072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1599659" w14:textId="77777777" w:rsidR="00DB7598" w:rsidRPr="00C4372C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742" w:type="dxa"/>
            <w:gridSpan w:val="3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159965A" w14:textId="77777777" w:rsidR="00DB7598" w:rsidRPr="00C4372C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2160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159965B" w14:textId="77777777" w:rsidR="00DB7598" w:rsidRPr="00C4372C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768" w:type="dxa"/>
            <w:gridSpan w:val="3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159965C" w14:textId="77777777" w:rsidR="00DB7598" w:rsidRPr="00C4372C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159965D" w14:textId="77777777" w:rsidR="00DB7598" w:rsidRPr="00C4372C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800" w:type="dxa"/>
            <w:gridSpan w:val="2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159965E" w14:textId="77777777" w:rsidR="00DB7598" w:rsidRPr="00C4372C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</w:tr>
      <w:tr w:rsidR="00DB7598" w14:paraId="61599661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10178" w:type="dxa"/>
            <w:gridSpan w:val="37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1599660" w14:textId="77777777" w:rsidR="00DB7598" w:rsidRPr="007038F9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jc w:val="both"/>
              <w:rPr>
                <w:color w:val="000000"/>
              </w:rPr>
            </w:pPr>
            <w:r w:rsidRPr="007038F9">
              <w:rPr>
                <w:rFonts w:cs="Arial"/>
                <w:b/>
                <w:color w:val="000000"/>
                <w:szCs w:val="18"/>
              </w:rPr>
              <w:t>Architect:</w:t>
            </w:r>
            <w:r w:rsidRPr="007038F9">
              <w:rPr>
                <w:rFonts w:cs="Arial"/>
                <w:color w:val="000000"/>
                <w:szCs w:val="18"/>
              </w:rPr>
              <w:t xml:space="preserve">  </w:t>
            </w:r>
            <w:r w:rsidRPr="007038F9">
              <w:rPr>
                <w:color w:val="000000"/>
              </w:rPr>
              <w:t xml:space="preserve">This </w:t>
            </w:r>
            <w:r>
              <w:rPr>
                <w:color w:val="000000"/>
              </w:rPr>
              <w:t>“</w:t>
            </w:r>
            <w:r w:rsidRPr="007038F9">
              <w:rPr>
                <w:color w:val="000000"/>
              </w:rPr>
              <w:t>Change Order Proposal</w:t>
            </w:r>
            <w:r w:rsidR="008C0FD4">
              <w:rPr>
                <w:color w:val="000000"/>
              </w:rPr>
              <w:t xml:space="preserve"> (COP)</w:t>
            </w:r>
            <w:r>
              <w:rPr>
                <w:color w:val="000000"/>
              </w:rPr>
              <w:t>”</w:t>
            </w:r>
            <w:r w:rsidRPr="007038F9">
              <w:rPr>
                <w:color w:val="000000"/>
              </w:rPr>
              <w:t xml:space="preserve"> and attached itemized “Change Order Proposal Work</w:t>
            </w:r>
            <w:r w:rsidR="008C0FD4">
              <w:rPr>
                <w:color w:val="000000"/>
              </w:rPr>
              <w:t>book(s)</w:t>
            </w:r>
            <w:r w:rsidRPr="007038F9">
              <w:rPr>
                <w:color w:val="000000"/>
              </w:rPr>
              <w:t>” quotation (</w:t>
            </w:r>
            <w:r w:rsidR="008C0FD4">
              <w:rPr>
                <w:color w:val="000000"/>
              </w:rPr>
              <w:t xml:space="preserve">per </w:t>
            </w:r>
            <w:r w:rsidRPr="007038F9">
              <w:rPr>
                <w:color w:val="000000"/>
              </w:rPr>
              <w:t xml:space="preserve">Article 13 of the General Conditions) </w:t>
            </w:r>
            <w:r>
              <w:rPr>
                <w:color w:val="000000"/>
              </w:rPr>
              <w:t>are</w:t>
            </w:r>
            <w:r w:rsidRPr="007038F9">
              <w:rPr>
                <w:color w:val="000000"/>
              </w:rPr>
              <w:t xml:space="preserve"> for changes in the Contract Sum or Contract Time in response to proposed modifications to the Contract Documents</w:t>
            </w:r>
            <w:r w:rsidR="008C0FD4">
              <w:rPr>
                <w:color w:val="000000"/>
              </w:rPr>
              <w:t>, as described in the above noted RFI</w:t>
            </w:r>
            <w:r w:rsidR="00C3585F">
              <w:rPr>
                <w:color w:val="000000"/>
              </w:rPr>
              <w:t xml:space="preserve">, </w:t>
            </w:r>
            <w:r w:rsidR="008C0FD4">
              <w:rPr>
                <w:color w:val="000000"/>
              </w:rPr>
              <w:t>Proposal Request</w:t>
            </w:r>
            <w:r w:rsidR="00C3585F">
              <w:rPr>
                <w:color w:val="000000"/>
              </w:rPr>
              <w:t>, and/or Agency Request</w:t>
            </w:r>
            <w:r w:rsidRPr="007038F9">
              <w:rPr>
                <w:color w:val="000000"/>
              </w:rPr>
              <w:t>.</w:t>
            </w:r>
          </w:p>
        </w:tc>
      </w:tr>
      <w:tr w:rsidR="00DB7598" w:rsidRPr="006C4F7E" w14:paraId="61599664" w14:textId="77777777" w:rsidTr="00674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78"/>
        </w:trPr>
        <w:tc>
          <w:tcPr>
            <w:tcW w:w="10178" w:type="dxa"/>
            <w:gridSpan w:val="37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1599662" w14:textId="77777777" w:rsidR="00DB7598" w:rsidRPr="006C4F7E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6468"/>
                <w:tab w:val="left" w:pos="7560"/>
                <w:tab w:val="left" w:pos="8280"/>
                <w:tab w:val="left" w:pos="9000"/>
                <w:tab w:val="left" w:pos="9720"/>
              </w:tabs>
              <w:spacing w:before="60"/>
              <w:rPr>
                <w:b/>
                <w:color w:val="000000"/>
              </w:rPr>
            </w:pPr>
            <w:r w:rsidRPr="006C4F7E">
              <w:rPr>
                <w:b/>
                <w:color w:val="000000"/>
              </w:rPr>
              <w:t>Description</w:t>
            </w:r>
            <w:r>
              <w:rPr>
                <w:b/>
                <w:color w:val="000000"/>
              </w:rPr>
              <w:t xml:space="preserve"> of Proposed Change(s)</w:t>
            </w:r>
            <w:r w:rsidRPr="006C4F7E">
              <w:rPr>
                <w:b/>
                <w:color w:val="000000"/>
              </w:rPr>
              <w:t>:</w:t>
            </w:r>
          </w:p>
          <w:bookmarkStart w:id="2" w:name="Text15"/>
          <w:p w14:paraId="61599663" w14:textId="77777777" w:rsidR="00DB7598" w:rsidRPr="006C4F7E" w:rsidRDefault="00DB7598" w:rsidP="003929D0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6468"/>
                <w:tab w:val="left" w:pos="7560"/>
                <w:tab w:val="left" w:pos="8280"/>
                <w:tab w:val="left" w:pos="9000"/>
                <w:tab w:val="left" w:pos="9720"/>
              </w:tabs>
              <w:rPr>
                <w:color w:val="000000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  <w:bookmarkEnd w:id="2"/>
          </w:p>
        </w:tc>
      </w:tr>
      <w:tr w:rsidR="00DB7598" w:rsidRPr="003754F7" w14:paraId="61599667" w14:textId="77777777" w:rsidTr="00674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87"/>
        </w:trPr>
        <w:tc>
          <w:tcPr>
            <w:tcW w:w="10178" w:type="dxa"/>
            <w:gridSpan w:val="3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1599665" w14:textId="77777777" w:rsidR="00DB7598" w:rsidRPr="003754F7" w:rsidRDefault="00DB7598" w:rsidP="003929D0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Cs w:val="18"/>
              </w:rPr>
            </w:pPr>
            <w:r w:rsidRPr="003754F7">
              <w:rPr>
                <w:b/>
                <w:color w:val="000000"/>
                <w:szCs w:val="18"/>
              </w:rPr>
              <w:t>Reason for Change:</w:t>
            </w:r>
            <w:r w:rsidR="005A650F" w:rsidRPr="003754F7">
              <w:rPr>
                <w:szCs w:val="18"/>
              </w:rPr>
              <w:t xml:space="preserve"> </w:t>
            </w:r>
          </w:p>
          <w:p w14:paraId="61599666" w14:textId="77777777" w:rsidR="00DB7598" w:rsidRPr="003E6AF5" w:rsidRDefault="00DB7598" w:rsidP="003929D0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rFonts w:cs="Arial"/>
                <w:color w:val="000000"/>
                <w:szCs w:val="1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770576" w:rsidRPr="003754F7" w14:paraId="61599669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0"/>
        </w:trPr>
        <w:tc>
          <w:tcPr>
            <w:tcW w:w="10178" w:type="dxa"/>
            <w:gridSpan w:val="37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1599668" w14:textId="77777777" w:rsidR="00770576" w:rsidRPr="00770576" w:rsidRDefault="00770576" w:rsidP="00770576">
            <w:pPr>
              <w:rPr>
                <w:b/>
                <w:color w:val="000000"/>
                <w:sz w:val="8"/>
                <w:szCs w:val="8"/>
              </w:rPr>
            </w:pPr>
          </w:p>
        </w:tc>
      </w:tr>
      <w:tr w:rsidR="007F10F0" w:rsidRPr="003754F7" w14:paraId="61599671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353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6A" w14:textId="77777777" w:rsidR="007F10F0" w:rsidRPr="005A650F" w:rsidRDefault="005A650F" w:rsidP="005A650F">
            <w:pPr>
              <w:pStyle w:val="Heading1"/>
            </w:pPr>
            <w:r w:rsidRPr="003754F7">
              <w:t>Proposed Change in Contract Sum?</w:t>
            </w:r>
          </w:p>
        </w:tc>
        <w:bookmarkStart w:id="3" w:name="Check20"/>
        <w:tc>
          <w:tcPr>
            <w:tcW w:w="10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6B" w14:textId="77777777" w:rsidR="007F10F0" w:rsidRPr="003754F7" w:rsidRDefault="007F10F0" w:rsidP="003929D0">
            <w:pPr>
              <w:rPr>
                <w:b/>
                <w:szCs w:val="18"/>
              </w:rPr>
            </w:pPr>
            <w:r w:rsidRPr="003754F7">
              <w:rPr>
                <w:b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54F7">
              <w:rPr>
                <w:b/>
                <w:szCs w:val="18"/>
              </w:rPr>
              <w:instrText xml:space="preserve"> FORMCHECKBOX </w:instrText>
            </w:r>
            <w:r w:rsidR="00CE124B">
              <w:rPr>
                <w:b/>
                <w:szCs w:val="18"/>
              </w:rPr>
            </w:r>
            <w:r w:rsidR="00CE124B">
              <w:rPr>
                <w:b/>
                <w:szCs w:val="18"/>
              </w:rPr>
              <w:fldChar w:fldCharType="separate"/>
            </w:r>
            <w:r w:rsidRPr="003754F7">
              <w:rPr>
                <w:b/>
                <w:szCs w:val="18"/>
              </w:rPr>
              <w:fldChar w:fldCharType="end"/>
            </w:r>
            <w:bookmarkEnd w:id="3"/>
            <w:r w:rsidRPr="003754F7">
              <w:rPr>
                <w:b/>
                <w:szCs w:val="18"/>
              </w:rPr>
              <w:t xml:space="preserve"> No</w:t>
            </w:r>
          </w:p>
        </w:tc>
        <w:bookmarkStart w:id="4" w:name="Check21"/>
        <w:tc>
          <w:tcPr>
            <w:tcW w:w="9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6C" w14:textId="77777777" w:rsidR="007F10F0" w:rsidRPr="003754F7" w:rsidRDefault="007F10F0" w:rsidP="003929D0">
            <w:pPr>
              <w:rPr>
                <w:b/>
                <w:szCs w:val="18"/>
              </w:rPr>
            </w:pPr>
            <w:r w:rsidRPr="003754F7">
              <w:rPr>
                <w:b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54F7">
              <w:rPr>
                <w:b/>
                <w:szCs w:val="18"/>
              </w:rPr>
              <w:instrText xml:space="preserve"> FORMCHECKBOX </w:instrText>
            </w:r>
            <w:r w:rsidR="00CE124B">
              <w:rPr>
                <w:b/>
                <w:szCs w:val="18"/>
              </w:rPr>
            </w:r>
            <w:r w:rsidR="00CE124B">
              <w:rPr>
                <w:b/>
                <w:szCs w:val="18"/>
              </w:rPr>
              <w:fldChar w:fldCharType="separate"/>
            </w:r>
            <w:r w:rsidRPr="003754F7">
              <w:rPr>
                <w:b/>
                <w:szCs w:val="18"/>
              </w:rPr>
              <w:fldChar w:fldCharType="end"/>
            </w:r>
            <w:bookmarkEnd w:id="4"/>
            <w:r w:rsidRPr="003754F7">
              <w:rPr>
                <w:b/>
                <w:szCs w:val="18"/>
              </w:rPr>
              <w:t xml:space="preserve"> Yes</w:t>
            </w:r>
          </w:p>
        </w:tc>
        <w:tc>
          <w:tcPr>
            <w:tcW w:w="205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6D" w14:textId="77777777" w:rsidR="007F10F0" w:rsidRPr="003754F7" w:rsidRDefault="007F10F0" w:rsidP="003929D0">
            <w:pPr>
              <w:jc w:val="right"/>
              <w:rPr>
                <w:szCs w:val="18"/>
              </w:rPr>
            </w:pPr>
            <w:r w:rsidRPr="003754F7">
              <w:rPr>
                <w:szCs w:val="18"/>
              </w:rPr>
              <w:t>[</w:t>
            </w:r>
            <w:r>
              <w:rPr>
                <w:color w:val="0000FF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crease or Decrease"/>
                  </w:textInput>
                </w:ffData>
              </w:fldChar>
            </w:r>
            <w:r>
              <w:rPr>
                <w:color w:val="0000FF"/>
                <w:szCs w:val="18"/>
              </w:rPr>
              <w:instrText xml:space="preserve"> FORMTEXT </w:instrText>
            </w:r>
            <w:r>
              <w:rPr>
                <w:color w:val="0000FF"/>
                <w:szCs w:val="18"/>
              </w:rPr>
            </w:r>
            <w:r>
              <w:rPr>
                <w:color w:val="0000FF"/>
                <w:szCs w:val="18"/>
              </w:rPr>
              <w:fldChar w:fldCharType="separate"/>
            </w:r>
            <w:r>
              <w:rPr>
                <w:noProof/>
                <w:color w:val="0000FF"/>
                <w:szCs w:val="18"/>
              </w:rPr>
              <w:t>Increase or Decrease</w:t>
            </w:r>
            <w:r>
              <w:rPr>
                <w:color w:val="0000FF"/>
                <w:szCs w:val="18"/>
              </w:rPr>
              <w:fldChar w:fldCharType="end"/>
            </w:r>
            <w:r w:rsidRPr="003754F7">
              <w:rPr>
                <w:szCs w:val="18"/>
              </w:rPr>
              <w:t xml:space="preserve">] </w:t>
            </w:r>
          </w:p>
        </w:tc>
        <w:tc>
          <w:tcPr>
            <w:tcW w:w="4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6E" w14:textId="77777777" w:rsidR="007F10F0" w:rsidRPr="003754F7" w:rsidRDefault="007F10F0" w:rsidP="003929D0">
            <w:pPr>
              <w:jc w:val="right"/>
              <w:rPr>
                <w:szCs w:val="18"/>
              </w:rPr>
            </w:pPr>
            <w:r>
              <w:rPr>
                <w:szCs w:val="18"/>
              </w:rPr>
              <w:t>by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6F" w14:textId="77777777" w:rsidR="007F10F0" w:rsidRPr="003754F7" w:rsidRDefault="007F10F0" w:rsidP="003929D0">
            <w:pPr>
              <w:jc w:val="right"/>
              <w:rPr>
                <w:b/>
                <w:szCs w:val="18"/>
              </w:rPr>
            </w:pPr>
            <w:r w:rsidRPr="003754F7">
              <w:rPr>
                <w:b/>
                <w:szCs w:val="18"/>
              </w:rPr>
              <w:t>$</w:t>
            </w:r>
          </w:p>
        </w:tc>
        <w:tc>
          <w:tcPr>
            <w:tcW w:w="185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1599670" w14:textId="77777777" w:rsidR="007F10F0" w:rsidRPr="00862D0F" w:rsidRDefault="007F10F0" w:rsidP="003929D0">
            <w:pPr>
              <w:rPr>
                <w:b/>
                <w:szCs w:val="18"/>
              </w:rPr>
            </w:pPr>
            <w:r w:rsidRPr="00862D0F">
              <w:rPr>
                <w:b/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b/>
                <w:color w:val="000000"/>
                <w:szCs w:val="18"/>
              </w:rPr>
              <w:instrText xml:space="preserve"> FORMTEXT </w:instrText>
            </w:r>
            <w:r w:rsidRPr="00862D0F">
              <w:rPr>
                <w:b/>
                <w:color w:val="000000"/>
                <w:szCs w:val="18"/>
              </w:rPr>
            </w:r>
            <w:r w:rsidRPr="00862D0F">
              <w:rPr>
                <w:b/>
                <w:color w:val="000000"/>
                <w:szCs w:val="18"/>
              </w:rPr>
              <w:fldChar w:fldCharType="separate"/>
            </w:r>
            <w:r w:rsidRPr="00862D0F">
              <w:rPr>
                <w:b/>
                <w:noProof/>
                <w:color w:val="000000"/>
                <w:szCs w:val="18"/>
              </w:rPr>
              <w:t> </w:t>
            </w:r>
            <w:r w:rsidRPr="00862D0F">
              <w:rPr>
                <w:b/>
                <w:noProof/>
                <w:color w:val="000000"/>
                <w:szCs w:val="18"/>
              </w:rPr>
              <w:t> </w:t>
            </w:r>
            <w:r w:rsidRPr="00862D0F">
              <w:rPr>
                <w:b/>
                <w:noProof/>
                <w:color w:val="000000"/>
                <w:szCs w:val="18"/>
              </w:rPr>
              <w:t> </w:t>
            </w:r>
            <w:r w:rsidRPr="00862D0F">
              <w:rPr>
                <w:b/>
                <w:noProof/>
                <w:color w:val="000000"/>
                <w:szCs w:val="18"/>
              </w:rPr>
              <w:t> </w:t>
            </w:r>
            <w:r w:rsidRPr="00862D0F">
              <w:rPr>
                <w:b/>
                <w:noProof/>
                <w:color w:val="000000"/>
                <w:szCs w:val="18"/>
              </w:rPr>
              <w:t> </w:t>
            </w:r>
            <w:r w:rsidRPr="00862D0F">
              <w:rPr>
                <w:b/>
                <w:color w:val="000000"/>
                <w:szCs w:val="18"/>
              </w:rPr>
              <w:fldChar w:fldCharType="end"/>
            </w:r>
          </w:p>
        </w:tc>
      </w:tr>
      <w:tr w:rsidR="00DB7598" w:rsidRPr="003754F7" w14:paraId="61599673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0178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14:paraId="61599672" w14:textId="77777777" w:rsidR="00DB7598" w:rsidRPr="00A7433F" w:rsidRDefault="00DB7598" w:rsidP="003929D0">
            <w:pPr>
              <w:pStyle w:val="EnvelopeReturn"/>
              <w:rPr>
                <w:b/>
                <w:color w:val="000000"/>
                <w:sz w:val="8"/>
                <w:szCs w:val="8"/>
              </w:rPr>
            </w:pPr>
          </w:p>
        </w:tc>
      </w:tr>
      <w:tr w:rsidR="00F35ECD" w:rsidRPr="003754F7" w14:paraId="6159967C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97"/>
        </w:trPr>
        <w:tc>
          <w:tcPr>
            <w:tcW w:w="353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74" w14:textId="77777777" w:rsidR="00F35ECD" w:rsidRPr="005A650F" w:rsidRDefault="005A650F" w:rsidP="003929D0">
            <w:pPr>
              <w:pStyle w:val="Heading2"/>
              <w:rPr>
                <w:szCs w:val="18"/>
              </w:rPr>
            </w:pPr>
            <w:bookmarkStart w:id="5" w:name="Text12"/>
            <w:r w:rsidRPr="003754F7">
              <w:rPr>
                <w:szCs w:val="18"/>
              </w:rPr>
              <w:t xml:space="preserve">Proposed Change in Contract </w:t>
            </w:r>
            <w:r>
              <w:rPr>
                <w:szCs w:val="18"/>
              </w:rPr>
              <w:t>Time</w:t>
            </w:r>
            <w:r w:rsidRPr="003754F7">
              <w:rPr>
                <w:szCs w:val="18"/>
              </w:rPr>
              <w:t>?</w:t>
            </w:r>
          </w:p>
        </w:tc>
        <w:tc>
          <w:tcPr>
            <w:tcW w:w="10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75" w14:textId="77777777" w:rsidR="00F35ECD" w:rsidRPr="003754F7" w:rsidRDefault="00F35ECD" w:rsidP="003929D0">
            <w:pPr>
              <w:rPr>
                <w:b/>
                <w:szCs w:val="18"/>
              </w:rPr>
            </w:pPr>
            <w:r w:rsidRPr="003754F7">
              <w:rPr>
                <w:b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54F7">
              <w:rPr>
                <w:b/>
                <w:szCs w:val="18"/>
              </w:rPr>
              <w:instrText xml:space="preserve"> FORMCHECKBOX </w:instrText>
            </w:r>
            <w:r w:rsidR="00CE124B">
              <w:rPr>
                <w:b/>
                <w:szCs w:val="18"/>
              </w:rPr>
            </w:r>
            <w:r w:rsidR="00CE124B">
              <w:rPr>
                <w:b/>
                <w:szCs w:val="18"/>
              </w:rPr>
              <w:fldChar w:fldCharType="separate"/>
            </w:r>
            <w:r w:rsidRPr="003754F7">
              <w:rPr>
                <w:b/>
                <w:szCs w:val="18"/>
              </w:rPr>
              <w:fldChar w:fldCharType="end"/>
            </w:r>
            <w:r w:rsidRPr="003754F7">
              <w:rPr>
                <w:b/>
                <w:szCs w:val="18"/>
              </w:rPr>
              <w:t xml:space="preserve"> No</w:t>
            </w:r>
          </w:p>
        </w:tc>
        <w:tc>
          <w:tcPr>
            <w:tcW w:w="9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76" w14:textId="77777777" w:rsidR="00F35ECD" w:rsidRPr="003754F7" w:rsidRDefault="00F35ECD" w:rsidP="003929D0">
            <w:pPr>
              <w:rPr>
                <w:b/>
                <w:szCs w:val="18"/>
              </w:rPr>
            </w:pPr>
            <w:r w:rsidRPr="003754F7">
              <w:rPr>
                <w:b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54F7">
              <w:rPr>
                <w:b/>
                <w:szCs w:val="18"/>
              </w:rPr>
              <w:instrText xml:space="preserve"> FORMCHECKBOX </w:instrText>
            </w:r>
            <w:r w:rsidR="00CE124B">
              <w:rPr>
                <w:b/>
                <w:szCs w:val="18"/>
              </w:rPr>
            </w:r>
            <w:r w:rsidR="00CE124B">
              <w:rPr>
                <w:b/>
                <w:szCs w:val="18"/>
              </w:rPr>
              <w:fldChar w:fldCharType="separate"/>
            </w:r>
            <w:r w:rsidRPr="003754F7">
              <w:rPr>
                <w:b/>
                <w:szCs w:val="18"/>
              </w:rPr>
              <w:fldChar w:fldCharType="end"/>
            </w:r>
            <w:r w:rsidRPr="003754F7">
              <w:rPr>
                <w:b/>
                <w:szCs w:val="18"/>
              </w:rPr>
              <w:t xml:space="preserve"> Yes</w:t>
            </w:r>
          </w:p>
        </w:tc>
        <w:tc>
          <w:tcPr>
            <w:tcW w:w="205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77" w14:textId="77777777" w:rsidR="00F35ECD" w:rsidRPr="003754F7" w:rsidRDefault="00F35ECD" w:rsidP="005A650F">
            <w:pPr>
              <w:jc w:val="right"/>
            </w:pPr>
            <w:r w:rsidRPr="003754F7">
              <w:t>[</w:t>
            </w:r>
            <w:r w:rsidRPr="005A650F">
              <w:rPr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crease or Decrease"/>
                  </w:textInput>
                </w:ffData>
              </w:fldChar>
            </w:r>
            <w:r w:rsidRPr="005A650F">
              <w:rPr>
                <w:color w:val="0000FF"/>
              </w:rPr>
              <w:instrText xml:space="preserve"> FORMTEXT </w:instrText>
            </w:r>
            <w:r w:rsidRPr="005A650F">
              <w:rPr>
                <w:color w:val="0000FF"/>
              </w:rPr>
            </w:r>
            <w:r w:rsidRPr="005A650F">
              <w:rPr>
                <w:color w:val="0000FF"/>
              </w:rPr>
              <w:fldChar w:fldCharType="separate"/>
            </w:r>
            <w:r w:rsidRPr="005A650F">
              <w:rPr>
                <w:noProof/>
                <w:color w:val="0000FF"/>
              </w:rPr>
              <w:t>Increase or Decrease</w:t>
            </w:r>
            <w:r w:rsidRPr="005A650F">
              <w:rPr>
                <w:color w:val="0000FF"/>
              </w:rPr>
              <w:fldChar w:fldCharType="end"/>
            </w:r>
            <w:r w:rsidRPr="003754F7">
              <w:t>]</w:t>
            </w:r>
          </w:p>
        </w:tc>
        <w:tc>
          <w:tcPr>
            <w:tcW w:w="4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78" w14:textId="77777777" w:rsidR="00F35ECD" w:rsidRPr="003754F7" w:rsidRDefault="00F35ECD" w:rsidP="003929D0">
            <w:pPr>
              <w:pStyle w:val="EnvelopeReturn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</w:t>
            </w:r>
          </w:p>
        </w:tc>
        <w:bookmarkEnd w:id="5"/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79" w14:textId="77777777" w:rsidR="00F35ECD" w:rsidRPr="00F35ECD" w:rsidRDefault="00F35ECD" w:rsidP="003929D0">
            <w:pPr>
              <w:jc w:val="right"/>
              <w:rPr>
                <w:szCs w:val="18"/>
              </w:rPr>
            </w:pPr>
          </w:p>
        </w:tc>
        <w:tc>
          <w:tcPr>
            <w:tcW w:w="105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159967A" w14:textId="77777777" w:rsidR="00F35ECD" w:rsidRPr="00862D0F" w:rsidRDefault="00F35ECD" w:rsidP="003929D0">
            <w:pPr>
              <w:jc w:val="right"/>
              <w:rPr>
                <w:b/>
                <w:szCs w:val="18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7B" w14:textId="77777777" w:rsidR="00F35ECD" w:rsidRPr="003754F7" w:rsidRDefault="00F35ECD" w:rsidP="003929D0">
            <w:pPr>
              <w:rPr>
                <w:b/>
                <w:szCs w:val="18"/>
              </w:rPr>
            </w:pPr>
            <w:r w:rsidRPr="003754F7">
              <w:rPr>
                <w:b/>
                <w:szCs w:val="18"/>
              </w:rPr>
              <w:t>Days.</w:t>
            </w:r>
          </w:p>
        </w:tc>
      </w:tr>
      <w:tr w:rsidR="00DB7598" w14:paraId="6159967E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0178" w:type="dxa"/>
            <w:gridSpan w:val="37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159967D" w14:textId="77777777" w:rsidR="00DB7598" w:rsidRPr="00A7433F" w:rsidRDefault="00DB7598" w:rsidP="003929D0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DB7598" w:rsidRPr="00813953" w14:paraId="61599680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0178" w:type="dxa"/>
            <w:gridSpan w:val="37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159967F" w14:textId="77777777" w:rsidR="00DB7598" w:rsidRPr="00813953" w:rsidRDefault="00DB7598" w:rsidP="003929D0">
            <w:pPr>
              <w:rPr>
                <w:sz w:val="8"/>
                <w:szCs w:val="8"/>
              </w:rPr>
            </w:pPr>
          </w:p>
        </w:tc>
      </w:tr>
      <w:tr w:rsidR="00DB7598" w:rsidRPr="003754F7" w14:paraId="61599684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4747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81" w14:textId="77777777" w:rsidR="00DB7598" w:rsidRPr="003754F7" w:rsidRDefault="00DB7598" w:rsidP="003929D0">
            <w:pPr>
              <w:rPr>
                <w:b/>
                <w:szCs w:val="18"/>
              </w:rPr>
            </w:pPr>
            <w:r w:rsidRPr="003754F7">
              <w:rPr>
                <w:b/>
                <w:szCs w:val="18"/>
              </w:rPr>
              <w:t xml:space="preserve">Attachments: </w:t>
            </w:r>
            <w:r w:rsidR="00E713C5">
              <w:rPr>
                <w:b/>
                <w:szCs w:val="18"/>
              </w:rPr>
              <w:t xml:space="preserve"> </w:t>
            </w:r>
            <w:r w:rsidR="00E713C5" w:rsidRPr="003754F7">
              <w:rPr>
                <w:b/>
                <w:szCs w:val="18"/>
              </w:rPr>
              <w:t>Change Order Proposal Work</w:t>
            </w:r>
            <w:r w:rsidR="00E713C5">
              <w:rPr>
                <w:b/>
                <w:szCs w:val="18"/>
              </w:rPr>
              <w:t>book</w:t>
            </w:r>
            <w:r w:rsidR="00E713C5" w:rsidRPr="003754F7">
              <w:rPr>
                <w:b/>
                <w:szCs w:val="18"/>
              </w:rPr>
              <w:t>(s)</w:t>
            </w:r>
          </w:p>
        </w:tc>
        <w:tc>
          <w:tcPr>
            <w:tcW w:w="3222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82" w14:textId="77777777" w:rsidR="00DB7598" w:rsidRPr="003754F7" w:rsidRDefault="00DB7598" w:rsidP="003929D0">
            <w:pPr>
              <w:rPr>
                <w:szCs w:val="18"/>
              </w:rPr>
            </w:pPr>
            <w:r w:rsidRPr="003754F7">
              <w:rPr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54F7">
              <w:rPr>
                <w:szCs w:val="18"/>
              </w:rPr>
              <w:instrText xml:space="preserve"> FORMCHECKBOX </w:instrText>
            </w:r>
            <w:r w:rsidR="00CE124B">
              <w:rPr>
                <w:szCs w:val="18"/>
              </w:rPr>
            </w:r>
            <w:r w:rsidR="00CE124B">
              <w:rPr>
                <w:szCs w:val="18"/>
              </w:rPr>
              <w:fldChar w:fldCharType="separate"/>
            </w:r>
            <w:r w:rsidRPr="003754F7">
              <w:rPr>
                <w:szCs w:val="18"/>
              </w:rPr>
              <w:fldChar w:fldCharType="end"/>
            </w:r>
            <w:r w:rsidRPr="003754F7">
              <w:rPr>
                <w:szCs w:val="18"/>
              </w:rPr>
              <w:t xml:space="preserve"> </w:t>
            </w:r>
            <w:r w:rsidR="00E713C5">
              <w:rPr>
                <w:szCs w:val="18"/>
              </w:rPr>
              <w:t xml:space="preserve"> </w:t>
            </w:r>
            <w:r w:rsidR="00E713C5">
              <w:rPr>
                <w:b/>
                <w:szCs w:val="18"/>
              </w:rPr>
              <w:t>General C</w:t>
            </w:r>
            <w:r w:rsidR="00E713C5" w:rsidRPr="003754F7">
              <w:rPr>
                <w:b/>
                <w:szCs w:val="18"/>
              </w:rPr>
              <w:t>ontractor</w:t>
            </w:r>
            <w:r w:rsidR="00E713C5">
              <w:rPr>
                <w:b/>
                <w:szCs w:val="18"/>
              </w:rPr>
              <w:t xml:space="preserve"> or CMR</w:t>
            </w:r>
          </w:p>
        </w:tc>
        <w:tc>
          <w:tcPr>
            <w:tcW w:w="220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83" w14:textId="77777777" w:rsidR="00DB7598" w:rsidRPr="003754F7" w:rsidRDefault="00DB7598" w:rsidP="003929D0">
            <w:pPr>
              <w:rPr>
                <w:szCs w:val="18"/>
              </w:rPr>
            </w:pPr>
            <w:r w:rsidRPr="003754F7">
              <w:rPr>
                <w:b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54F7">
              <w:rPr>
                <w:b/>
                <w:szCs w:val="18"/>
              </w:rPr>
              <w:instrText xml:space="preserve"> FORMCHECKBOX </w:instrText>
            </w:r>
            <w:r w:rsidR="00CE124B">
              <w:rPr>
                <w:b/>
                <w:szCs w:val="18"/>
              </w:rPr>
            </w:r>
            <w:r w:rsidR="00CE124B">
              <w:rPr>
                <w:b/>
                <w:szCs w:val="18"/>
              </w:rPr>
              <w:fldChar w:fldCharType="separate"/>
            </w:r>
            <w:r w:rsidRPr="003754F7">
              <w:rPr>
                <w:b/>
                <w:szCs w:val="18"/>
              </w:rPr>
              <w:fldChar w:fldCharType="end"/>
            </w:r>
            <w:r w:rsidRPr="003754F7">
              <w:rPr>
                <w:b/>
                <w:szCs w:val="18"/>
              </w:rPr>
              <w:t xml:space="preserve"> Subcontractor(s)</w:t>
            </w:r>
          </w:p>
        </w:tc>
      </w:tr>
      <w:tr w:rsidR="00DB7598" w:rsidRPr="003754F7" w14:paraId="61599686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0178" w:type="dxa"/>
            <w:gridSpan w:val="37"/>
            <w:tcBorders>
              <w:top w:val="nil"/>
              <w:left w:val="nil"/>
              <w:bottom w:val="nil"/>
              <w:right w:val="nil"/>
            </w:tcBorders>
          </w:tcPr>
          <w:p w14:paraId="61599685" w14:textId="77777777" w:rsidR="00DB7598" w:rsidRPr="00A7433F" w:rsidRDefault="00DB7598" w:rsidP="003929D0">
            <w:pPr>
              <w:rPr>
                <w:sz w:val="8"/>
                <w:szCs w:val="8"/>
              </w:rPr>
            </w:pPr>
          </w:p>
        </w:tc>
      </w:tr>
      <w:tr w:rsidR="00DB7598" w:rsidRPr="003754F7" w14:paraId="6159968C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97"/>
        </w:trPr>
        <w:tc>
          <w:tcPr>
            <w:tcW w:w="268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87" w14:textId="77777777" w:rsidR="00DB7598" w:rsidRPr="003754F7" w:rsidRDefault="00DB7598" w:rsidP="00DC30B2">
            <w:pPr>
              <w:rPr>
                <w:b/>
                <w:szCs w:val="18"/>
              </w:rPr>
            </w:pPr>
            <w:r w:rsidRPr="003754F7">
              <w:rPr>
                <w:b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54F7">
              <w:rPr>
                <w:b/>
                <w:szCs w:val="18"/>
              </w:rPr>
              <w:instrText xml:space="preserve"> FORMCHECKBOX </w:instrText>
            </w:r>
            <w:r w:rsidR="00CE124B">
              <w:rPr>
                <w:b/>
                <w:szCs w:val="18"/>
              </w:rPr>
            </w:r>
            <w:r w:rsidR="00CE124B">
              <w:rPr>
                <w:b/>
                <w:szCs w:val="18"/>
              </w:rPr>
              <w:fldChar w:fldCharType="separate"/>
            </w:r>
            <w:r w:rsidRPr="003754F7">
              <w:rPr>
                <w:b/>
                <w:szCs w:val="18"/>
              </w:rPr>
              <w:fldChar w:fldCharType="end"/>
            </w:r>
            <w:r w:rsidRPr="003754F7">
              <w:rPr>
                <w:b/>
                <w:szCs w:val="18"/>
              </w:rPr>
              <w:t xml:space="preserve"> Supporting Information:</w:t>
            </w:r>
          </w:p>
        </w:tc>
        <w:tc>
          <w:tcPr>
            <w:tcW w:w="143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88" w14:textId="77777777" w:rsidR="00DB7598" w:rsidRPr="003754F7" w:rsidRDefault="00DB7598" w:rsidP="00DC30B2">
            <w:pPr>
              <w:jc w:val="right"/>
              <w:rPr>
                <w:b/>
                <w:szCs w:val="18"/>
              </w:rPr>
            </w:pPr>
            <w:r w:rsidRPr="003754F7">
              <w:rPr>
                <w:b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54F7">
              <w:rPr>
                <w:b/>
                <w:szCs w:val="18"/>
              </w:rPr>
              <w:instrText xml:space="preserve"> FORMCHECKBOX </w:instrText>
            </w:r>
            <w:r w:rsidR="00CE124B">
              <w:rPr>
                <w:b/>
                <w:szCs w:val="18"/>
              </w:rPr>
            </w:r>
            <w:r w:rsidR="00CE124B">
              <w:rPr>
                <w:b/>
                <w:szCs w:val="18"/>
              </w:rPr>
              <w:fldChar w:fldCharType="separate"/>
            </w:r>
            <w:r w:rsidRPr="003754F7">
              <w:rPr>
                <w:b/>
                <w:szCs w:val="18"/>
              </w:rPr>
              <w:fldChar w:fldCharType="end"/>
            </w:r>
            <w:r w:rsidRPr="003754F7">
              <w:rPr>
                <w:b/>
                <w:szCs w:val="18"/>
              </w:rPr>
              <w:t xml:space="preserve"> Supplier(s)</w:t>
            </w:r>
          </w:p>
        </w:tc>
        <w:tc>
          <w:tcPr>
            <w:tcW w:w="2721" w:type="dxa"/>
            <w:gridSpan w:val="13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1599689" w14:textId="77777777" w:rsidR="00DB7598" w:rsidRPr="003754F7" w:rsidRDefault="00DB7598" w:rsidP="00DC30B2">
            <w:pPr>
              <w:rPr>
                <w:szCs w:val="1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8A" w14:textId="77777777" w:rsidR="00DB7598" w:rsidRPr="003754F7" w:rsidRDefault="00DB7598" w:rsidP="00DC30B2">
            <w:pPr>
              <w:jc w:val="right"/>
              <w:rPr>
                <w:szCs w:val="18"/>
              </w:rPr>
            </w:pPr>
            <w:r w:rsidRPr="003754F7">
              <w:rPr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754F7">
              <w:rPr>
                <w:szCs w:val="18"/>
              </w:rPr>
              <w:instrText xml:space="preserve"> FORMCHECKBOX </w:instrText>
            </w:r>
            <w:r w:rsidR="00CE124B">
              <w:rPr>
                <w:szCs w:val="18"/>
              </w:rPr>
            </w:r>
            <w:r w:rsidR="00CE124B">
              <w:rPr>
                <w:szCs w:val="18"/>
              </w:rPr>
              <w:fldChar w:fldCharType="separate"/>
            </w:r>
            <w:r w:rsidRPr="003754F7">
              <w:rPr>
                <w:szCs w:val="18"/>
              </w:rPr>
              <w:fldChar w:fldCharType="end"/>
            </w:r>
            <w:r w:rsidRPr="003754F7">
              <w:rPr>
                <w:szCs w:val="18"/>
              </w:rPr>
              <w:t xml:space="preserve"> </w:t>
            </w:r>
            <w:r w:rsidRPr="003754F7">
              <w:rPr>
                <w:b/>
                <w:szCs w:val="18"/>
              </w:rPr>
              <w:t>Other</w:t>
            </w:r>
          </w:p>
        </w:tc>
        <w:tc>
          <w:tcPr>
            <w:tcW w:w="223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159968B" w14:textId="77777777" w:rsidR="00DB7598" w:rsidRPr="003754F7" w:rsidRDefault="00DB7598" w:rsidP="00DC30B2">
            <w:pPr>
              <w:rPr>
                <w:szCs w:val="1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DB7598" w:rsidRPr="003754F7" w14:paraId="6159968E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0178" w:type="dxa"/>
            <w:gridSpan w:val="37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159968D" w14:textId="77777777" w:rsidR="00DB7598" w:rsidRPr="00A7433F" w:rsidRDefault="00DB7598" w:rsidP="003929D0">
            <w:pPr>
              <w:rPr>
                <w:sz w:val="8"/>
                <w:szCs w:val="8"/>
              </w:rPr>
            </w:pPr>
          </w:p>
        </w:tc>
      </w:tr>
      <w:tr w:rsidR="00DB7598" w:rsidRPr="00813953" w14:paraId="61599690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0"/>
        </w:trPr>
        <w:tc>
          <w:tcPr>
            <w:tcW w:w="10178" w:type="dxa"/>
            <w:gridSpan w:val="37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159968F" w14:textId="77777777" w:rsidR="00DB7598" w:rsidRPr="00A7433F" w:rsidRDefault="00DB7598" w:rsidP="003929D0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7A7065" w14:paraId="61599697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  <w:trHeight w:val="270"/>
        </w:trPr>
        <w:tc>
          <w:tcPr>
            <w:tcW w:w="135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61599691" w14:textId="77777777" w:rsidR="007A7065" w:rsidRPr="000D1C79" w:rsidRDefault="007A7065" w:rsidP="003929D0">
            <w:pPr>
              <w:rPr>
                <w:b/>
                <w:sz w:val="16"/>
                <w:szCs w:val="16"/>
              </w:rPr>
            </w:pPr>
          </w:p>
        </w:tc>
        <w:tc>
          <w:tcPr>
            <w:tcW w:w="3060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14:paraId="61599692" w14:textId="77777777" w:rsidR="007A7065" w:rsidRPr="00BC4314" w:rsidRDefault="007A7065" w:rsidP="003929D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430" w:type="dxa"/>
            <w:gridSpan w:val="11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14:paraId="61599693" w14:textId="77777777" w:rsidR="007A7065" w:rsidRPr="00BC4314" w:rsidRDefault="007A7065" w:rsidP="003929D0">
            <w:pPr>
              <w:jc w:val="center"/>
              <w:rPr>
                <w:b/>
                <w:sz w:val="16"/>
                <w:szCs w:val="16"/>
              </w:rPr>
            </w:pPr>
            <w:r w:rsidRPr="00BC4314">
              <w:rPr>
                <w:b/>
                <w:sz w:val="16"/>
                <w:szCs w:val="16"/>
              </w:rPr>
              <w:t>Name (Typed)</w:t>
            </w:r>
          </w:p>
        </w:tc>
        <w:tc>
          <w:tcPr>
            <w:tcW w:w="1980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14:paraId="61599694" w14:textId="77777777" w:rsidR="007A7065" w:rsidRPr="00BC4314" w:rsidRDefault="007A7065" w:rsidP="003929D0">
            <w:pPr>
              <w:jc w:val="center"/>
              <w:rPr>
                <w:b/>
                <w:sz w:val="16"/>
                <w:szCs w:val="16"/>
              </w:rPr>
            </w:pPr>
            <w:r w:rsidRPr="00BC4314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270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14:paraId="61599695" w14:textId="77777777" w:rsidR="007A7065" w:rsidRPr="008C5A5C" w:rsidRDefault="007A7065" w:rsidP="003929D0">
            <w:pPr>
              <w:rPr>
                <w:b/>
                <w:sz w:val="8"/>
                <w:szCs w:val="8"/>
              </w:rPr>
            </w:pP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61599696" w14:textId="77777777" w:rsidR="007A7065" w:rsidRPr="00BC4314" w:rsidRDefault="007A7065" w:rsidP="003929D0">
            <w:pPr>
              <w:jc w:val="center"/>
              <w:rPr>
                <w:b/>
                <w:sz w:val="16"/>
                <w:szCs w:val="16"/>
              </w:rPr>
            </w:pPr>
            <w:r w:rsidRPr="00BC4314">
              <w:rPr>
                <w:b/>
                <w:sz w:val="16"/>
                <w:szCs w:val="16"/>
              </w:rPr>
              <w:t>Date</w:t>
            </w:r>
          </w:p>
        </w:tc>
      </w:tr>
      <w:tr w:rsidR="007A7065" w14:paraId="6159969E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  <w:trHeight w:val="270"/>
        </w:trPr>
        <w:tc>
          <w:tcPr>
            <w:tcW w:w="1350" w:type="dxa"/>
            <w:gridSpan w:val="3"/>
            <w:tcBorders>
              <w:top w:val="double" w:sz="4" w:space="0" w:color="auto"/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61599698" w14:textId="77777777" w:rsidR="007A7065" w:rsidRPr="000D1C79" w:rsidRDefault="007A7065" w:rsidP="003929D0">
            <w:pPr>
              <w:rPr>
                <w:b/>
                <w:sz w:val="16"/>
                <w:szCs w:val="16"/>
              </w:rPr>
            </w:pPr>
            <w:r w:rsidRPr="000D1C79">
              <w:rPr>
                <w:b/>
                <w:sz w:val="16"/>
                <w:szCs w:val="16"/>
              </w:rPr>
              <w:t>Reviewed By:</w:t>
            </w:r>
          </w:p>
        </w:tc>
        <w:tc>
          <w:tcPr>
            <w:tcW w:w="3060" w:type="dxa"/>
            <w:gridSpan w:val="11"/>
            <w:tcBorders>
              <w:top w:val="double" w:sz="4" w:space="0" w:color="auto"/>
              <w:left w:val="double" w:sz="4" w:space="0" w:color="auto"/>
              <w:right w:val="nil"/>
            </w:tcBorders>
            <w:shd w:val="clear" w:color="auto" w:fill="auto"/>
            <w:vAlign w:val="center"/>
          </w:tcPr>
          <w:p w14:paraId="61599699" w14:textId="77777777" w:rsidR="007A7065" w:rsidRPr="000D1C79" w:rsidRDefault="007A7065" w:rsidP="007A7065">
            <w:pPr>
              <w:rPr>
                <w:sz w:val="16"/>
                <w:szCs w:val="16"/>
              </w:rPr>
            </w:pPr>
            <w:r w:rsidRPr="00CA5B21">
              <w:rPr>
                <w:sz w:val="16"/>
                <w:szCs w:val="16"/>
              </w:rPr>
              <w:t>Construction Administrator:</w:t>
            </w:r>
          </w:p>
        </w:tc>
        <w:tc>
          <w:tcPr>
            <w:tcW w:w="2430" w:type="dxa"/>
            <w:gridSpan w:val="11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159969A" w14:textId="77777777" w:rsidR="007A7065" w:rsidRPr="000D1C79" w:rsidRDefault="007A7065" w:rsidP="003929D0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980" w:type="dxa"/>
            <w:gridSpan w:val="7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59969B" w14:textId="77777777" w:rsidR="007A7065" w:rsidRPr="000D1C79" w:rsidRDefault="007A7065" w:rsidP="003929D0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6159969C" w14:textId="77777777" w:rsidR="007A7065" w:rsidRPr="008C5A5C" w:rsidRDefault="007A7065" w:rsidP="003929D0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6159969D" w14:textId="77777777" w:rsidR="007A7065" w:rsidRPr="000D1C79" w:rsidRDefault="007A7065" w:rsidP="003929D0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7A7065" w14:paraId="615996A5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  <w:trHeight w:val="270"/>
        </w:trPr>
        <w:tc>
          <w:tcPr>
            <w:tcW w:w="1350" w:type="dxa"/>
            <w:gridSpan w:val="3"/>
            <w:tcBorders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6159969F" w14:textId="77777777" w:rsidR="007A7065" w:rsidRPr="000D1C79" w:rsidRDefault="007A7065" w:rsidP="003929D0">
            <w:pPr>
              <w:rPr>
                <w:b/>
                <w:sz w:val="16"/>
                <w:szCs w:val="16"/>
              </w:rPr>
            </w:pPr>
            <w:r w:rsidRPr="000D1C79">
              <w:rPr>
                <w:b/>
                <w:sz w:val="16"/>
                <w:szCs w:val="16"/>
              </w:rPr>
              <w:t>Reviewed By:</w:t>
            </w:r>
          </w:p>
        </w:tc>
        <w:tc>
          <w:tcPr>
            <w:tcW w:w="3060" w:type="dxa"/>
            <w:gridSpan w:val="11"/>
            <w:tcBorders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615996A0" w14:textId="77777777" w:rsidR="007A7065" w:rsidRPr="000D1C79" w:rsidRDefault="007A7065" w:rsidP="007A7065">
            <w:pPr>
              <w:rPr>
                <w:sz w:val="16"/>
                <w:szCs w:val="16"/>
              </w:rPr>
            </w:pPr>
            <w:r w:rsidRPr="00CA5B21">
              <w:rPr>
                <w:sz w:val="16"/>
                <w:szCs w:val="16"/>
              </w:rPr>
              <w:t>Architect/Engineer:</w:t>
            </w:r>
          </w:p>
        </w:tc>
        <w:tc>
          <w:tcPr>
            <w:tcW w:w="2430" w:type="dxa"/>
            <w:gridSpan w:val="11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15996A1" w14:textId="77777777" w:rsidR="007A7065" w:rsidRPr="000D1C79" w:rsidRDefault="007A7065" w:rsidP="003929D0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615996A2" w14:textId="77777777" w:rsidR="007A7065" w:rsidRPr="000D1C79" w:rsidRDefault="007A7065" w:rsidP="003929D0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615996A3" w14:textId="77777777" w:rsidR="007A7065" w:rsidRPr="008C5A5C" w:rsidRDefault="007A7065" w:rsidP="003929D0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615996A4" w14:textId="77777777" w:rsidR="007A7065" w:rsidRPr="000D1C79" w:rsidRDefault="007A7065" w:rsidP="003929D0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7A7065" w14:paraId="615996AD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  <w:trHeight w:val="270"/>
        </w:trPr>
        <w:tc>
          <w:tcPr>
            <w:tcW w:w="1350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5996A6" w14:textId="77777777" w:rsidR="007A7065" w:rsidRPr="000D1C79" w:rsidRDefault="007A7065" w:rsidP="00890004">
            <w:pPr>
              <w:rPr>
                <w:b/>
                <w:sz w:val="16"/>
                <w:szCs w:val="16"/>
              </w:rPr>
            </w:pPr>
            <w:r w:rsidRPr="000D1C79">
              <w:rPr>
                <w:b/>
                <w:sz w:val="16"/>
                <w:szCs w:val="16"/>
              </w:rPr>
              <w:t>Approved By:</w:t>
            </w:r>
          </w:p>
        </w:tc>
        <w:tc>
          <w:tcPr>
            <w:tcW w:w="1525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5996A7" w14:textId="77777777" w:rsidR="007A7065" w:rsidRPr="00CA5B21" w:rsidRDefault="007A7065" w:rsidP="0089000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Agency</w:t>
            </w:r>
            <w:r w:rsidRPr="00CA5B21">
              <w:rPr>
                <w:sz w:val="16"/>
                <w:szCs w:val="16"/>
              </w:rPr>
              <w:t>:</w:t>
            </w:r>
          </w:p>
        </w:tc>
        <w:tc>
          <w:tcPr>
            <w:tcW w:w="1535" w:type="dxa"/>
            <w:gridSpan w:val="6"/>
            <w:tcBorders>
              <w:top w:val="double" w:sz="4" w:space="0" w:color="auto"/>
              <w:left w:val="dotted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5996A8" w14:textId="77777777" w:rsidR="007A7065" w:rsidRPr="000D1C79" w:rsidRDefault="007A7065" w:rsidP="007A7065">
            <w:pPr>
              <w:rPr>
                <w:sz w:val="16"/>
                <w:szCs w:val="16"/>
              </w:rPr>
            </w:pPr>
            <w:r>
              <w:rPr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CE124B">
              <w:rPr>
                <w:sz w:val="20"/>
              </w:rPr>
            </w:r>
            <w:r w:rsidR="00CE124B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  <w:r>
              <w:rPr>
                <w:sz w:val="16"/>
              </w:rPr>
              <w:t>N/A</w:t>
            </w:r>
          </w:p>
        </w:tc>
        <w:tc>
          <w:tcPr>
            <w:tcW w:w="2430" w:type="dxa"/>
            <w:gridSpan w:val="11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15996A9" w14:textId="77777777" w:rsidR="007A7065" w:rsidRPr="000D1C79" w:rsidRDefault="007A7065" w:rsidP="00890004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980" w:type="dxa"/>
            <w:gridSpan w:val="7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5996AA" w14:textId="77777777" w:rsidR="007A7065" w:rsidRPr="000D1C79" w:rsidRDefault="007A7065" w:rsidP="00890004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14:paraId="615996AB" w14:textId="77777777" w:rsidR="007A7065" w:rsidRPr="008C5A5C" w:rsidRDefault="007A7065" w:rsidP="00890004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615996AC" w14:textId="77777777" w:rsidR="007A7065" w:rsidRPr="000D1C79" w:rsidRDefault="007A7065" w:rsidP="00890004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E71347" w14:paraId="6EC9EF3B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  <w:trHeight w:val="270"/>
        </w:trPr>
        <w:tc>
          <w:tcPr>
            <w:tcW w:w="135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372FA3" w14:textId="5936BE3E" w:rsidR="00E71347" w:rsidRPr="000D1C79" w:rsidRDefault="00E71347" w:rsidP="00E71347">
            <w:pPr>
              <w:rPr>
                <w:b/>
                <w:sz w:val="16"/>
                <w:szCs w:val="16"/>
              </w:rPr>
            </w:pPr>
            <w:r w:rsidRPr="000D1C79">
              <w:rPr>
                <w:b/>
                <w:sz w:val="16"/>
                <w:szCs w:val="16"/>
              </w:rPr>
              <w:t>Approved By:</w:t>
            </w:r>
          </w:p>
        </w:tc>
        <w:tc>
          <w:tcPr>
            <w:tcW w:w="152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2B76FA" w14:textId="420C0899" w:rsidR="00E71347" w:rsidRPr="00CD41DA" w:rsidRDefault="00E71347" w:rsidP="00E713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CT DAS PM:</w:t>
            </w:r>
          </w:p>
        </w:tc>
        <w:tc>
          <w:tcPr>
            <w:tcW w:w="1535" w:type="dxa"/>
            <w:gridSpan w:val="6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802AD7" w14:textId="2EDE23BD" w:rsidR="00E71347" w:rsidRPr="00CD41DA" w:rsidRDefault="00E71347" w:rsidP="00E7134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(&lt;$50k):</w:t>
            </w:r>
          </w:p>
        </w:tc>
        <w:tc>
          <w:tcPr>
            <w:tcW w:w="2430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4F841AA" w14:textId="28721B44" w:rsidR="00E71347" w:rsidRPr="00CD41DA" w:rsidRDefault="00E71347" w:rsidP="00E71347">
            <w:pPr>
              <w:jc w:val="center"/>
              <w:rPr>
                <w:sz w:val="16"/>
                <w:szCs w:val="16"/>
              </w:rPr>
            </w:pPr>
            <w:r w:rsidRPr="00CD41DA">
              <w:rPr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41DA">
              <w:rPr>
                <w:sz w:val="16"/>
                <w:szCs w:val="16"/>
              </w:rPr>
              <w:instrText xml:space="preserve"> FORMTEXT </w:instrText>
            </w:r>
            <w:r w:rsidRPr="00CD41DA">
              <w:rPr>
                <w:sz w:val="16"/>
                <w:szCs w:val="16"/>
              </w:rPr>
            </w:r>
            <w:r w:rsidRPr="00CD41DA">
              <w:rPr>
                <w:sz w:val="16"/>
                <w:szCs w:val="16"/>
              </w:rPr>
              <w:fldChar w:fldCharType="separate"/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sz w:val="16"/>
                <w:szCs w:val="16"/>
              </w:rPr>
              <w:fldChar w:fldCharType="end"/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FBDC24" w14:textId="77777777" w:rsidR="00E71347" w:rsidRPr="000D1C79" w:rsidRDefault="00E71347" w:rsidP="00E71347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9328F" w14:textId="77777777" w:rsidR="00E71347" w:rsidRPr="008C5A5C" w:rsidRDefault="00E71347" w:rsidP="00E7134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54557DDA" w14:textId="3C8CC4F0" w:rsidR="00E71347" w:rsidRPr="00862D0F" w:rsidRDefault="00E71347" w:rsidP="00E71347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E71347" w14:paraId="615996BC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  <w:trHeight w:val="270"/>
        </w:trPr>
        <w:tc>
          <w:tcPr>
            <w:tcW w:w="135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5996B5" w14:textId="77777777" w:rsidR="00E71347" w:rsidRPr="000D1C79" w:rsidRDefault="00E71347" w:rsidP="00E71347">
            <w:pPr>
              <w:rPr>
                <w:b/>
                <w:sz w:val="16"/>
                <w:szCs w:val="16"/>
              </w:rPr>
            </w:pPr>
            <w:r w:rsidRPr="000D1C79">
              <w:rPr>
                <w:b/>
                <w:sz w:val="16"/>
                <w:szCs w:val="16"/>
              </w:rPr>
              <w:t>Approved By:</w:t>
            </w:r>
          </w:p>
        </w:tc>
        <w:tc>
          <w:tcPr>
            <w:tcW w:w="152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5996B6" w14:textId="77777777" w:rsidR="00E71347" w:rsidRPr="00CD41DA" w:rsidRDefault="00E71347" w:rsidP="00E71347">
            <w:pPr>
              <w:rPr>
                <w:sz w:val="16"/>
                <w:szCs w:val="16"/>
              </w:rPr>
            </w:pPr>
            <w:r w:rsidRPr="00CD41DA">
              <w:rPr>
                <w:sz w:val="16"/>
                <w:szCs w:val="16"/>
              </w:rPr>
              <w:t xml:space="preserve">CT </w:t>
            </w:r>
            <w:r>
              <w:rPr>
                <w:sz w:val="16"/>
                <w:szCs w:val="16"/>
              </w:rPr>
              <w:t>DAS</w:t>
            </w:r>
            <w:r w:rsidRPr="00CD41DA">
              <w:rPr>
                <w:sz w:val="16"/>
                <w:szCs w:val="16"/>
              </w:rPr>
              <w:t xml:space="preserve"> ADPM:</w:t>
            </w:r>
          </w:p>
        </w:tc>
        <w:tc>
          <w:tcPr>
            <w:tcW w:w="1535" w:type="dxa"/>
            <w:gridSpan w:val="6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5996B7" w14:textId="1B0DCB9A" w:rsidR="00E71347" w:rsidRPr="00CD41DA" w:rsidRDefault="00E71347" w:rsidP="00E71347">
            <w:pPr>
              <w:rPr>
                <w:sz w:val="16"/>
                <w:szCs w:val="16"/>
              </w:rPr>
            </w:pPr>
            <w:r w:rsidRPr="00CD41DA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$50k-</w:t>
            </w:r>
            <w:r w:rsidRPr="00CD41DA">
              <w:rPr>
                <w:sz w:val="16"/>
                <w:szCs w:val="16"/>
              </w:rPr>
              <w:t>$</w:t>
            </w:r>
            <w:r>
              <w:rPr>
                <w:sz w:val="16"/>
                <w:szCs w:val="16"/>
              </w:rPr>
              <w:t>10</w:t>
            </w:r>
            <w:r w:rsidRPr="00CD41DA">
              <w:rPr>
                <w:sz w:val="16"/>
                <w:szCs w:val="16"/>
              </w:rPr>
              <w:t>0k):</w:t>
            </w:r>
          </w:p>
        </w:tc>
        <w:tc>
          <w:tcPr>
            <w:tcW w:w="2430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15996B8" w14:textId="77777777" w:rsidR="00E71347" w:rsidRPr="00CD41DA" w:rsidRDefault="00E71347" w:rsidP="00E71347">
            <w:pPr>
              <w:jc w:val="center"/>
              <w:rPr>
                <w:sz w:val="16"/>
                <w:szCs w:val="16"/>
              </w:rPr>
            </w:pPr>
            <w:r w:rsidRPr="00CD41DA">
              <w:rPr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41DA">
              <w:rPr>
                <w:sz w:val="16"/>
                <w:szCs w:val="16"/>
              </w:rPr>
              <w:instrText xml:space="preserve"> FORMTEXT </w:instrText>
            </w:r>
            <w:r w:rsidRPr="00CD41DA">
              <w:rPr>
                <w:sz w:val="16"/>
                <w:szCs w:val="16"/>
              </w:rPr>
            </w:r>
            <w:r w:rsidRPr="00CD41DA">
              <w:rPr>
                <w:sz w:val="16"/>
                <w:szCs w:val="16"/>
              </w:rPr>
              <w:fldChar w:fldCharType="separate"/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sz w:val="16"/>
                <w:szCs w:val="16"/>
              </w:rPr>
              <w:fldChar w:fldCharType="end"/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5996B9" w14:textId="77777777" w:rsidR="00E71347" w:rsidRPr="000D1C79" w:rsidRDefault="00E71347" w:rsidP="00E71347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BA" w14:textId="77777777" w:rsidR="00E71347" w:rsidRPr="008C5A5C" w:rsidRDefault="00E71347" w:rsidP="00E7134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615996BB" w14:textId="77777777" w:rsidR="00E71347" w:rsidRPr="000D1C79" w:rsidRDefault="00E71347" w:rsidP="00E71347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E71347" w14:paraId="615996C4" w14:textId="77777777" w:rsidTr="00CE12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  <w:trHeight w:val="270"/>
        </w:trPr>
        <w:tc>
          <w:tcPr>
            <w:tcW w:w="1350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615996BD" w14:textId="77777777" w:rsidR="00E71347" w:rsidRPr="000D1C79" w:rsidRDefault="00E71347" w:rsidP="00E71347">
            <w:pPr>
              <w:rPr>
                <w:b/>
                <w:sz w:val="16"/>
                <w:szCs w:val="16"/>
              </w:rPr>
            </w:pPr>
            <w:r w:rsidRPr="000D1C79">
              <w:rPr>
                <w:b/>
                <w:sz w:val="16"/>
                <w:szCs w:val="16"/>
              </w:rPr>
              <w:t>Approved By:</w:t>
            </w:r>
          </w:p>
        </w:tc>
        <w:tc>
          <w:tcPr>
            <w:tcW w:w="1525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5996BE" w14:textId="77777777" w:rsidR="00E71347" w:rsidRPr="00CD41DA" w:rsidRDefault="00E71347" w:rsidP="00E71347">
            <w:pPr>
              <w:rPr>
                <w:sz w:val="16"/>
                <w:szCs w:val="16"/>
              </w:rPr>
            </w:pPr>
            <w:r w:rsidRPr="00CD41DA">
              <w:rPr>
                <w:sz w:val="16"/>
                <w:szCs w:val="16"/>
              </w:rPr>
              <w:t xml:space="preserve">CT </w:t>
            </w:r>
            <w:r>
              <w:rPr>
                <w:sz w:val="16"/>
                <w:szCs w:val="16"/>
              </w:rPr>
              <w:t>DAS</w:t>
            </w:r>
            <w:r w:rsidRPr="00CD41DA">
              <w:rPr>
                <w:sz w:val="16"/>
                <w:szCs w:val="16"/>
              </w:rPr>
              <w:t xml:space="preserve"> DPM </w:t>
            </w:r>
          </w:p>
        </w:tc>
        <w:tc>
          <w:tcPr>
            <w:tcW w:w="1535" w:type="dxa"/>
            <w:gridSpan w:val="6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5996BF" w14:textId="30BEC167" w:rsidR="00E71347" w:rsidRPr="00CD41DA" w:rsidRDefault="00E71347" w:rsidP="00E71347">
            <w:pPr>
              <w:rPr>
                <w:sz w:val="16"/>
                <w:szCs w:val="16"/>
              </w:rPr>
            </w:pPr>
            <w:r w:rsidRPr="00CD41DA">
              <w:rPr>
                <w:sz w:val="16"/>
                <w:szCs w:val="16"/>
              </w:rPr>
              <w:t>(</w:t>
            </w:r>
            <w:r w:rsidR="002D5520">
              <w:rPr>
                <w:sz w:val="16"/>
                <w:szCs w:val="16"/>
              </w:rPr>
              <w:t>$100k-</w:t>
            </w:r>
            <w:r w:rsidRPr="00CD41DA">
              <w:rPr>
                <w:sz w:val="16"/>
                <w:szCs w:val="16"/>
              </w:rPr>
              <w:t>$</w:t>
            </w:r>
            <w:r>
              <w:rPr>
                <w:sz w:val="16"/>
                <w:szCs w:val="16"/>
              </w:rPr>
              <w:t>2</w:t>
            </w:r>
            <w:r w:rsidRPr="00CD41DA">
              <w:rPr>
                <w:sz w:val="16"/>
                <w:szCs w:val="16"/>
              </w:rPr>
              <w:t>00k):</w:t>
            </w:r>
          </w:p>
        </w:tc>
        <w:tc>
          <w:tcPr>
            <w:tcW w:w="2430" w:type="dxa"/>
            <w:gridSpan w:val="11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5996C0" w14:textId="77777777" w:rsidR="00E71347" w:rsidRPr="00CD41DA" w:rsidRDefault="00E71347" w:rsidP="00E71347">
            <w:pPr>
              <w:jc w:val="center"/>
              <w:rPr>
                <w:sz w:val="16"/>
                <w:szCs w:val="16"/>
              </w:rPr>
            </w:pPr>
            <w:r w:rsidRPr="00CD41DA">
              <w:rPr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41DA">
              <w:rPr>
                <w:sz w:val="16"/>
                <w:szCs w:val="16"/>
              </w:rPr>
              <w:instrText xml:space="preserve"> FORMTEXT </w:instrText>
            </w:r>
            <w:r w:rsidRPr="00CD41DA">
              <w:rPr>
                <w:sz w:val="16"/>
                <w:szCs w:val="16"/>
              </w:rPr>
            </w:r>
            <w:r w:rsidRPr="00CD41DA">
              <w:rPr>
                <w:sz w:val="16"/>
                <w:szCs w:val="16"/>
              </w:rPr>
              <w:fldChar w:fldCharType="separate"/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sz w:val="16"/>
                <w:szCs w:val="16"/>
              </w:rPr>
              <w:fldChar w:fldCharType="end"/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5996C1" w14:textId="77777777" w:rsidR="00E71347" w:rsidRPr="000D1C79" w:rsidRDefault="00E71347" w:rsidP="00E71347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5996C2" w14:textId="77777777" w:rsidR="00E71347" w:rsidRPr="008C5A5C" w:rsidRDefault="00E71347" w:rsidP="00E7134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14:paraId="615996C3" w14:textId="77777777" w:rsidR="00E71347" w:rsidRPr="000D1C79" w:rsidRDefault="00E71347" w:rsidP="00E71347">
            <w:pPr>
              <w:jc w:val="center"/>
              <w:rPr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E71347" w14:paraId="01FFB5AB" w14:textId="77777777" w:rsidTr="00CE12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  <w:trHeight w:val="270"/>
        </w:trPr>
        <w:tc>
          <w:tcPr>
            <w:tcW w:w="1350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216BA7A6" w14:textId="0081CC41" w:rsidR="00E71347" w:rsidRPr="000D1C79" w:rsidRDefault="00E71347" w:rsidP="00E71347">
            <w:pPr>
              <w:rPr>
                <w:b/>
                <w:sz w:val="16"/>
                <w:szCs w:val="16"/>
              </w:rPr>
            </w:pPr>
            <w:r w:rsidRPr="000D1C79">
              <w:rPr>
                <w:b/>
                <w:sz w:val="16"/>
                <w:szCs w:val="16"/>
              </w:rPr>
              <w:t>Approved By:</w:t>
            </w:r>
          </w:p>
        </w:tc>
        <w:tc>
          <w:tcPr>
            <w:tcW w:w="1525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A0B447A" w14:textId="47C57631" w:rsidR="00E71347" w:rsidRPr="00CD41DA" w:rsidRDefault="00E71347" w:rsidP="00E71347">
            <w:pPr>
              <w:rPr>
                <w:sz w:val="16"/>
                <w:szCs w:val="16"/>
              </w:rPr>
            </w:pPr>
            <w:r w:rsidRPr="00CD41DA">
              <w:rPr>
                <w:sz w:val="16"/>
                <w:szCs w:val="16"/>
              </w:rPr>
              <w:t xml:space="preserve">CT </w:t>
            </w:r>
            <w:r>
              <w:rPr>
                <w:sz w:val="16"/>
                <w:szCs w:val="16"/>
              </w:rPr>
              <w:t>DAS</w:t>
            </w:r>
            <w:r w:rsidRPr="00CD41DA">
              <w:rPr>
                <w:sz w:val="16"/>
                <w:szCs w:val="16"/>
              </w:rPr>
              <w:t xml:space="preserve"> D</w:t>
            </w:r>
            <w:r>
              <w:rPr>
                <w:sz w:val="16"/>
                <w:szCs w:val="16"/>
              </w:rPr>
              <w:t>C</w:t>
            </w:r>
            <w:r w:rsidRPr="00CD41DA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35" w:type="dxa"/>
            <w:gridSpan w:val="6"/>
            <w:tcBorders>
              <w:top w:val="single" w:sz="4" w:space="0" w:color="auto"/>
              <w:left w:val="dotted" w:sz="4" w:space="0" w:color="auto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5D4EC67F" w14:textId="34C57CF8" w:rsidR="00E71347" w:rsidRPr="00CD41DA" w:rsidRDefault="00E71347" w:rsidP="00E71347">
            <w:pPr>
              <w:rPr>
                <w:sz w:val="20"/>
              </w:rPr>
            </w:pPr>
            <w:r w:rsidRPr="00CD41DA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&gt;</w:t>
            </w:r>
            <w:r w:rsidRPr="00CD41DA">
              <w:rPr>
                <w:sz w:val="16"/>
                <w:szCs w:val="16"/>
              </w:rPr>
              <w:t>$</w:t>
            </w:r>
            <w:r>
              <w:rPr>
                <w:sz w:val="16"/>
                <w:szCs w:val="16"/>
              </w:rPr>
              <w:t>2</w:t>
            </w:r>
            <w:r w:rsidRPr="00CD41DA">
              <w:rPr>
                <w:sz w:val="16"/>
                <w:szCs w:val="16"/>
              </w:rPr>
              <w:t>00k):</w:t>
            </w:r>
          </w:p>
        </w:tc>
        <w:tc>
          <w:tcPr>
            <w:tcW w:w="2430" w:type="dxa"/>
            <w:gridSpan w:val="11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3221EF99" w14:textId="53E9B2DF" w:rsidR="00E71347" w:rsidRPr="00CD41DA" w:rsidRDefault="00E71347" w:rsidP="00E71347">
            <w:pPr>
              <w:jc w:val="center"/>
              <w:rPr>
                <w:sz w:val="16"/>
                <w:szCs w:val="16"/>
              </w:rPr>
            </w:pPr>
            <w:r w:rsidRPr="00CD41DA">
              <w:rPr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D41DA">
              <w:rPr>
                <w:sz w:val="16"/>
                <w:szCs w:val="16"/>
              </w:rPr>
              <w:instrText xml:space="preserve"> FORMTEXT </w:instrText>
            </w:r>
            <w:r w:rsidRPr="00CD41DA">
              <w:rPr>
                <w:sz w:val="16"/>
                <w:szCs w:val="16"/>
              </w:rPr>
            </w:r>
            <w:r w:rsidRPr="00CD41DA">
              <w:rPr>
                <w:sz w:val="16"/>
                <w:szCs w:val="16"/>
              </w:rPr>
              <w:fldChar w:fldCharType="separate"/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noProof/>
                <w:sz w:val="16"/>
                <w:szCs w:val="16"/>
              </w:rPr>
              <w:t> </w:t>
            </w:r>
            <w:r w:rsidRPr="00CD41DA">
              <w:rPr>
                <w:sz w:val="16"/>
                <w:szCs w:val="16"/>
              </w:rPr>
              <w:fldChar w:fldCharType="end"/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5AF184EA" w14:textId="77777777" w:rsidR="00E71347" w:rsidRPr="000D1C79" w:rsidRDefault="00E71347" w:rsidP="00E71347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14:paraId="7E84F805" w14:textId="77777777" w:rsidR="00E71347" w:rsidRPr="008C5A5C" w:rsidRDefault="00E71347" w:rsidP="00E71347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4E2BD10D" w14:textId="477FF063" w:rsidR="00E71347" w:rsidRPr="00862D0F" w:rsidRDefault="00E71347" w:rsidP="00E71347">
            <w:pPr>
              <w:jc w:val="center"/>
              <w:rPr>
                <w:color w:val="000000"/>
                <w:sz w:val="16"/>
                <w:szCs w:val="16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</w:tr>
      <w:tr w:rsidR="00E71347" w:rsidRPr="006C4F7E" w14:paraId="615996C6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</w:trPr>
        <w:tc>
          <w:tcPr>
            <w:tcW w:w="10170" w:type="dxa"/>
            <w:gridSpan w:val="36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15996C5" w14:textId="77777777" w:rsidR="00E71347" w:rsidRPr="006C4F7E" w:rsidRDefault="00E71347" w:rsidP="00E71347">
            <w:pPr>
              <w:rPr>
                <w:sz w:val="8"/>
                <w:szCs w:val="8"/>
              </w:rPr>
            </w:pPr>
          </w:p>
        </w:tc>
      </w:tr>
      <w:tr w:rsidR="00E71347" w:rsidRPr="006C4F7E" w14:paraId="615996C8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</w:trPr>
        <w:tc>
          <w:tcPr>
            <w:tcW w:w="10170" w:type="dxa"/>
            <w:gridSpan w:val="3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15996C7" w14:textId="77777777" w:rsidR="00E71347" w:rsidRPr="006C4F7E" w:rsidRDefault="00E71347" w:rsidP="00E71347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E71347" w:rsidRPr="006C4F7E" w14:paraId="615996CF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</w:trPr>
        <w:tc>
          <w:tcPr>
            <w:tcW w:w="209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C9" w14:textId="77777777" w:rsidR="00E71347" w:rsidRPr="006C4F7E" w:rsidRDefault="00E71347" w:rsidP="00E71347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Proposal Issued </w:t>
            </w:r>
            <w:r w:rsidRPr="006C4F7E">
              <w:rPr>
                <w:b/>
                <w:color w:val="000000"/>
              </w:rPr>
              <w:t>By:</w:t>
            </w:r>
          </w:p>
        </w:tc>
        <w:tc>
          <w:tcPr>
            <w:tcW w:w="3601" w:type="dxa"/>
            <w:gridSpan w:val="15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15996CA" w14:textId="77777777" w:rsidR="00E71347" w:rsidRPr="006C4F7E" w:rsidRDefault="00E71347" w:rsidP="00E71347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</w:rPr>
            </w:pPr>
            <w:r w:rsidRPr="00862D0F">
              <w:rPr>
                <w:color w:val="000000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2D0F">
              <w:rPr>
                <w:color w:val="000000"/>
                <w:sz w:val="16"/>
                <w:szCs w:val="16"/>
              </w:rPr>
              <w:instrText xml:space="preserve"> FORMTEXT </w:instrText>
            </w:r>
            <w:r w:rsidRPr="00862D0F">
              <w:rPr>
                <w:color w:val="000000"/>
                <w:sz w:val="16"/>
                <w:szCs w:val="16"/>
              </w:rPr>
            </w:r>
            <w:r w:rsidRPr="00862D0F">
              <w:rPr>
                <w:color w:val="000000"/>
                <w:sz w:val="16"/>
                <w:szCs w:val="16"/>
              </w:rPr>
              <w:fldChar w:fldCharType="separate"/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noProof/>
                <w:color w:val="000000"/>
                <w:sz w:val="16"/>
                <w:szCs w:val="16"/>
              </w:rPr>
              <w:t> </w:t>
            </w:r>
            <w:r w:rsidRPr="00862D0F">
              <w:rPr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2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5996CB" w14:textId="77777777" w:rsidR="00E71347" w:rsidRPr="006C4F7E" w:rsidRDefault="00E71347" w:rsidP="00E71347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</w:rPr>
            </w:pPr>
          </w:p>
        </w:tc>
        <w:tc>
          <w:tcPr>
            <w:tcW w:w="2589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15996CC" w14:textId="77777777" w:rsidR="00E71347" w:rsidRPr="006C4F7E" w:rsidRDefault="00E71347" w:rsidP="00E71347">
            <w:pPr>
              <w:jc w:val="center"/>
              <w:rPr>
                <w:color w:val="000000"/>
              </w:rPr>
            </w:pPr>
          </w:p>
        </w:tc>
        <w:tc>
          <w:tcPr>
            <w:tcW w:w="3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5996CD" w14:textId="77777777" w:rsidR="00E71347" w:rsidRPr="006C4F7E" w:rsidRDefault="00E71347" w:rsidP="00E71347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</w:rPr>
            </w:pPr>
          </w:p>
        </w:tc>
        <w:tc>
          <w:tcPr>
            <w:tcW w:w="127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15996CE" w14:textId="77777777" w:rsidR="00E71347" w:rsidRPr="00A14303" w:rsidRDefault="00E71347" w:rsidP="00E71347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Cs w:val="18"/>
              </w:rPr>
            </w:pPr>
            <w:r w:rsidRPr="00A14303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14303">
              <w:rPr>
                <w:color w:val="000000"/>
                <w:szCs w:val="18"/>
              </w:rPr>
              <w:instrText xml:space="preserve"> FORMTEXT </w:instrText>
            </w:r>
            <w:r w:rsidRPr="00A14303">
              <w:rPr>
                <w:color w:val="000000"/>
                <w:szCs w:val="18"/>
              </w:rPr>
            </w:r>
            <w:r w:rsidRPr="00A14303">
              <w:rPr>
                <w:color w:val="000000"/>
                <w:szCs w:val="18"/>
              </w:rPr>
              <w:fldChar w:fldCharType="separate"/>
            </w:r>
            <w:r w:rsidRPr="00A14303">
              <w:rPr>
                <w:noProof/>
                <w:color w:val="000000"/>
                <w:szCs w:val="18"/>
              </w:rPr>
              <w:t> </w:t>
            </w:r>
            <w:r w:rsidRPr="00A14303">
              <w:rPr>
                <w:noProof/>
                <w:color w:val="000000"/>
                <w:szCs w:val="18"/>
              </w:rPr>
              <w:t> </w:t>
            </w:r>
            <w:r w:rsidRPr="00A14303">
              <w:rPr>
                <w:noProof/>
                <w:color w:val="000000"/>
                <w:szCs w:val="18"/>
              </w:rPr>
              <w:t> </w:t>
            </w:r>
            <w:r w:rsidRPr="00A14303">
              <w:rPr>
                <w:noProof/>
                <w:color w:val="000000"/>
                <w:szCs w:val="18"/>
              </w:rPr>
              <w:t> </w:t>
            </w:r>
            <w:r w:rsidRPr="00A14303">
              <w:rPr>
                <w:noProof/>
                <w:color w:val="000000"/>
                <w:szCs w:val="18"/>
              </w:rPr>
              <w:t> </w:t>
            </w:r>
            <w:r w:rsidRPr="00A14303">
              <w:rPr>
                <w:color w:val="000000"/>
                <w:szCs w:val="18"/>
              </w:rPr>
              <w:fldChar w:fldCharType="end"/>
            </w:r>
          </w:p>
        </w:tc>
      </w:tr>
      <w:tr w:rsidR="00E71347" w14:paraId="615996D6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</w:trPr>
        <w:tc>
          <w:tcPr>
            <w:tcW w:w="20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15996D0" w14:textId="77777777" w:rsidR="00E71347" w:rsidRDefault="00E71347" w:rsidP="00E71347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</w:rPr>
            </w:pPr>
          </w:p>
        </w:tc>
        <w:tc>
          <w:tcPr>
            <w:tcW w:w="3601" w:type="dxa"/>
            <w:gridSpan w:val="15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14:paraId="615996D1" w14:textId="77777777" w:rsidR="00E71347" w:rsidRPr="006C4F7E" w:rsidRDefault="00E71347" w:rsidP="00E71347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i/>
                <w:color w:val="000000"/>
                <w:sz w:val="16"/>
              </w:rPr>
            </w:pPr>
            <w:r w:rsidRPr="006C4F7E">
              <w:rPr>
                <w:i/>
                <w:color w:val="000000"/>
                <w:sz w:val="16"/>
              </w:rPr>
              <w:t>(Contractor</w:t>
            </w:r>
            <w:r>
              <w:rPr>
                <w:i/>
                <w:color w:val="000000"/>
                <w:sz w:val="16"/>
              </w:rPr>
              <w:t>/CMR’s</w:t>
            </w:r>
            <w:r w:rsidRPr="006C4F7E">
              <w:rPr>
                <w:i/>
                <w:color w:val="000000"/>
                <w:sz w:val="16"/>
              </w:rPr>
              <w:t xml:space="preserve"> Name -Typed)</w:t>
            </w:r>
          </w:p>
        </w:tc>
        <w:tc>
          <w:tcPr>
            <w:tcW w:w="2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5996D2" w14:textId="77777777" w:rsidR="00E71347" w:rsidRDefault="00E71347" w:rsidP="00E71347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</w:rPr>
            </w:pPr>
          </w:p>
        </w:tc>
        <w:tc>
          <w:tcPr>
            <w:tcW w:w="2589" w:type="dxa"/>
            <w:gridSpan w:val="8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14:paraId="615996D3" w14:textId="77777777" w:rsidR="00E71347" w:rsidRPr="00990761" w:rsidRDefault="00E71347" w:rsidP="00E71347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i/>
                <w:color w:val="000000"/>
                <w:sz w:val="16"/>
              </w:rPr>
            </w:pPr>
            <w:r w:rsidRPr="006C4F7E">
              <w:rPr>
                <w:i/>
                <w:color w:val="000000"/>
                <w:sz w:val="16"/>
              </w:rPr>
              <w:t>(</w:t>
            </w:r>
            <w:r>
              <w:rPr>
                <w:i/>
                <w:color w:val="000000"/>
                <w:sz w:val="16"/>
              </w:rPr>
              <w:t>Contractor/CMR’s</w:t>
            </w:r>
            <w:r w:rsidRPr="006C4F7E">
              <w:rPr>
                <w:i/>
                <w:color w:val="000000"/>
                <w:sz w:val="16"/>
              </w:rPr>
              <w:t xml:space="preserve"> Signature)</w:t>
            </w:r>
          </w:p>
        </w:tc>
        <w:tc>
          <w:tcPr>
            <w:tcW w:w="3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5996D4" w14:textId="77777777" w:rsidR="00E71347" w:rsidRDefault="00E71347" w:rsidP="00E71347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</w:rPr>
            </w:pPr>
          </w:p>
        </w:tc>
        <w:tc>
          <w:tcPr>
            <w:tcW w:w="1277" w:type="dxa"/>
            <w:gridSpan w:val="3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15996D5" w14:textId="77777777" w:rsidR="00E71347" w:rsidRPr="006C4F7E" w:rsidRDefault="00E71347" w:rsidP="00E71347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i/>
                <w:color w:val="000000"/>
                <w:sz w:val="16"/>
                <w:szCs w:val="16"/>
              </w:rPr>
            </w:pPr>
            <w:r w:rsidRPr="006C4F7E">
              <w:rPr>
                <w:i/>
                <w:color w:val="000000"/>
                <w:sz w:val="16"/>
                <w:szCs w:val="16"/>
              </w:rPr>
              <w:t>(Date)</w:t>
            </w:r>
          </w:p>
        </w:tc>
      </w:tr>
      <w:tr w:rsidR="00E71347" w:rsidRPr="006C4F7E" w14:paraId="615996D8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</w:trPr>
        <w:tc>
          <w:tcPr>
            <w:tcW w:w="10170" w:type="dxa"/>
            <w:gridSpan w:val="36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15996D7" w14:textId="77777777" w:rsidR="00E71347" w:rsidRPr="006C4F7E" w:rsidRDefault="00E71347" w:rsidP="00E71347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E71347" w:rsidRPr="006C4F7E" w14:paraId="615996DA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</w:trPr>
        <w:tc>
          <w:tcPr>
            <w:tcW w:w="10170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14:paraId="615996D9" w14:textId="77777777" w:rsidR="00E71347" w:rsidRPr="006C4F7E" w:rsidRDefault="00E71347" w:rsidP="00E71347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E71347" w14:paraId="615996E3" w14:textId="77777777" w:rsidTr="006040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DB" w14:textId="77777777" w:rsidR="00E71347" w:rsidRPr="00A6678C" w:rsidRDefault="00E71347" w:rsidP="00E71347">
            <w:pPr>
              <w:rPr>
                <w:b/>
              </w:rPr>
            </w:pPr>
            <w:r w:rsidRPr="00A6678C">
              <w:rPr>
                <w:b/>
              </w:rPr>
              <w:t>Copies :</w:t>
            </w:r>
          </w:p>
        </w:tc>
        <w:tc>
          <w:tcPr>
            <w:tcW w:w="94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DC" w14:textId="77777777" w:rsidR="00E71347" w:rsidRPr="00210EA4" w:rsidRDefault="00E71347" w:rsidP="00E71347">
            <w:pPr>
              <w:rPr>
                <w:sz w:val="16"/>
                <w:szCs w:val="16"/>
              </w:rPr>
            </w:pPr>
            <w:r w:rsidRPr="00210EA4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" w:name="Check14"/>
            <w:r w:rsidRPr="00210EA4">
              <w:rPr>
                <w:sz w:val="16"/>
                <w:szCs w:val="16"/>
              </w:rPr>
              <w:instrText xml:space="preserve"> FORMCHECKBOX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Pr="00210EA4">
              <w:rPr>
                <w:sz w:val="16"/>
                <w:szCs w:val="16"/>
              </w:rPr>
              <w:fldChar w:fldCharType="end"/>
            </w:r>
            <w:bookmarkEnd w:id="6"/>
            <w:r w:rsidRPr="00210EA4">
              <w:rPr>
                <w:sz w:val="16"/>
                <w:szCs w:val="16"/>
              </w:rPr>
              <w:t xml:space="preserve"> CA</w:t>
            </w:r>
          </w:p>
        </w:tc>
        <w:tc>
          <w:tcPr>
            <w:tcW w:w="13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DD" w14:textId="77777777" w:rsidR="00E71347" w:rsidRPr="00210EA4" w:rsidRDefault="00E71347" w:rsidP="00E71347">
            <w:pPr>
              <w:rPr>
                <w:sz w:val="16"/>
                <w:szCs w:val="16"/>
              </w:rPr>
            </w:pPr>
            <w:r w:rsidRPr="00210EA4">
              <w:rPr>
                <w:sz w:val="16"/>
                <w:szCs w:val="16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7" w:name="Check15"/>
            <w:r w:rsidRPr="00210EA4">
              <w:rPr>
                <w:sz w:val="16"/>
                <w:szCs w:val="16"/>
              </w:rPr>
              <w:instrText xml:space="preserve"> FORMCHECKBOX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Pr="00210EA4">
              <w:rPr>
                <w:sz w:val="16"/>
                <w:szCs w:val="16"/>
              </w:rPr>
              <w:fldChar w:fldCharType="end"/>
            </w:r>
            <w:bookmarkEnd w:id="7"/>
            <w:r w:rsidRPr="00210EA4">
              <w:rPr>
                <w:sz w:val="16"/>
                <w:szCs w:val="16"/>
              </w:rPr>
              <w:t xml:space="preserve"> Architect</w:t>
            </w:r>
          </w:p>
        </w:tc>
        <w:tc>
          <w:tcPr>
            <w:tcW w:w="139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DE" w14:textId="77777777" w:rsidR="00E71347" w:rsidRPr="00210EA4" w:rsidRDefault="00E71347" w:rsidP="00E71347">
            <w:pPr>
              <w:rPr>
                <w:sz w:val="16"/>
                <w:szCs w:val="16"/>
                <w:u w:val="single"/>
              </w:rPr>
            </w:pPr>
            <w:r w:rsidRPr="00210EA4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10EA4">
              <w:rPr>
                <w:sz w:val="16"/>
                <w:szCs w:val="16"/>
              </w:rPr>
              <w:instrText xml:space="preserve"> FORMCHECKBOX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Pr="00210EA4">
              <w:rPr>
                <w:sz w:val="16"/>
                <w:szCs w:val="16"/>
              </w:rPr>
              <w:fldChar w:fldCharType="end"/>
            </w:r>
            <w:r w:rsidRPr="00210EA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CT DAS</w:t>
            </w:r>
            <w:r w:rsidRPr="00210EA4">
              <w:rPr>
                <w:sz w:val="16"/>
                <w:szCs w:val="16"/>
              </w:rPr>
              <w:t xml:space="preserve"> PM</w:t>
            </w:r>
          </w:p>
        </w:tc>
        <w:tc>
          <w:tcPr>
            <w:tcW w:w="10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DF" w14:textId="77777777" w:rsidR="00E71347" w:rsidRPr="00210EA4" w:rsidRDefault="00E71347" w:rsidP="00E71347">
            <w:pPr>
              <w:rPr>
                <w:sz w:val="16"/>
                <w:szCs w:val="16"/>
              </w:rPr>
            </w:pPr>
            <w:r w:rsidRPr="00210EA4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EA4">
              <w:rPr>
                <w:sz w:val="16"/>
                <w:szCs w:val="16"/>
              </w:rPr>
              <w:instrText xml:space="preserve"> FORMCHECKBOX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Pr="00210EA4">
              <w:rPr>
                <w:sz w:val="16"/>
                <w:szCs w:val="16"/>
              </w:rPr>
              <w:fldChar w:fldCharType="end"/>
            </w:r>
            <w:r w:rsidRPr="00210EA4">
              <w:rPr>
                <w:sz w:val="16"/>
                <w:szCs w:val="16"/>
              </w:rPr>
              <w:t xml:space="preserve"> Agency</w:t>
            </w:r>
          </w:p>
        </w:tc>
        <w:tc>
          <w:tcPr>
            <w:tcW w:w="92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E0" w14:textId="77777777" w:rsidR="00E71347" w:rsidRPr="00210EA4" w:rsidRDefault="00E71347" w:rsidP="00E71347">
            <w:pPr>
              <w:rPr>
                <w:sz w:val="16"/>
                <w:szCs w:val="16"/>
              </w:rPr>
            </w:pPr>
            <w:r w:rsidRPr="00210EA4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10EA4">
              <w:rPr>
                <w:sz w:val="16"/>
                <w:szCs w:val="16"/>
              </w:rPr>
              <w:instrText xml:space="preserve"> FORMCHECKBOX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Pr="00210EA4">
              <w:rPr>
                <w:sz w:val="16"/>
                <w:szCs w:val="16"/>
              </w:rPr>
              <w:fldChar w:fldCharType="end"/>
            </w:r>
            <w:r w:rsidRPr="00210EA4">
              <w:rPr>
                <w:sz w:val="16"/>
                <w:szCs w:val="16"/>
              </w:rPr>
              <w:t xml:space="preserve"> Other:</w:t>
            </w:r>
          </w:p>
        </w:tc>
        <w:tc>
          <w:tcPr>
            <w:tcW w:w="225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15996E1" w14:textId="77777777" w:rsidR="00E71347" w:rsidRPr="00210EA4" w:rsidRDefault="00E71347" w:rsidP="00E71347">
            <w:pPr>
              <w:rPr>
                <w:sz w:val="16"/>
                <w:szCs w:val="16"/>
              </w:rPr>
            </w:pPr>
            <w:r w:rsidRPr="00210EA4">
              <w:rPr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10EA4">
              <w:rPr>
                <w:sz w:val="16"/>
                <w:szCs w:val="16"/>
              </w:rPr>
              <w:instrText xml:space="preserve"> FORMTEXT </w:instrText>
            </w:r>
            <w:r w:rsidRPr="00210EA4">
              <w:rPr>
                <w:sz w:val="16"/>
                <w:szCs w:val="16"/>
              </w:rPr>
            </w:r>
            <w:r w:rsidRPr="00210EA4">
              <w:rPr>
                <w:sz w:val="16"/>
                <w:szCs w:val="16"/>
              </w:rPr>
              <w:fldChar w:fldCharType="separate"/>
            </w:r>
            <w:r w:rsidRPr="00210EA4">
              <w:rPr>
                <w:noProof/>
                <w:sz w:val="16"/>
                <w:szCs w:val="16"/>
              </w:rPr>
              <w:t> </w:t>
            </w:r>
            <w:r w:rsidRPr="00210EA4">
              <w:rPr>
                <w:noProof/>
                <w:sz w:val="16"/>
                <w:szCs w:val="16"/>
              </w:rPr>
              <w:t> </w:t>
            </w:r>
            <w:r w:rsidRPr="00210EA4">
              <w:rPr>
                <w:noProof/>
                <w:sz w:val="16"/>
                <w:szCs w:val="16"/>
              </w:rPr>
              <w:t> </w:t>
            </w:r>
            <w:r w:rsidRPr="00210EA4">
              <w:rPr>
                <w:noProof/>
                <w:sz w:val="16"/>
                <w:szCs w:val="16"/>
              </w:rPr>
              <w:t> </w:t>
            </w:r>
            <w:r w:rsidRPr="00210EA4">
              <w:rPr>
                <w:noProof/>
                <w:sz w:val="16"/>
                <w:szCs w:val="16"/>
              </w:rPr>
              <w:t> </w:t>
            </w:r>
            <w:r w:rsidRPr="00210EA4">
              <w:rPr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96E2" w14:textId="77777777" w:rsidR="00E71347" w:rsidRPr="00210EA4" w:rsidRDefault="00E71347" w:rsidP="00E71347">
            <w:pPr>
              <w:rPr>
                <w:sz w:val="16"/>
                <w:szCs w:val="16"/>
              </w:rPr>
            </w:pPr>
            <w:r w:rsidRPr="00210EA4">
              <w:rPr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8" w:name="Check16"/>
            <w:r w:rsidRPr="00210EA4">
              <w:rPr>
                <w:sz w:val="16"/>
                <w:szCs w:val="16"/>
              </w:rPr>
              <w:instrText xml:space="preserve"> FORMCHECKBOX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Pr="00210EA4">
              <w:rPr>
                <w:sz w:val="16"/>
                <w:szCs w:val="16"/>
              </w:rPr>
              <w:fldChar w:fldCharType="end"/>
            </w:r>
            <w:bookmarkEnd w:id="8"/>
            <w:r w:rsidRPr="00210EA4">
              <w:rPr>
                <w:sz w:val="16"/>
                <w:szCs w:val="16"/>
              </w:rPr>
              <w:t xml:space="preserve"> File</w:t>
            </w:r>
          </w:p>
        </w:tc>
      </w:tr>
      <w:tr w:rsidR="00E71347" w:rsidRPr="00A33BD4" w14:paraId="615996E5" w14:textId="77777777" w:rsidTr="00604069">
        <w:tblPrEx>
          <w:tblBorders>
            <w:top w:val="single" w:sz="8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8" w:type="dxa"/>
        </w:trPr>
        <w:tc>
          <w:tcPr>
            <w:tcW w:w="10170" w:type="dxa"/>
            <w:gridSpan w:val="36"/>
            <w:tcBorders>
              <w:top w:val="nil"/>
              <w:bottom w:val="nil"/>
            </w:tcBorders>
          </w:tcPr>
          <w:p w14:paraId="615996E4" w14:textId="77777777" w:rsidR="00E71347" w:rsidRPr="00A33BD4" w:rsidRDefault="00E71347" w:rsidP="00E71347">
            <w:pPr>
              <w:rPr>
                <w:sz w:val="8"/>
                <w:szCs w:val="8"/>
              </w:rPr>
            </w:pPr>
          </w:p>
        </w:tc>
      </w:tr>
    </w:tbl>
    <w:p w14:paraId="615996E6" w14:textId="77777777" w:rsidR="00406D43" w:rsidRPr="00406D43" w:rsidRDefault="00406D43">
      <w:pPr>
        <w:rPr>
          <w:sz w:val="8"/>
          <w:szCs w:val="8"/>
        </w:rPr>
      </w:pPr>
      <w:r>
        <w:rPr>
          <w:sz w:val="8"/>
          <w:szCs w:val="8"/>
        </w:rPr>
        <w:br w:type="page"/>
      </w:r>
    </w:p>
    <w:tbl>
      <w:tblPr>
        <w:tblW w:w="101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540"/>
        <w:gridCol w:w="6642"/>
      </w:tblGrid>
      <w:tr w:rsidR="00406D43" w:rsidRPr="00D90DA2" w14:paraId="615996EA" w14:textId="77777777" w:rsidTr="00604069">
        <w:trPr>
          <w:cantSplit/>
        </w:trPr>
        <w:tc>
          <w:tcPr>
            <w:tcW w:w="29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15996E7" w14:textId="77777777" w:rsidR="00406D43" w:rsidRPr="00D90DA2" w:rsidRDefault="00406D43" w:rsidP="00DD433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D90DA2">
              <w:rPr>
                <w:rFonts w:cs="Arial"/>
                <w:b/>
                <w:color w:val="000000"/>
                <w:szCs w:val="18"/>
              </w:rPr>
              <w:lastRenderedPageBreak/>
              <w:t xml:space="preserve">Additional Space if Necessary:  </w:t>
            </w: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15996E8" w14:textId="77777777" w:rsidR="00406D43" w:rsidRPr="00D90DA2" w:rsidRDefault="00406D43" w:rsidP="00DD433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jc w:val="center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D90DA2">
              <w:rPr>
                <w:rFonts w:cs="Arial"/>
                <w:b/>
                <w:color w:val="000000"/>
                <w:szCs w:val="18"/>
              </w:rPr>
              <w:t>OR</w:t>
            </w:r>
          </w:p>
        </w:tc>
        <w:tc>
          <w:tcPr>
            <w:tcW w:w="66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15996E9" w14:textId="77777777" w:rsidR="00406D43" w:rsidRPr="00D90DA2" w:rsidRDefault="00406D43" w:rsidP="00DD433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D90DA2">
              <w:rPr>
                <w:rFonts w:cs="Arial"/>
                <w:b/>
                <w:color w:val="000000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31"/>
            <w:r w:rsidRPr="00D90DA2">
              <w:rPr>
                <w:rFonts w:cs="Arial"/>
                <w:b/>
                <w:color w:val="000000"/>
                <w:szCs w:val="18"/>
              </w:rPr>
              <w:instrText xml:space="preserve"> FORMCHECKBOX </w:instrText>
            </w:r>
            <w:r w:rsidR="00CE124B">
              <w:rPr>
                <w:rFonts w:cs="Arial"/>
                <w:b/>
                <w:color w:val="000000"/>
                <w:szCs w:val="18"/>
              </w:rPr>
            </w:r>
            <w:r w:rsidR="00CE124B">
              <w:rPr>
                <w:rFonts w:cs="Arial"/>
                <w:b/>
                <w:color w:val="000000"/>
                <w:szCs w:val="18"/>
              </w:rPr>
              <w:fldChar w:fldCharType="separate"/>
            </w:r>
            <w:r w:rsidRPr="00D90DA2">
              <w:rPr>
                <w:rFonts w:cs="Arial"/>
                <w:b/>
                <w:color w:val="000000"/>
                <w:szCs w:val="18"/>
              </w:rPr>
              <w:fldChar w:fldCharType="end"/>
            </w:r>
            <w:r w:rsidRPr="00D90DA2">
              <w:rPr>
                <w:rFonts w:cs="Arial"/>
                <w:b/>
                <w:color w:val="000000"/>
                <w:szCs w:val="18"/>
              </w:rPr>
              <w:t xml:space="preserve"> </w:t>
            </w:r>
            <w:bookmarkEnd w:id="9"/>
            <w:r w:rsidRPr="00D90DA2">
              <w:rPr>
                <w:rFonts w:cs="Arial"/>
                <w:b/>
                <w:color w:val="000000"/>
                <w:szCs w:val="18"/>
              </w:rPr>
              <w:t>Not Applicable</w:t>
            </w:r>
          </w:p>
        </w:tc>
      </w:tr>
      <w:tr w:rsidR="00406D43" w:rsidRPr="00D90DA2" w14:paraId="615996ED" w14:textId="77777777" w:rsidTr="006040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130"/>
        </w:trPr>
        <w:tc>
          <w:tcPr>
            <w:tcW w:w="10152" w:type="dxa"/>
            <w:gridSpan w:val="3"/>
          </w:tcPr>
          <w:p w14:paraId="615996EB" w14:textId="77777777" w:rsidR="00406D43" w:rsidRPr="00D90DA2" w:rsidRDefault="00406D43" w:rsidP="00D06BFB">
            <w:pPr>
              <w:spacing w:before="60" w:after="60"/>
              <w:jc w:val="both"/>
              <w:rPr>
                <w:rFonts w:ascii="Arial Bold" w:hAnsi="Arial Bold" w:cs="Arial"/>
                <w:b/>
                <w:color w:val="000000"/>
                <w:szCs w:val="18"/>
              </w:rPr>
            </w:pPr>
            <w:r>
              <w:rPr>
                <w:rFonts w:ascii="Arial Bold" w:hAnsi="Arial Bold" w:cs="Arial"/>
                <w:b/>
                <w:color w:val="000000"/>
                <w:szCs w:val="18"/>
              </w:rPr>
              <w:t>Description of Proposed Change(s)</w:t>
            </w:r>
            <w:r w:rsidR="005B5140">
              <w:rPr>
                <w:rFonts w:ascii="Arial Bold" w:hAnsi="Arial Bold" w:cs="Arial"/>
                <w:b/>
                <w:color w:val="000000"/>
                <w:szCs w:val="18"/>
              </w:rPr>
              <w:t xml:space="preserve"> and/or Reasons for Change</w:t>
            </w:r>
            <w:r w:rsidRPr="00D90DA2">
              <w:rPr>
                <w:rFonts w:ascii="Arial Bold" w:hAnsi="Arial Bold" w:cs="Arial"/>
                <w:b/>
                <w:color w:val="000000"/>
                <w:szCs w:val="18"/>
              </w:rPr>
              <w:t xml:space="preserve"> (continued): </w:t>
            </w:r>
          </w:p>
          <w:bookmarkStart w:id="10" w:name="OLE_LINK1"/>
          <w:p w14:paraId="615996EC" w14:textId="77777777" w:rsidR="00406D43" w:rsidRPr="00D90DA2" w:rsidRDefault="008C0532" w:rsidP="005C4BD1">
            <w:pPr>
              <w:rPr>
                <w:rFonts w:cs="Arial"/>
                <w:color w:val="000000"/>
                <w:szCs w:val="1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  <w:bookmarkEnd w:id="10"/>
          </w:p>
        </w:tc>
      </w:tr>
    </w:tbl>
    <w:p w14:paraId="615996EE" w14:textId="77777777" w:rsidR="00604069" w:rsidRDefault="00604069">
      <w:pPr>
        <w:rPr>
          <w:sz w:val="8"/>
          <w:szCs w:val="8"/>
        </w:rPr>
      </w:pPr>
    </w:p>
    <w:p w14:paraId="615996EF" w14:textId="77777777" w:rsidR="00604069" w:rsidRPr="00604069" w:rsidRDefault="00604069" w:rsidP="00604069">
      <w:pPr>
        <w:rPr>
          <w:sz w:val="8"/>
          <w:szCs w:val="8"/>
        </w:rPr>
      </w:pPr>
    </w:p>
    <w:p w14:paraId="615996F0" w14:textId="77777777" w:rsidR="00604069" w:rsidRPr="00604069" w:rsidRDefault="00604069" w:rsidP="00604069">
      <w:pPr>
        <w:rPr>
          <w:sz w:val="8"/>
          <w:szCs w:val="8"/>
        </w:rPr>
      </w:pPr>
    </w:p>
    <w:p w14:paraId="615996F1" w14:textId="77777777" w:rsidR="00604069" w:rsidRPr="00604069" w:rsidRDefault="00604069" w:rsidP="00604069">
      <w:pPr>
        <w:rPr>
          <w:sz w:val="8"/>
          <w:szCs w:val="8"/>
        </w:rPr>
      </w:pPr>
    </w:p>
    <w:p w14:paraId="615996F2" w14:textId="77777777" w:rsidR="00604069" w:rsidRDefault="00604069" w:rsidP="00604069">
      <w:pPr>
        <w:rPr>
          <w:sz w:val="8"/>
          <w:szCs w:val="8"/>
        </w:rPr>
      </w:pPr>
    </w:p>
    <w:p w14:paraId="615996F3" w14:textId="77777777" w:rsidR="001E6D5E" w:rsidRPr="00604069" w:rsidRDefault="00604069" w:rsidP="00604069">
      <w:pPr>
        <w:tabs>
          <w:tab w:val="left" w:pos="6030"/>
        </w:tabs>
        <w:rPr>
          <w:sz w:val="8"/>
          <w:szCs w:val="8"/>
        </w:rPr>
      </w:pPr>
      <w:r>
        <w:rPr>
          <w:sz w:val="8"/>
          <w:szCs w:val="8"/>
        </w:rPr>
        <w:tab/>
      </w:r>
    </w:p>
    <w:sectPr w:rsidR="001E6D5E" w:rsidRPr="00604069" w:rsidSect="0060406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720" w:right="1080" w:bottom="720" w:left="900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604BC" w14:textId="77777777" w:rsidR="00E163E9" w:rsidRDefault="00E163E9" w:rsidP="00F13137">
      <w:r>
        <w:separator/>
      </w:r>
    </w:p>
  </w:endnote>
  <w:endnote w:type="continuationSeparator" w:id="0">
    <w:p w14:paraId="4D63F4AE" w14:textId="77777777" w:rsidR="00E163E9" w:rsidRDefault="00E163E9" w:rsidP="00F13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99704" w14:textId="77777777" w:rsidR="00673B4F" w:rsidRDefault="00673B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52" w:type="dxa"/>
      <w:tblInd w:w="108" w:type="dxa"/>
      <w:tblBorders>
        <w:top w:val="single" w:sz="12" w:space="0" w:color="auto"/>
      </w:tblBorders>
      <w:tblLayout w:type="fixed"/>
      <w:tblLook w:val="0000" w:firstRow="0" w:lastRow="0" w:firstColumn="0" w:lastColumn="0" w:noHBand="0" w:noVBand="0"/>
    </w:tblPr>
    <w:tblGrid>
      <w:gridCol w:w="4860"/>
      <w:gridCol w:w="5292"/>
    </w:tblGrid>
    <w:tr w:rsidR="002B5F17" w14:paraId="61599707" w14:textId="77777777" w:rsidTr="00604069">
      <w:trPr>
        <w:cantSplit/>
      </w:trPr>
      <w:tc>
        <w:tcPr>
          <w:tcW w:w="4860" w:type="dxa"/>
        </w:tcPr>
        <w:p w14:paraId="61599705" w14:textId="4BB70DA8" w:rsidR="002B5F17" w:rsidRDefault="002B5F17" w:rsidP="00604069">
          <w:pPr>
            <w:rPr>
              <w:sz w:val="20"/>
            </w:rPr>
          </w:pPr>
          <w:r>
            <w:rPr>
              <w:b/>
            </w:rPr>
            <w:t xml:space="preserve">C T </w:t>
          </w:r>
          <w:r w:rsidR="00604069">
            <w:rPr>
              <w:b/>
            </w:rPr>
            <w:t>DAS</w:t>
          </w:r>
          <w:r w:rsidRPr="001B50B4">
            <w:rPr>
              <w:b/>
            </w:rPr>
            <w:t xml:space="preserve"> – </w:t>
          </w:r>
          <w:r w:rsidRPr="00B80305">
            <w:rPr>
              <w:b/>
            </w:rPr>
            <w:t>7340</w:t>
          </w:r>
          <w:r w:rsidR="00B80305" w:rsidRPr="00B80305">
            <w:rPr>
              <w:b/>
            </w:rPr>
            <w:t xml:space="preserve"> </w:t>
          </w:r>
          <w:r w:rsidR="00622AF4" w:rsidRPr="00B80305">
            <w:rPr>
              <w:szCs w:val="18"/>
            </w:rPr>
            <w:t xml:space="preserve">(Rev. </w:t>
          </w:r>
          <w:r w:rsidR="00F7369A">
            <w:rPr>
              <w:szCs w:val="18"/>
            </w:rPr>
            <w:t>06.14.23</w:t>
          </w:r>
          <w:r w:rsidR="00622AF4" w:rsidRPr="00B80305">
            <w:rPr>
              <w:szCs w:val="18"/>
            </w:rPr>
            <w:t>)</w:t>
          </w:r>
        </w:p>
      </w:tc>
      <w:tc>
        <w:tcPr>
          <w:tcW w:w="5292" w:type="dxa"/>
        </w:tcPr>
        <w:p w14:paraId="61599706" w14:textId="77777777" w:rsidR="002B5F17" w:rsidRDefault="002B5F17" w:rsidP="00F13137">
          <w:pPr>
            <w:jc w:val="right"/>
            <w:rPr>
              <w:sz w:val="20"/>
            </w:rPr>
          </w:pPr>
          <w:r>
            <w:rPr>
              <w:b/>
            </w:rPr>
            <w:t>700</w:t>
          </w:r>
          <w:r w:rsidRPr="001B50B4">
            <w:rPr>
              <w:b/>
            </w:rPr>
            <w:t>0</w:t>
          </w:r>
          <w:r>
            <w:rPr>
              <w:b/>
            </w:rPr>
            <w:t xml:space="preserve"> –</w:t>
          </w:r>
          <w:r w:rsidRPr="001B50B4">
            <w:rPr>
              <w:b/>
            </w:rPr>
            <w:t xml:space="preserve"> </w:t>
          </w:r>
          <w:r>
            <w:rPr>
              <w:b/>
            </w:rPr>
            <w:t>Construction Phase</w:t>
          </w:r>
          <w:r w:rsidRPr="001B50B4">
            <w:rPr>
              <w:b/>
            </w:rPr>
            <w:t xml:space="preserve"> Forms</w:t>
          </w:r>
        </w:p>
      </w:tc>
    </w:tr>
  </w:tbl>
  <w:p w14:paraId="61599708" w14:textId="77777777" w:rsidR="002B5F17" w:rsidRDefault="002B5F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9970A" w14:textId="77777777" w:rsidR="00673B4F" w:rsidRDefault="00673B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8AEB2" w14:textId="77777777" w:rsidR="00E163E9" w:rsidRDefault="00E163E9" w:rsidP="00F13137">
      <w:r>
        <w:separator/>
      </w:r>
    </w:p>
  </w:footnote>
  <w:footnote w:type="continuationSeparator" w:id="0">
    <w:p w14:paraId="5C08BB12" w14:textId="77777777" w:rsidR="00E163E9" w:rsidRDefault="00E163E9" w:rsidP="00F13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996F8" w14:textId="77777777" w:rsidR="00673B4F" w:rsidRDefault="00673B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0170" w:type="dxa"/>
      <w:tblInd w:w="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710"/>
      <w:gridCol w:w="8460"/>
    </w:tblGrid>
    <w:tr w:rsidR="00604069" w:rsidRPr="00604069" w14:paraId="615996FF" w14:textId="77777777" w:rsidTr="00604069">
      <w:trPr>
        <w:trHeight w:val="1080"/>
      </w:trPr>
      <w:tc>
        <w:tcPr>
          <w:tcW w:w="1710" w:type="dxa"/>
          <w:tcBorders>
            <w:bottom w:val="single" w:sz="12" w:space="0" w:color="auto"/>
          </w:tcBorders>
        </w:tcPr>
        <w:p w14:paraId="615996F9" w14:textId="77777777" w:rsidR="00604069" w:rsidRPr="00604069" w:rsidRDefault="00604069" w:rsidP="00604069">
          <w:pPr>
            <w:ind w:left="-108"/>
            <w:jc w:val="center"/>
            <w:rPr>
              <w:b/>
              <w:sz w:val="8"/>
              <w:szCs w:val="8"/>
            </w:rPr>
          </w:pPr>
        </w:p>
        <w:p w14:paraId="615996FA" w14:textId="77777777" w:rsidR="00604069" w:rsidRPr="00604069" w:rsidRDefault="00604069" w:rsidP="00604069">
          <w:pPr>
            <w:rPr>
              <w:b/>
              <w:sz w:val="8"/>
              <w:szCs w:val="8"/>
            </w:rPr>
          </w:pPr>
          <w:r w:rsidRPr="00604069">
            <w:rPr>
              <w:b/>
              <w:noProof/>
              <w:sz w:val="16"/>
            </w:rPr>
            <w:drawing>
              <wp:inline distT="0" distB="0" distL="0" distR="0" wp14:anchorId="6159970B" wp14:editId="6159970C">
                <wp:extent cx="952486" cy="930910"/>
                <wp:effectExtent l="0" t="0" r="635" b="2540"/>
                <wp:docPr id="8" name="Picture 8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35" cy="93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5996FB" w14:textId="77777777" w:rsidR="00604069" w:rsidRPr="00604069" w:rsidRDefault="00604069" w:rsidP="00604069">
          <w:pPr>
            <w:jc w:val="center"/>
            <w:rPr>
              <w:b/>
              <w:sz w:val="8"/>
              <w:szCs w:val="8"/>
            </w:rPr>
          </w:pPr>
        </w:p>
      </w:tc>
      <w:tc>
        <w:tcPr>
          <w:tcW w:w="8460" w:type="dxa"/>
          <w:tcBorders>
            <w:bottom w:val="single" w:sz="12" w:space="0" w:color="auto"/>
          </w:tcBorders>
          <w:vAlign w:val="center"/>
        </w:tcPr>
        <w:p w14:paraId="615996FC" w14:textId="77777777" w:rsidR="00604069" w:rsidRPr="00604069" w:rsidRDefault="00604069" w:rsidP="00604069">
          <w:pPr>
            <w:jc w:val="right"/>
            <w:rPr>
              <w:b/>
              <w:sz w:val="28"/>
            </w:rPr>
          </w:pPr>
          <w:r w:rsidRPr="00604069">
            <w:rPr>
              <w:b/>
              <w:sz w:val="28"/>
            </w:rPr>
            <w:t>73</w:t>
          </w:r>
          <w:r>
            <w:rPr>
              <w:b/>
              <w:sz w:val="28"/>
            </w:rPr>
            <w:t>40</w:t>
          </w:r>
        </w:p>
        <w:p w14:paraId="615996FD" w14:textId="77777777" w:rsidR="00604069" w:rsidRDefault="00604069" w:rsidP="00604069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Chang</w:t>
          </w:r>
          <w:r w:rsidR="005F53A7">
            <w:rPr>
              <w:b/>
              <w:sz w:val="28"/>
            </w:rPr>
            <w:t>e</w:t>
          </w:r>
          <w:r>
            <w:rPr>
              <w:b/>
              <w:sz w:val="28"/>
            </w:rPr>
            <w:t xml:space="preserve"> Order Proposal</w:t>
          </w:r>
        </w:p>
        <w:p w14:paraId="615996FE" w14:textId="77777777" w:rsidR="00604069" w:rsidRPr="00604069" w:rsidRDefault="00604069" w:rsidP="00604069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(COP)</w:t>
          </w:r>
        </w:p>
      </w:tc>
    </w:tr>
    <w:tr w:rsidR="00604069" w:rsidRPr="00604069" w14:paraId="61599702" w14:textId="77777777" w:rsidTr="00604069">
      <w:trPr>
        <w:trHeight w:val="60"/>
      </w:trPr>
      <w:tc>
        <w:tcPr>
          <w:tcW w:w="1710" w:type="dxa"/>
          <w:tcBorders>
            <w:top w:val="single" w:sz="12" w:space="0" w:color="auto"/>
          </w:tcBorders>
        </w:tcPr>
        <w:p w14:paraId="61599700" w14:textId="77777777" w:rsidR="00604069" w:rsidRPr="00604069" w:rsidRDefault="00604069" w:rsidP="00604069">
          <w:pPr>
            <w:tabs>
              <w:tab w:val="center" w:pos="4320"/>
              <w:tab w:val="right" w:pos="8640"/>
            </w:tabs>
            <w:jc w:val="right"/>
            <w:rPr>
              <w:b/>
              <w:szCs w:val="18"/>
            </w:rPr>
          </w:pPr>
        </w:p>
      </w:tc>
      <w:tc>
        <w:tcPr>
          <w:tcW w:w="8460" w:type="dxa"/>
          <w:tcBorders>
            <w:top w:val="single" w:sz="12" w:space="0" w:color="auto"/>
          </w:tcBorders>
        </w:tcPr>
        <w:p w14:paraId="61599701" w14:textId="77777777" w:rsidR="00604069" w:rsidRPr="00604069" w:rsidRDefault="00604069" w:rsidP="00604069">
          <w:pPr>
            <w:tabs>
              <w:tab w:val="center" w:pos="4320"/>
              <w:tab w:val="right" w:pos="8640"/>
            </w:tabs>
            <w:ind w:right="-115"/>
            <w:jc w:val="right"/>
            <w:rPr>
              <w:b/>
              <w:szCs w:val="18"/>
            </w:rPr>
          </w:pPr>
          <w:r w:rsidRPr="00604069">
            <w:rPr>
              <w:b/>
              <w:szCs w:val="18"/>
            </w:rPr>
            <w:t xml:space="preserve">Page </w:t>
          </w:r>
          <w:r w:rsidRPr="00604069">
            <w:rPr>
              <w:b/>
              <w:bCs/>
              <w:szCs w:val="18"/>
            </w:rPr>
            <w:fldChar w:fldCharType="begin"/>
          </w:r>
          <w:r w:rsidRPr="00604069">
            <w:rPr>
              <w:b/>
              <w:bCs/>
              <w:szCs w:val="18"/>
            </w:rPr>
            <w:instrText xml:space="preserve"> PAGE  \* Arabic  \* MERGEFORMAT </w:instrText>
          </w:r>
          <w:r w:rsidRPr="00604069">
            <w:rPr>
              <w:b/>
              <w:bCs/>
              <w:szCs w:val="18"/>
            </w:rPr>
            <w:fldChar w:fldCharType="separate"/>
          </w:r>
          <w:r w:rsidR="00673B4F">
            <w:rPr>
              <w:b/>
              <w:bCs/>
              <w:noProof/>
              <w:szCs w:val="18"/>
            </w:rPr>
            <w:t>1</w:t>
          </w:r>
          <w:r w:rsidRPr="00604069">
            <w:rPr>
              <w:b/>
              <w:bCs/>
              <w:szCs w:val="18"/>
            </w:rPr>
            <w:fldChar w:fldCharType="end"/>
          </w:r>
          <w:r w:rsidRPr="00604069">
            <w:rPr>
              <w:b/>
              <w:szCs w:val="18"/>
            </w:rPr>
            <w:t xml:space="preserve"> of </w:t>
          </w:r>
          <w:r>
            <w:rPr>
              <w:b/>
              <w:szCs w:val="18"/>
            </w:rPr>
            <w:t>2</w:t>
          </w:r>
        </w:p>
      </w:tc>
    </w:tr>
  </w:tbl>
  <w:p w14:paraId="61599703" w14:textId="77777777" w:rsidR="002B5F17" w:rsidRPr="00604069" w:rsidRDefault="002B5F17">
    <w:pPr>
      <w:pStyle w:val="Header"/>
      <w:rPr>
        <w:b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99709" w14:textId="77777777" w:rsidR="00673B4F" w:rsidRDefault="00673B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AD3"/>
    <w:rsid w:val="0000371C"/>
    <w:rsid w:val="00005FA5"/>
    <w:rsid w:val="00012E20"/>
    <w:rsid w:val="00017782"/>
    <w:rsid w:val="00024EE0"/>
    <w:rsid w:val="00025765"/>
    <w:rsid w:val="000400E1"/>
    <w:rsid w:val="000456EB"/>
    <w:rsid w:val="00065FAA"/>
    <w:rsid w:val="00094D3E"/>
    <w:rsid w:val="000A7F64"/>
    <w:rsid w:val="000F065A"/>
    <w:rsid w:val="00107733"/>
    <w:rsid w:val="0011057C"/>
    <w:rsid w:val="00122DD7"/>
    <w:rsid w:val="00125FD2"/>
    <w:rsid w:val="00132CBB"/>
    <w:rsid w:val="001534BA"/>
    <w:rsid w:val="001A354A"/>
    <w:rsid w:val="001C5BC1"/>
    <w:rsid w:val="001E2D0F"/>
    <w:rsid w:val="001E6D5E"/>
    <w:rsid w:val="001F2A43"/>
    <w:rsid w:val="00202D95"/>
    <w:rsid w:val="0021091C"/>
    <w:rsid w:val="00210EA4"/>
    <w:rsid w:val="002124EE"/>
    <w:rsid w:val="00235DDC"/>
    <w:rsid w:val="0027136D"/>
    <w:rsid w:val="00282CBC"/>
    <w:rsid w:val="00285D92"/>
    <w:rsid w:val="00287621"/>
    <w:rsid w:val="002911C5"/>
    <w:rsid w:val="002A5D49"/>
    <w:rsid w:val="002B5F17"/>
    <w:rsid w:val="002C4A7F"/>
    <w:rsid w:val="002D5520"/>
    <w:rsid w:val="002E36CE"/>
    <w:rsid w:val="00335DEF"/>
    <w:rsid w:val="00360C6F"/>
    <w:rsid w:val="003754F7"/>
    <w:rsid w:val="003929D0"/>
    <w:rsid w:val="00392DE5"/>
    <w:rsid w:val="003D24C2"/>
    <w:rsid w:val="003D69EE"/>
    <w:rsid w:val="003E6AF5"/>
    <w:rsid w:val="00406D43"/>
    <w:rsid w:val="004235F4"/>
    <w:rsid w:val="00434E5D"/>
    <w:rsid w:val="00446A15"/>
    <w:rsid w:val="0046016F"/>
    <w:rsid w:val="00476813"/>
    <w:rsid w:val="00481CA4"/>
    <w:rsid w:val="004832B4"/>
    <w:rsid w:val="004932CB"/>
    <w:rsid w:val="004C637F"/>
    <w:rsid w:val="004D6584"/>
    <w:rsid w:val="004E47DB"/>
    <w:rsid w:val="00510AD3"/>
    <w:rsid w:val="00526ED3"/>
    <w:rsid w:val="00536777"/>
    <w:rsid w:val="0054334D"/>
    <w:rsid w:val="005552AB"/>
    <w:rsid w:val="00592A8B"/>
    <w:rsid w:val="00595A2A"/>
    <w:rsid w:val="00596865"/>
    <w:rsid w:val="005A0B93"/>
    <w:rsid w:val="005A2847"/>
    <w:rsid w:val="005A650F"/>
    <w:rsid w:val="005B5140"/>
    <w:rsid w:val="005C4BD1"/>
    <w:rsid w:val="005F53A7"/>
    <w:rsid w:val="00604069"/>
    <w:rsid w:val="0061798B"/>
    <w:rsid w:val="00622AF4"/>
    <w:rsid w:val="00634D6A"/>
    <w:rsid w:val="00643F7C"/>
    <w:rsid w:val="006471D4"/>
    <w:rsid w:val="00670921"/>
    <w:rsid w:val="00673B4F"/>
    <w:rsid w:val="00674BA2"/>
    <w:rsid w:val="00687818"/>
    <w:rsid w:val="006A6364"/>
    <w:rsid w:val="006B4FF5"/>
    <w:rsid w:val="006E5643"/>
    <w:rsid w:val="0070198D"/>
    <w:rsid w:val="007038F9"/>
    <w:rsid w:val="007054C9"/>
    <w:rsid w:val="0072152E"/>
    <w:rsid w:val="00726C44"/>
    <w:rsid w:val="007546AF"/>
    <w:rsid w:val="007547B4"/>
    <w:rsid w:val="00770576"/>
    <w:rsid w:val="0078502D"/>
    <w:rsid w:val="007A7065"/>
    <w:rsid w:val="007F10F0"/>
    <w:rsid w:val="007F7334"/>
    <w:rsid w:val="00813953"/>
    <w:rsid w:val="008172FA"/>
    <w:rsid w:val="00820AF6"/>
    <w:rsid w:val="008443DE"/>
    <w:rsid w:val="00846460"/>
    <w:rsid w:val="00862D0F"/>
    <w:rsid w:val="00890004"/>
    <w:rsid w:val="008905FB"/>
    <w:rsid w:val="008C0532"/>
    <w:rsid w:val="008C0FD4"/>
    <w:rsid w:val="008C5A5C"/>
    <w:rsid w:val="008F3FBB"/>
    <w:rsid w:val="008F5D69"/>
    <w:rsid w:val="009024DB"/>
    <w:rsid w:val="00914061"/>
    <w:rsid w:val="009151B9"/>
    <w:rsid w:val="00935739"/>
    <w:rsid w:val="00941A03"/>
    <w:rsid w:val="009651CC"/>
    <w:rsid w:val="009759F3"/>
    <w:rsid w:val="0097788F"/>
    <w:rsid w:val="00980205"/>
    <w:rsid w:val="00982658"/>
    <w:rsid w:val="00997A53"/>
    <w:rsid w:val="00A0233D"/>
    <w:rsid w:val="00A14016"/>
    <w:rsid w:val="00A14303"/>
    <w:rsid w:val="00A424C7"/>
    <w:rsid w:val="00A50E82"/>
    <w:rsid w:val="00A6678C"/>
    <w:rsid w:val="00A7433F"/>
    <w:rsid w:val="00AA3B60"/>
    <w:rsid w:val="00AC7B80"/>
    <w:rsid w:val="00AE1793"/>
    <w:rsid w:val="00AF7CC0"/>
    <w:rsid w:val="00B06916"/>
    <w:rsid w:val="00B32AAD"/>
    <w:rsid w:val="00B80305"/>
    <w:rsid w:val="00B816BC"/>
    <w:rsid w:val="00BB556D"/>
    <w:rsid w:val="00BB7DB9"/>
    <w:rsid w:val="00BD66BD"/>
    <w:rsid w:val="00BE1B06"/>
    <w:rsid w:val="00BF110D"/>
    <w:rsid w:val="00BF2BF0"/>
    <w:rsid w:val="00C1453B"/>
    <w:rsid w:val="00C3585F"/>
    <w:rsid w:val="00C4372C"/>
    <w:rsid w:val="00C4490F"/>
    <w:rsid w:val="00C92BA6"/>
    <w:rsid w:val="00CD41DA"/>
    <w:rsid w:val="00CE124B"/>
    <w:rsid w:val="00D06BFB"/>
    <w:rsid w:val="00D76DAF"/>
    <w:rsid w:val="00DA62EE"/>
    <w:rsid w:val="00DB7598"/>
    <w:rsid w:val="00DC30B2"/>
    <w:rsid w:val="00DD4332"/>
    <w:rsid w:val="00DD48AC"/>
    <w:rsid w:val="00DD56D6"/>
    <w:rsid w:val="00DD669B"/>
    <w:rsid w:val="00DD745E"/>
    <w:rsid w:val="00E163E9"/>
    <w:rsid w:val="00E27C57"/>
    <w:rsid w:val="00E621BD"/>
    <w:rsid w:val="00E62578"/>
    <w:rsid w:val="00E63E2C"/>
    <w:rsid w:val="00E70C58"/>
    <w:rsid w:val="00E71347"/>
    <w:rsid w:val="00E713C5"/>
    <w:rsid w:val="00EA5794"/>
    <w:rsid w:val="00ED1D5C"/>
    <w:rsid w:val="00EF6F8A"/>
    <w:rsid w:val="00F13137"/>
    <w:rsid w:val="00F1396D"/>
    <w:rsid w:val="00F35ECD"/>
    <w:rsid w:val="00F44643"/>
    <w:rsid w:val="00F624E0"/>
    <w:rsid w:val="00F7369A"/>
    <w:rsid w:val="00FC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599624"/>
  <w15:chartTrackingRefBased/>
  <w15:docId w15:val="{EEA042F3-0E5D-4DE1-95D7-7856C5CA1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18"/>
    </w:rPr>
  </w:style>
  <w:style w:type="paragraph" w:styleId="Heading1">
    <w:name w:val="heading 1"/>
    <w:basedOn w:val="Normal"/>
    <w:next w:val="Normal"/>
    <w:qFormat/>
    <w:rsid w:val="005A650F"/>
    <w:pPr>
      <w:keepNext/>
      <w:outlineLvl w:val="0"/>
    </w:pPr>
    <w:rPr>
      <w:b/>
      <w:szCs w:val="1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b/>
      <w:sz w:val="1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Pr>
      <w:sz w:val="20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table" w:styleId="TableGrid">
    <w:name w:val="Table Grid"/>
    <w:basedOn w:val="TableNormal"/>
    <w:rsid w:val="00375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3754F7"/>
    <w:rPr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60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ogmgr\babey\C%20DRIVE%20TEMPLATES\400%20CHANGE%20ORDER%20PROPOSAL%20MASTER%2001-01-0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NHMAXNHNP54T-1116875371-5756</_dlc_DocId>
    <_dlc_DocIdUrl xmlns="cab01c95-1b49-42b7-a546-6473b513887b">
      <Url>http://spdas.ct.gov/webteam/_layouts/DocIdRedir.aspx?ID=NHMAXNHNP54T-1116875371-5756</Url>
      <Description>NHMAXNHNP54T-1116875371-5756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88DDE6-8DB7-4AB1-A36B-47BEE2AB5F82}">
  <ds:schemaRefs>
    <ds:schemaRef ds:uri="http://schemas.microsoft.com/office/2006/metadata/properties"/>
    <ds:schemaRef ds:uri="http://schemas.microsoft.com/office/infopath/2007/PartnerControls"/>
    <ds:schemaRef ds:uri="f3650817-4eb7-46dd-8f78-04c1fc01aed0"/>
    <ds:schemaRef ds:uri="cab01c95-1b49-42b7-a546-6473b513887b"/>
  </ds:schemaRefs>
</ds:datastoreItem>
</file>

<file path=customXml/itemProps2.xml><?xml version="1.0" encoding="utf-8"?>
<ds:datastoreItem xmlns:ds="http://schemas.openxmlformats.org/officeDocument/2006/customXml" ds:itemID="{2362BCA7-2243-49EC-A984-909B561504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01c95-1b49-42b7-a546-6473b513887b"/>
    <ds:schemaRef ds:uri="f3650817-4eb7-46dd-8f78-04c1fc01a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F4434B-09B1-4668-8D83-810DFAE2DFB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15B09E0-6FBF-449E-856E-FE21EA0E2CBE}">
  <ds:schemaRefs>
    <ds:schemaRef ds:uri="urn:sharePointPublishingRcaProperties"/>
  </ds:schemaRefs>
</ds:datastoreItem>
</file>

<file path=customXml/itemProps5.xml><?xml version="1.0" encoding="utf-8"?>
<ds:datastoreItem xmlns:ds="http://schemas.openxmlformats.org/officeDocument/2006/customXml" ds:itemID="{39673751-E0C5-4F61-B53A-4EB449D435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400 CHANGE ORDER PROPOSAL MASTER 01-01-00.dot</Template>
  <TotalTime>34</TotalTime>
  <Pages>2</Pages>
  <Words>280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XYZ Contractors</vt:lpstr>
    </vt:vector>
  </TitlesOfParts>
  <Company>State of Connecticut</Company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XYZ Contractors</dc:title>
  <dc:subject/>
  <dc:creator>babeyp</dc:creator>
  <cp:keywords/>
  <cp:lastModifiedBy>Russell, Craig</cp:lastModifiedBy>
  <cp:revision>17</cp:revision>
  <cp:lastPrinted>2012-11-20T18:23:00Z</cp:lastPrinted>
  <dcterms:created xsi:type="dcterms:W3CDTF">2014-06-12T19:16:00Z</dcterms:created>
  <dcterms:modified xsi:type="dcterms:W3CDTF">2023-06-14T16:59:00Z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53c0db9a-7fe6-47a2-9a8f-a41a464a856a</vt:lpwstr>
  </property>
</Properties>
</file>