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720"/>
        <w:gridCol w:w="424"/>
        <w:gridCol w:w="2520"/>
        <w:gridCol w:w="424"/>
        <w:gridCol w:w="3667"/>
        <w:gridCol w:w="2944"/>
      </w:tblGrid>
      <w:tr w:rsidR="00E77B5E" w:rsidRPr="00AE68A8" w14:paraId="37D40CA2" w14:textId="77777777" w:rsidTr="00F2422B">
        <w:trPr>
          <w:trHeight w:val="2112"/>
        </w:trPr>
        <w:tc>
          <w:tcPr>
            <w:tcW w:w="3664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6E67008B" w14:textId="34DC9C28" w:rsidR="00866F6D" w:rsidRDefault="00866F6D" w:rsidP="00AE68A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224FDC2E" wp14:editId="43BD713F">
                  <wp:simplePos x="0" y="0"/>
                  <wp:positionH relativeFrom="margin">
                    <wp:posOffset>-363990</wp:posOffset>
                  </wp:positionH>
                  <wp:positionV relativeFrom="paragraph">
                    <wp:posOffset>-161276</wp:posOffset>
                  </wp:positionV>
                  <wp:extent cx="2061393" cy="1956880"/>
                  <wp:effectExtent l="95250" t="76200" r="72390" b="977265"/>
                  <wp:wrapNone/>
                  <wp:docPr id="811023322" name="Picture 3" descr="A person smiling at the camera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023322" name="Picture 3" descr="A person smiling at the camera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5" t="15004" r="7771" b="1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393" cy="1956880"/>
                          </a:xfrm>
                          <a:prstGeom prst="ellipse">
                            <a:avLst/>
                          </a:prstGeom>
                          <a:ln w="63500" cap="rnd" cmpd="sng" algn="ctr">
                            <a:solidFill>
                              <a:srgbClr val="33333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53F436" w14:textId="3DC11F5A" w:rsidR="00E77B5E" w:rsidRPr="00AE68A8" w:rsidRDefault="00E77B5E" w:rsidP="00AE68A8"/>
        </w:tc>
        <w:tc>
          <w:tcPr>
            <w:tcW w:w="424" w:type="dxa"/>
            <w:vMerge w:val="restart"/>
            <w:tcBorders>
              <w:bottom w:val="nil"/>
            </w:tcBorders>
          </w:tcPr>
          <w:p w14:paraId="4DCC7E3A" w14:textId="45EF861B" w:rsidR="00E77B5E" w:rsidRPr="00AE68A8" w:rsidRDefault="00E77B5E" w:rsidP="00AE68A8"/>
        </w:tc>
        <w:tc>
          <w:tcPr>
            <w:tcW w:w="6611" w:type="dxa"/>
            <w:gridSpan w:val="2"/>
            <w:tcBorders>
              <w:bottom w:val="nil"/>
            </w:tcBorders>
          </w:tcPr>
          <w:p w14:paraId="39136344" w14:textId="27472176" w:rsidR="00E77B5E" w:rsidRPr="00C736AD" w:rsidRDefault="006D279A" w:rsidP="00AE68A8">
            <w:pPr>
              <w:pStyle w:val="Title"/>
              <w:rPr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0A272E0" wp14:editId="6EFFB829">
                      <wp:simplePos x="0" y="0"/>
                      <wp:positionH relativeFrom="column">
                        <wp:posOffset>-2873375</wp:posOffset>
                      </wp:positionH>
                      <wp:positionV relativeFrom="paragraph">
                        <wp:posOffset>1694688</wp:posOffset>
                      </wp:positionV>
                      <wp:extent cx="7774053" cy="7091934"/>
                      <wp:effectExtent l="0" t="0" r="0" b="0"/>
                      <wp:wrapNone/>
                      <wp:docPr id="231936220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74053" cy="70919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3FB82D" w14:textId="69C50BF6" w:rsidR="00132108" w:rsidRPr="00132108" w:rsidRDefault="00132108" w:rsidP="00C736AD">
                                  <w:pPr>
                                    <w:spacing w:after="160" w:line="278" w:lineRule="auto"/>
                                    <w:jc w:val="center"/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</w:pPr>
                                  <w:r w:rsidRPr="00132108"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>This is an incredible story about Amanda Puglise, age 37.</w:t>
                                  </w:r>
                                </w:p>
                                <w:p w14:paraId="3C8968B2" w14:textId="4335493C" w:rsidR="00132108" w:rsidRPr="00132108" w:rsidRDefault="00132108" w:rsidP="00132108">
                                  <w:pPr>
                                    <w:spacing w:after="160" w:line="278" w:lineRule="auto"/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</w:pPr>
                                  <w:r w:rsidRPr="00132108"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>She happily has no pets as she enjoys cooking and baking. When she isn’t in the kitchen, you can find her listening to music or enjoying her favorite TV shows.</w:t>
                                  </w:r>
                                  <w:r w:rsidR="00C736AD" w:rsidRPr="00866F6D"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 xml:space="preserve"> </w:t>
                                  </w:r>
                                </w:p>
                                <w:p w14:paraId="7E82400A" w14:textId="4768D394" w:rsidR="00132108" w:rsidRPr="00132108" w:rsidRDefault="00132108" w:rsidP="00132108">
                                  <w:pPr>
                                    <w:spacing w:after="160" w:line="278" w:lineRule="auto"/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</w:pPr>
                                  <w:r w:rsidRPr="00132108"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>She is dedicated to her friends and family, making sure she is there for them and spends quality time with them. She has a sister, and the two are very close.</w:t>
                                  </w:r>
                                </w:p>
                                <w:p w14:paraId="65DFB57E" w14:textId="03C10923" w:rsidR="00132108" w:rsidRPr="00132108" w:rsidRDefault="00132108" w:rsidP="00132108">
                                  <w:pPr>
                                    <w:spacing w:after="160" w:line="278" w:lineRule="auto"/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</w:pPr>
                                  <w:r w:rsidRPr="00132108"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 xml:space="preserve">Amanda needed a kidney transplant 11 years ago. She fortunately did not have to go on dialysis because her sister immediately got tested and was a match. </w:t>
                                  </w:r>
                                  <w:r w:rsidR="00F72AFC"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 xml:space="preserve">Her sister </w:t>
                                  </w:r>
                                  <w:r w:rsidRPr="00132108"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>proudly donated her kidney to Amanda. Amanda mentioned how thankful she is to her sister</w:t>
                                  </w:r>
                                  <w:r w:rsidR="00F72AFC"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>.</w:t>
                                  </w:r>
                                </w:p>
                                <w:p w14:paraId="52429856" w14:textId="0BEDE2A1" w:rsidR="00132108" w:rsidRPr="00132108" w:rsidRDefault="00132108" w:rsidP="00132108">
                                  <w:pPr>
                                    <w:spacing w:after="160" w:line="278" w:lineRule="auto"/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</w:pPr>
                                  <w:r w:rsidRPr="00132108"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>The most amazing part about Amanda is her strength and will to be independent.</w:t>
                                  </w:r>
                                </w:p>
                                <w:p w14:paraId="5FDAF4DB" w14:textId="6A663DE2" w:rsidR="00132108" w:rsidRPr="00132108" w:rsidRDefault="00132108" w:rsidP="00132108">
                                  <w:pPr>
                                    <w:spacing w:after="160" w:line="278" w:lineRule="auto"/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</w:pPr>
                                  <w:r w:rsidRPr="00132108"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>Currently, Amanda is helping her mother who is going through stage 4 breast and brain cancer. She keeps her mother’s spirits up by being there for her. Recently, Amanda set up a birthday party for her mom, which went really well. Amanda said,  “Mom loved it, I am glad I planned that party.”</w:t>
                                  </w:r>
                                </w:p>
                                <w:p w14:paraId="6DF058B0" w14:textId="65B73880" w:rsidR="00132108" w:rsidRPr="00132108" w:rsidRDefault="00132108" w:rsidP="00132108">
                                  <w:pPr>
                                    <w:spacing w:after="160" w:line="278" w:lineRule="auto"/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</w:pPr>
                                  <w:r w:rsidRPr="00132108"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 xml:space="preserve">Amanda </w:t>
                                  </w:r>
                                  <w:r w:rsidR="00F72AFC"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>i</w:t>
                                  </w:r>
                                  <w:r w:rsidRPr="00132108"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 xml:space="preserve">s successfully </w:t>
                                  </w:r>
                                  <w:r w:rsidR="00F72AFC"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 xml:space="preserve">employed </w:t>
                                  </w:r>
                                  <w:r w:rsidRPr="00132108"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>at Marshalls in New London for</w:t>
                                  </w:r>
                                  <w:r w:rsidR="00F72AFC"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 xml:space="preserve"> now</w:t>
                                  </w:r>
                                  <w:r w:rsidRPr="00132108"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 xml:space="preserve"> 5 years as a fitting room attendant. She mentioned her favorite part is working with the customers and getting them to fill out the Marshalls surveys.</w:t>
                                  </w:r>
                                </w:p>
                                <w:p w14:paraId="38873DB1" w14:textId="08B80366" w:rsidR="00132108" w:rsidRPr="00132108" w:rsidRDefault="00132108" w:rsidP="00132108">
                                  <w:pPr>
                                    <w:spacing w:after="160" w:line="278" w:lineRule="auto"/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</w:pPr>
                                  <w:r w:rsidRPr="00132108"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>Amanda faces challenges while at work, such as dealing with rude customers. Amanda has the capability to just roll with the punches and let the negativity slide off her shoulder.</w:t>
                                  </w:r>
                                </w:p>
                                <w:p w14:paraId="37567C8D" w14:textId="16671FF9" w:rsidR="00132108" w:rsidRPr="00132108" w:rsidRDefault="00132108" w:rsidP="00132108">
                                  <w:pPr>
                                    <w:spacing w:after="160" w:line="278" w:lineRule="auto"/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</w:pPr>
                                  <w:r w:rsidRPr="00132108"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 xml:space="preserve">Another challenge she faces is arranging transportation. She has learned to inform her </w:t>
                                  </w:r>
                                  <w:r w:rsidRPr="00132108"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14:ligatures w14:val="standardContextual"/>
                                    </w:rPr>
                                    <w:t xml:space="preserve">coaches </w:t>
                                  </w:r>
                                  <w:r w:rsidRPr="00132108"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>and support team of her schedule so they can help with transporting her to and from work.</w:t>
                                  </w:r>
                                </w:p>
                                <w:p w14:paraId="0BF5117B" w14:textId="77777777" w:rsidR="00132108" w:rsidRPr="00132108" w:rsidRDefault="00132108" w:rsidP="00132108">
                                  <w:pPr>
                                    <w:spacing w:after="160" w:line="278" w:lineRule="auto"/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14:ligatures w14:val="standardContextual"/>
                                    </w:rPr>
                                  </w:pPr>
                                  <w:r w:rsidRPr="00132108"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>Though she faces these challenges, Amanda still finds her job very rewarding, and her hard work is seen. She consistently gets compliments on her work ethic from her</w:t>
                                  </w:r>
                                  <w:r w:rsidRPr="00132108"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132108"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>supervisors.</w:t>
                                  </w:r>
                                </w:p>
                                <w:p w14:paraId="3A87847F" w14:textId="77777777" w:rsidR="00F2422B" w:rsidRDefault="00F2422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A272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226.25pt;margin-top:133.45pt;width:612.15pt;height:55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" filled="f" stroked="f" strokeweight=".5pt">
                      <v:textbox>
                        <w:txbxContent>
                          <w:p w14:paraId="193FB82D" w14:textId="69C50BF6" w:rsidR="00132108" w:rsidRPr="00132108" w:rsidRDefault="00132108" w:rsidP="00C736AD">
                            <w:pPr>
                              <w:spacing w:after="160" w:line="278" w:lineRule="auto"/>
                              <w:jc w:val="center"/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</w:pPr>
                            <w:r w:rsidRPr="00132108"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>This is an incredible story about Amanda Puglise, age 37.</w:t>
                            </w:r>
                          </w:p>
                          <w:p w14:paraId="3C8968B2" w14:textId="4335493C" w:rsidR="00132108" w:rsidRPr="00132108" w:rsidRDefault="00132108" w:rsidP="00132108">
                            <w:pPr>
                              <w:spacing w:after="160" w:line="278" w:lineRule="auto"/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</w:pPr>
                            <w:r w:rsidRPr="00132108"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>She happily has no pets as she enjoys cooking and baking. When she isn’t in the kitchen, you can find her listening to music or enjoying her favorite TV shows.</w:t>
                            </w:r>
                            <w:r w:rsidR="00C736AD" w:rsidRPr="00866F6D"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14:paraId="7E82400A" w14:textId="4768D394" w:rsidR="00132108" w:rsidRPr="00132108" w:rsidRDefault="00132108" w:rsidP="00132108">
                            <w:pPr>
                              <w:spacing w:after="160" w:line="278" w:lineRule="auto"/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</w:pPr>
                            <w:r w:rsidRPr="00132108"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>She is dedicated to her friends and family, making sure she is there for them and spends quality time with them. She has a sister, and the two are very close.</w:t>
                            </w:r>
                          </w:p>
                          <w:p w14:paraId="65DFB57E" w14:textId="03C10923" w:rsidR="00132108" w:rsidRPr="00132108" w:rsidRDefault="00132108" w:rsidP="00132108">
                            <w:pPr>
                              <w:spacing w:after="160" w:line="278" w:lineRule="auto"/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</w:pPr>
                            <w:r w:rsidRPr="00132108"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 xml:space="preserve">Amanda needed a kidney transplant 11 years ago. She fortunately did not have to go on dialysis because her sister immediately got tested and was a match. </w:t>
                            </w:r>
                            <w:r w:rsidR="00F72AFC"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 xml:space="preserve">Her sister </w:t>
                            </w:r>
                            <w:r w:rsidRPr="00132108"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>proudly donated her kidney to Amanda. Amanda mentioned how thankful she is to her sister</w:t>
                            </w:r>
                            <w:r w:rsidR="00F72AFC"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>.</w:t>
                            </w:r>
                          </w:p>
                          <w:p w14:paraId="52429856" w14:textId="0BEDE2A1" w:rsidR="00132108" w:rsidRPr="00132108" w:rsidRDefault="00132108" w:rsidP="00132108">
                            <w:pPr>
                              <w:spacing w:after="160" w:line="278" w:lineRule="auto"/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</w:pPr>
                            <w:r w:rsidRPr="00132108"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>The most amazing part about Amanda is her strength and will to be independent.</w:t>
                            </w:r>
                          </w:p>
                          <w:p w14:paraId="5FDAF4DB" w14:textId="6A663DE2" w:rsidR="00132108" w:rsidRPr="00132108" w:rsidRDefault="00132108" w:rsidP="00132108">
                            <w:pPr>
                              <w:spacing w:after="160" w:line="278" w:lineRule="auto"/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</w:pPr>
                            <w:r w:rsidRPr="00132108"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>Currently, Amanda is helping her mother who is going through stage 4 breast and brain cancer. She keeps her mother’s spirits up by being there for her. Recently, Amanda set up a birthday party for her mom, which went really well. Amanda said,  “Mom loved it, I am glad I planned that party.”</w:t>
                            </w:r>
                          </w:p>
                          <w:p w14:paraId="6DF058B0" w14:textId="65B73880" w:rsidR="00132108" w:rsidRPr="00132108" w:rsidRDefault="00132108" w:rsidP="00132108">
                            <w:pPr>
                              <w:spacing w:after="160" w:line="278" w:lineRule="auto"/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</w:pPr>
                            <w:r w:rsidRPr="00132108"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 xml:space="preserve">Amanda </w:t>
                            </w:r>
                            <w:r w:rsidR="00F72AFC"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>i</w:t>
                            </w:r>
                            <w:r w:rsidRPr="00132108"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 xml:space="preserve">s successfully </w:t>
                            </w:r>
                            <w:r w:rsidR="00F72AFC"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 xml:space="preserve">employed </w:t>
                            </w:r>
                            <w:r w:rsidRPr="00132108"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>at Marshalls in New London for</w:t>
                            </w:r>
                            <w:r w:rsidR="00F72AFC"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 xml:space="preserve"> now</w:t>
                            </w:r>
                            <w:r w:rsidRPr="00132108"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 xml:space="preserve"> 5 years as a fitting room attendant. She mentioned her favorite part is working with the customers and getting them to fill out the Marshalls surveys.</w:t>
                            </w:r>
                          </w:p>
                          <w:p w14:paraId="38873DB1" w14:textId="08B80366" w:rsidR="00132108" w:rsidRPr="00132108" w:rsidRDefault="00132108" w:rsidP="00132108">
                            <w:pPr>
                              <w:spacing w:after="160" w:line="278" w:lineRule="auto"/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</w:pPr>
                            <w:r w:rsidRPr="00132108"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>Amanda faces challenges while at work, such as dealing with rude customers. Amanda has the capability to just roll with the punches and let the negativity slide off her shoulder.</w:t>
                            </w:r>
                          </w:p>
                          <w:p w14:paraId="37567C8D" w14:textId="16671FF9" w:rsidR="00132108" w:rsidRPr="00132108" w:rsidRDefault="00132108" w:rsidP="00132108">
                            <w:pPr>
                              <w:spacing w:after="160" w:line="278" w:lineRule="auto"/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</w:pPr>
                            <w:r w:rsidRPr="00132108"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 xml:space="preserve">Another challenge she faces is arranging transportation. She has learned to inform her </w:t>
                            </w:r>
                            <w:r w:rsidRPr="00132108"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32"/>
                                <w:szCs w:val="32"/>
                                <w14:ligatures w14:val="standardContextual"/>
                              </w:rPr>
                              <w:t xml:space="preserve">coaches </w:t>
                            </w:r>
                            <w:r w:rsidRPr="00132108"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>and support team of her schedule so they can help with transporting her to and from work.</w:t>
                            </w:r>
                          </w:p>
                          <w:p w14:paraId="0BF5117B" w14:textId="77777777" w:rsidR="00132108" w:rsidRPr="00132108" w:rsidRDefault="00132108" w:rsidP="00132108">
                            <w:pPr>
                              <w:spacing w:after="160" w:line="278" w:lineRule="auto"/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32"/>
                                <w:szCs w:val="32"/>
                                <w14:ligatures w14:val="standardContextual"/>
                              </w:rPr>
                            </w:pPr>
                            <w:r w:rsidRPr="00132108"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>Though she faces these challenges, Amanda still finds her job very rewarding, and her hard work is seen. She consistently gets compliments on her work ethic from her</w:t>
                            </w:r>
                            <w:r w:rsidRPr="00132108"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32"/>
                                <w:szCs w:val="32"/>
                                <w14:ligatures w14:val="standardContextual"/>
                              </w:rPr>
                              <w:t xml:space="preserve"> </w:t>
                            </w:r>
                            <w:r w:rsidRPr="00132108"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>supervisors.</w:t>
                            </w:r>
                          </w:p>
                          <w:p w14:paraId="3A87847F" w14:textId="77777777" w:rsidR="00F2422B" w:rsidRDefault="00F2422B"/>
                        </w:txbxContent>
                      </v:textbox>
                    </v:shape>
                  </w:pict>
                </mc:Fallback>
              </mc:AlternateContent>
            </w:r>
            <w:r w:rsidR="00F2422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D9A9B62" wp14:editId="2DF01A8F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1118235</wp:posOffset>
                      </wp:positionV>
                      <wp:extent cx="2305050" cy="45720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05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67D4DE" w14:textId="4060E5EB" w:rsidR="00F2422B" w:rsidRPr="00F2422B" w:rsidRDefault="00F2422B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F2422B">
                                    <w:rPr>
                                      <w:sz w:val="48"/>
                                      <w:szCs w:val="48"/>
                                    </w:rPr>
                                    <w:t>Am</w:t>
                                  </w:r>
                                  <w:r w:rsidR="00C736AD">
                                    <w:rPr>
                                      <w:sz w:val="48"/>
                                      <w:szCs w:val="48"/>
                                    </w:rPr>
                                    <w:t>a</w:t>
                                  </w:r>
                                  <w:r w:rsidRPr="00F2422B">
                                    <w:rPr>
                                      <w:sz w:val="48"/>
                                      <w:szCs w:val="48"/>
                                    </w:rPr>
                                    <w:t>nda Puglise</w:t>
                                  </w:r>
                                </w:p>
                                <w:p w14:paraId="7021AF73" w14:textId="77777777" w:rsidR="00F2422B" w:rsidRDefault="00F2422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A9B62" id="Text Box 2" o:spid="_x0000_s1027" type="#_x0000_t202" style="position:absolute;margin-left:37.45pt;margin-top:88.05pt;width:181.5pt;height:3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" filled="f" stroked="f">
                      <v:textbox>
                        <w:txbxContent>
                          <w:p w14:paraId="3F67D4DE" w14:textId="4060E5EB" w:rsidR="00F2422B" w:rsidRPr="00F2422B" w:rsidRDefault="00F2422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F2422B">
                              <w:rPr>
                                <w:sz w:val="48"/>
                                <w:szCs w:val="48"/>
                              </w:rPr>
                              <w:t>Am</w:t>
                            </w:r>
                            <w:r w:rsidR="00C736AD">
                              <w:rPr>
                                <w:sz w:val="48"/>
                                <w:szCs w:val="48"/>
                              </w:rPr>
                              <w:t>a</w:t>
                            </w:r>
                            <w:r w:rsidRPr="00F2422B">
                              <w:rPr>
                                <w:sz w:val="48"/>
                                <w:szCs w:val="48"/>
                              </w:rPr>
                              <w:t>nda Puglise</w:t>
                            </w:r>
                          </w:p>
                          <w:p w14:paraId="7021AF73" w14:textId="77777777" w:rsidR="00F2422B" w:rsidRDefault="00F2422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77B5E" w:rsidRPr="00AE68A8">
              <w:br/>
            </w:r>
            <w:r w:rsidR="00F2422B">
              <w:t xml:space="preserve">Success Story </w:t>
            </w:r>
            <w:r w:rsidR="00C736AD">
              <w:t xml:space="preserve">– </w:t>
            </w:r>
            <w:r w:rsidR="00C736AD" w:rsidRPr="00866F6D">
              <w:rPr>
                <w:sz w:val="36"/>
                <w:szCs w:val="36"/>
              </w:rPr>
              <w:t xml:space="preserve">The </w:t>
            </w:r>
            <w:r w:rsidR="00866F6D" w:rsidRPr="00866F6D">
              <w:rPr>
                <w:sz w:val="36"/>
                <w:szCs w:val="36"/>
              </w:rPr>
              <w:t>S</w:t>
            </w:r>
            <w:r w:rsidR="00C736AD" w:rsidRPr="00866F6D">
              <w:rPr>
                <w:sz w:val="36"/>
                <w:szCs w:val="36"/>
              </w:rPr>
              <w:t xml:space="preserve">trong </w:t>
            </w:r>
            <w:r w:rsidR="00866F6D" w:rsidRPr="00866F6D">
              <w:rPr>
                <w:sz w:val="36"/>
                <w:szCs w:val="36"/>
              </w:rPr>
              <w:t>W</w:t>
            </w:r>
            <w:r w:rsidR="00C736AD" w:rsidRPr="00866F6D">
              <w:rPr>
                <w:sz w:val="36"/>
                <w:szCs w:val="36"/>
              </w:rPr>
              <w:t>illed</w:t>
            </w:r>
            <w:r w:rsidR="00C736AD">
              <w:rPr>
                <w:sz w:val="40"/>
                <w:szCs w:val="40"/>
              </w:rPr>
              <w:t xml:space="preserve"> </w:t>
            </w:r>
          </w:p>
        </w:tc>
      </w:tr>
      <w:tr w:rsidR="00F2422B" w:rsidRPr="00AE68A8" w14:paraId="271F3DCD" w14:textId="77777777" w:rsidTr="00F2422B">
        <w:trPr>
          <w:gridAfter w:val="2"/>
          <w:wAfter w:w="6611" w:type="dxa"/>
          <w:trHeight w:val="884"/>
        </w:trPr>
        <w:tc>
          <w:tcPr>
            <w:tcW w:w="3664" w:type="dxa"/>
            <w:gridSpan w:val="3"/>
            <w:vMerge/>
          </w:tcPr>
          <w:p w14:paraId="5CF57007" w14:textId="77777777" w:rsidR="00F2422B" w:rsidRPr="00AE68A8" w:rsidRDefault="00F2422B" w:rsidP="00AE68A8"/>
        </w:tc>
        <w:tc>
          <w:tcPr>
            <w:tcW w:w="424" w:type="dxa"/>
            <w:vMerge/>
          </w:tcPr>
          <w:p w14:paraId="4ED799D4" w14:textId="77777777" w:rsidR="00F2422B" w:rsidRPr="00AE68A8" w:rsidRDefault="00F2422B" w:rsidP="00AE68A8"/>
        </w:tc>
      </w:tr>
      <w:tr w:rsidR="00F2422B" w:rsidRPr="00AE68A8" w14:paraId="65BAD22B" w14:textId="77777777" w:rsidTr="00F2422B">
        <w:trPr>
          <w:gridAfter w:val="2"/>
          <w:wAfter w:w="6611" w:type="dxa"/>
          <w:trHeight w:val="705"/>
        </w:trPr>
        <w:tc>
          <w:tcPr>
            <w:tcW w:w="3664" w:type="dxa"/>
            <w:gridSpan w:val="3"/>
            <w:vMerge/>
          </w:tcPr>
          <w:p w14:paraId="7492A2F5" w14:textId="77777777" w:rsidR="00F2422B" w:rsidRPr="00AE68A8" w:rsidRDefault="00F2422B" w:rsidP="00AE68A8"/>
        </w:tc>
        <w:tc>
          <w:tcPr>
            <w:tcW w:w="424" w:type="dxa"/>
            <w:vMerge/>
          </w:tcPr>
          <w:p w14:paraId="388287C4" w14:textId="77777777" w:rsidR="00F2422B" w:rsidRPr="00AE68A8" w:rsidRDefault="00F2422B" w:rsidP="00AE68A8"/>
        </w:tc>
      </w:tr>
      <w:tr w:rsidR="00F2422B" w:rsidRPr="00AE68A8" w14:paraId="37EE6197" w14:textId="77777777" w:rsidTr="00F2422B">
        <w:trPr>
          <w:gridAfter w:val="2"/>
          <w:wAfter w:w="6611" w:type="dxa"/>
          <w:trHeight w:val="1164"/>
        </w:trPr>
        <w:tc>
          <w:tcPr>
            <w:tcW w:w="720" w:type="dxa"/>
          </w:tcPr>
          <w:p w14:paraId="4B1DADBD" w14:textId="77777777" w:rsidR="00F2422B" w:rsidRPr="00AE68A8" w:rsidRDefault="00F2422B" w:rsidP="00AE68A8"/>
        </w:tc>
        <w:tc>
          <w:tcPr>
            <w:tcW w:w="2944" w:type="dxa"/>
            <w:gridSpan w:val="2"/>
          </w:tcPr>
          <w:p w14:paraId="4C9EF7A3" w14:textId="77777777" w:rsidR="00F2422B" w:rsidRPr="00AE68A8" w:rsidRDefault="00F2422B" w:rsidP="00AE68A8"/>
        </w:tc>
        <w:tc>
          <w:tcPr>
            <w:tcW w:w="424" w:type="dxa"/>
            <w:vMerge/>
          </w:tcPr>
          <w:p w14:paraId="098F091A" w14:textId="77777777" w:rsidR="00F2422B" w:rsidRPr="00AE68A8" w:rsidRDefault="00F2422B" w:rsidP="00AE68A8"/>
        </w:tc>
      </w:tr>
      <w:tr w:rsidR="00F2422B" w:rsidRPr="00AE68A8" w14:paraId="2BF9BA34" w14:textId="77777777" w:rsidTr="00F2422B">
        <w:trPr>
          <w:gridAfter w:val="1"/>
          <w:wAfter w:w="2944" w:type="dxa"/>
          <w:trHeight w:val="543"/>
        </w:trPr>
        <w:tc>
          <w:tcPr>
            <w:tcW w:w="720" w:type="dxa"/>
          </w:tcPr>
          <w:p w14:paraId="4F22A8EF" w14:textId="77777777" w:rsidR="00F2422B" w:rsidRPr="00AE68A8" w:rsidRDefault="00F2422B" w:rsidP="00CC1E8B">
            <w:pPr>
              <w:pStyle w:val="Contact"/>
              <w:rPr>
                <w:noProof/>
              </w:rPr>
            </w:pPr>
          </w:p>
        </w:tc>
        <w:tc>
          <w:tcPr>
            <w:tcW w:w="424" w:type="dxa"/>
            <w:vMerge w:val="restart"/>
          </w:tcPr>
          <w:p w14:paraId="190F2954" w14:textId="77777777" w:rsidR="00F2422B" w:rsidRPr="00AE68A8" w:rsidRDefault="00F2422B" w:rsidP="00AE68A8"/>
        </w:tc>
        <w:tc>
          <w:tcPr>
            <w:tcW w:w="6611" w:type="dxa"/>
            <w:gridSpan w:val="3"/>
            <w:vMerge w:val="restart"/>
          </w:tcPr>
          <w:p w14:paraId="75B14039" w14:textId="222CAF20" w:rsidR="00F2422B" w:rsidRPr="00AE68A8" w:rsidRDefault="00F2422B" w:rsidP="00AE68A8"/>
        </w:tc>
      </w:tr>
      <w:tr w:rsidR="00F2422B" w:rsidRPr="00AE68A8" w14:paraId="06E9A294" w14:textId="77777777" w:rsidTr="00F2422B">
        <w:trPr>
          <w:gridAfter w:val="1"/>
          <w:wAfter w:w="2944" w:type="dxa"/>
          <w:trHeight w:val="183"/>
        </w:trPr>
        <w:tc>
          <w:tcPr>
            <w:tcW w:w="720" w:type="dxa"/>
          </w:tcPr>
          <w:p w14:paraId="26691B28" w14:textId="77777777" w:rsidR="00F2422B" w:rsidRPr="00AE68A8" w:rsidRDefault="00F2422B" w:rsidP="00AE68A8">
            <w:pPr>
              <w:pStyle w:val="NoSpacing"/>
            </w:pPr>
          </w:p>
        </w:tc>
        <w:tc>
          <w:tcPr>
            <w:tcW w:w="424" w:type="dxa"/>
            <w:vMerge/>
          </w:tcPr>
          <w:p w14:paraId="23255CF0" w14:textId="77777777" w:rsidR="00F2422B" w:rsidRPr="00AE68A8" w:rsidRDefault="00F2422B" w:rsidP="00AE68A8"/>
        </w:tc>
        <w:tc>
          <w:tcPr>
            <w:tcW w:w="6611" w:type="dxa"/>
            <w:gridSpan w:val="3"/>
            <w:vMerge/>
          </w:tcPr>
          <w:p w14:paraId="6B6B1AA2" w14:textId="77777777" w:rsidR="00F2422B" w:rsidRPr="00AE68A8" w:rsidRDefault="00F2422B" w:rsidP="00AE68A8"/>
        </w:tc>
      </w:tr>
      <w:tr w:rsidR="00F2422B" w:rsidRPr="00AE68A8" w14:paraId="05A2F914" w14:textId="77777777" w:rsidTr="00F2422B">
        <w:trPr>
          <w:gridAfter w:val="1"/>
          <w:wAfter w:w="2944" w:type="dxa"/>
          <w:trHeight w:val="624"/>
        </w:trPr>
        <w:tc>
          <w:tcPr>
            <w:tcW w:w="720" w:type="dxa"/>
          </w:tcPr>
          <w:p w14:paraId="4C0EC6A1" w14:textId="77777777" w:rsidR="00F2422B" w:rsidRPr="00AE68A8" w:rsidRDefault="00F2422B" w:rsidP="00CC1E8B">
            <w:pPr>
              <w:pStyle w:val="Contact"/>
              <w:rPr>
                <w:noProof/>
              </w:rPr>
            </w:pPr>
          </w:p>
        </w:tc>
        <w:tc>
          <w:tcPr>
            <w:tcW w:w="424" w:type="dxa"/>
            <w:vMerge/>
          </w:tcPr>
          <w:p w14:paraId="0628F2B6" w14:textId="77777777" w:rsidR="00F2422B" w:rsidRPr="00AE68A8" w:rsidRDefault="00F2422B" w:rsidP="00AE68A8"/>
        </w:tc>
        <w:tc>
          <w:tcPr>
            <w:tcW w:w="6611" w:type="dxa"/>
            <w:gridSpan w:val="3"/>
            <w:vMerge/>
          </w:tcPr>
          <w:p w14:paraId="6BF3DE45" w14:textId="77777777" w:rsidR="00F2422B" w:rsidRPr="00AE68A8" w:rsidRDefault="00F2422B" w:rsidP="00AE68A8"/>
        </w:tc>
      </w:tr>
      <w:tr w:rsidR="00F2422B" w:rsidRPr="00AE68A8" w14:paraId="21674E7E" w14:textId="77777777" w:rsidTr="00F2422B">
        <w:trPr>
          <w:gridAfter w:val="1"/>
          <w:wAfter w:w="2944" w:type="dxa"/>
          <w:trHeight w:val="183"/>
        </w:trPr>
        <w:tc>
          <w:tcPr>
            <w:tcW w:w="720" w:type="dxa"/>
          </w:tcPr>
          <w:p w14:paraId="583A190E" w14:textId="77777777" w:rsidR="00F2422B" w:rsidRPr="00AE68A8" w:rsidRDefault="00F2422B" w:rsidP="00AE68A8">
            <w:pPr>
              <w:pStyle w:val="NoSpacing"/>
            </w:pPr>
          </w:p>
        </w:tc>
        <w:tc>
          <w:tcPr>
            <w:tcW w:w="424" w:type="dxa"/>
            <w:vMerge/>
          </w:tcPr>
          <w:p w14:paraId="79ADF47B" w14:textId="77777777" w:rsidR="00F2422B" w:rsidRPr="00AE68A8" w:rsidRDefault="00F2422B" w:rsidP="00AE68A8"/>
        </w:tc>
        <w:tc>
          <w:tcPr>
            <w:tcW w:w="6611" w:type="dxa"/>
            <w:gridSpan w:val="3"/>
            <w:vMerge/>
          </w:tcPr>
          <w:p w14:paraId="21890A92" w14:textId="77777777" w:rsidR="00F2422B" w:rsidRPr="00AE68A8" w:rsidRDefault="00F2422B" w:rsidP="00AE68A8"/>
        </w:tc>
      </w:tr>
      <w:tr w:rsidR="00F2422B" w:rsidRPr="00AE68A8" w14:paraId="27B6CC90" w14:textId="77777777" w:rsidTr="00F2422B">
        <w:trPr>
          <w:gridAfter w:val="1"/>
          <w:wAfter w:w="2944" w:type="dxa"/>
          <w:trHeight w:val="633"/>
        </w:trPr>
        <w:tc>
          <w:tcPr>
            <w:tcW w:w="720" w:type="dxa"/>
          </w:tcPr>
          <w:p w14:paraId="133B0E3E" w14:textId="77777777" w:rsidR="00F2422B" w:rsidRPr="00AE68A8" w:rsidRDefault="00F2422B" w:rsidP="00CC1E8B">
            <w:pPr>
              <w:pStyle w:val="Contact"/>
              <w:rPr>
                <w:noProof/>
              </w:rPr>
            </w:pPr>
          </w:p>
        </w:tc>
        <w:tc>
          <w:tcPr>
            <w:tcW w:w="424" w:type="dxa"/>
            <w:vMerge/>
          </w:tcPr>
          <w:p w14:paraId="2814228B" w14:textId="77777777" w:rsidR="00F2422B" w:rsidRPr="00AE68A8" w:rsidRDefault="00F2422B" w:rsidP="00AE68A8"/>
        </w:tc>
        <w:tc>
          <w:tcPr>
            <w:tcW w:w="6611" w:type="dxa"/>
            <w:gridSpan w:val="3"/>
            <w:vMerge/>
          </w:tcPr>
          <w:p w14:paraId="277DFF45" w14:textId="77777777" w:rsidR="00F2422B" w:rsidRPr="00AE68A8" w:rsidRDefault="00F2422B" w:rsidP="00AE68A8"/>
        </w:tc>
      </w:tr>
      <w:tr w:rsidR="00F2422B" w:rsidRPr="00AE68A8" w14:paraId="1DC6E5F5" w14:textId="77777777" w:rsidTr="00F2422B">
        <w:trPr>
          <w:gridAfter w:val="1"/>
          <w:wAfter w:w="2944" w:type="dxa"/>
          <w:trHeight w:val="174"/>
        </w:trPr>
        <w:tc>
          <w:tcPr>
            <w:tcW w:w="720" w:type="dxa"/>
          </w:tcPr>
          <w:p w14:paraId="2AD289A1" w14:textId="77777777" w:rsidR="00F2422B" w:rsidRPr="00AE68A8" w:rsidRDefault="00F2422B" w:rsidP="00AE68A8">
            <w:pPr>
              <w:pStyle w:val="NoSpacing"/>
            </w:pPr>
          </w:p>
        </w:tc>
        <w:tc>
          <w:tcPr>
            <w:tcW w:w="424" w:type="dxa"/>
            <w:vMerge/>
          </w:tcPr>
          <w:p w14:paraId="374DEB43" w14:textId="77777777" w:rsidR="00F2422B" w:rsidRPr="00AE68A8" w:rsidRDefault="00F2422B" w:rsidP="00AE68A8"/>
        </w:tc>
        <w:tc>
          <w:tcPr>
            <w:tcW w:w="6611" w:type="dxa"/>
            <w:gridSpan w:val="3"/>
            <w:vMerge/>
          </w:tcPr>
          <w:p w14:paraId="434734F1" w14:textId="77777777" w:rsidR="00F2422B" w:rsidRPr="00AE68A8" w:rsidRDefault="00F2422B" w:rsidP="00AE68A8"/>
        </w:tc>
      </w:tr>
      <w:tr w:rsidR="00F2422B" w:rsidRPr="00AE68A8" w14:paraId="227A2B33" w14:textId="77777777" w:rsidTr="00F2422B">
        <w:trPr>
          <w:gridAfter w:val="1"/>
          <w:wAfter w:w="2944" w:type="dxa"/>
          <w:trHeight w:val="633"/>
        </w:trPr>
        <w:tc>
          <w:tcPr>
            <w:tcW w:w="720" w:type="dxa"/>
          </w:tcPr>
          <w:p w14:paraId="7270AAC3" w14:textId="77777777" w:rsidR="00F2422B" w:rsidRPr="00AE68A8" w:rsidRDefault="00F2422B" w:rsidP="00CC1E8B">
            <w:pPr>
              <w:pStyle w:val="Contact"/>
              <w:rPr>
                <w:noProof/>
              </w:rPr>
            </w:pPr>
          </w:p>
        </w:tc>
        <w:tc>
          <w:tcPr>
            <w:tcW w:w="424" w:type="dxa"/>
            <w:vMerge/>
          </w:tcPr>
          <w:p w14:paraId="170F061C" w14:textId="77777777" w:rsidR="00F2422B" w:rsidRPr="00AE68A8" w:rsidRDefault="00F2422B" w:rsidP="00AE68A8"/>
        </w:tc>
        <w:tc>
          <w:tcPr>
            <w:tcW w:w="6611" w:type="dxa"/>
            <w:gridSpan w:val="3"/>
            <w:vMerge/>
          </w:tcPr>
          <w:p w14:paraId="366A2E2C" w14:textId="77777777" w:rsidR="00F2422B" w:rsidRPr="00AE68A8" w:rsidRDefault="00F2422B" w:rsidP="00AE68A8"/>
        </w:tc>
      </w:tr>
      <w:tr w:rsidR="00E77B5E" w:rsidRPr="00AE68A8" w14:paraId="5C158A22" w14:textId="77777777" w:rsidTr="00F2422B">
        <w:trPr>
          <w:trHeight w:val="2448"/>
        </w:trPr>
        <w:tc>
          <w:tcPr>
            <w:tcW w:w="720" w:type="dxa"/>
          </w:tcPr>
          <w:p w14:paraId="43D7F581" w14:textId="77777777" w:rsidR="00E77B5E" w:rsidRPr="00AE68A8" w:rsidRDefault="00E77B5E" w:rsidP="00AE68A8"/>
        </w:tc>
        <w:tc>
          <w:tcPr>
            <w:tcW w:w="2944" w:type="dxa"/>
            <w:gridSpan w:val="2"/>
          </w:tcPr>
          <w:p w14:paraId="4EF2359F" w14:textId="77777777" w:rsidR="00E77B5E" w:rsidRPr="00AE68A8" w:rsidRDefault="00E77B5E" w:rsidP="00AE68A8"/>
        </w:tc>
        <w:tc>
          <w:tcPr>
            <w:tcW w:w="424" w:type="dxa"/>
          </w:tcPr>
          <w:p w14:paraId="3CFFF3D9" w14:textId="77777777" w:rsidR="00E77B5E" w:rsidRPr="00AE68A8" w:rsidRDefault="00E77B5E" w:rsidP="00AE68A8"/>
        </w:tc>
        <w:tc>
          <w:tcPr>
            <w:tcW w:w="6611" w:type="dxa"/>
            <w:gridSpan w:val="2"/>
          </w:tcPr>
          <w:p w14:paraId="423A9291" w14:textId="77777777" w:rsidR="00E77B5E" w:rsidRPr="00AE68A8" w:rsidRDefault="00E77B5E" w:rsidP="00AE68A8"/>
        </w:tc>
      </w:tr>
    </w:tbl>
    <w:p w14:paraId="416122CD" w14:textId="664786C6" w:rsidR="007F5B63" w:rsidRPr="00CE1E3D" w:rsidRDefault="007F5B63" w:rsidP="009B591F"/>
    <w:sectPr w:rsidR="007F5B63" w:rsidRPr="00CE1E3D" w:rsidSect="00E77B5E">
      <w:headerReference w:type="default" r:id="rId13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34BDDB" w14:textId="77777777" w:rsidR="00C6511F" w:rsidRDefault="00C6511F" w:rsidP="00590471">
      <w:r>
        <w:separator/>
      </w:r>
    </w:p>
  </w:endnote>
  <w:endnote w:type="continuationSeparator" w:id="0">
    <w:p w14:paraId="1C37FF0F" w14:textId="77777777" w:rsidR="00C6511F" w:rsidRDefault="00C6511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9604E" w14:textId="77777777" w:rsidR="00C6511F" w:rsidRDefault="00C6511F" w:rsidP="00590471">
      <w:r>
        <w:separator/>
      </w:r>
    </w:p>
  </w:footnote>
  <w:footnote w:type="continuationSeparator" w:id="0">
    <w:p w14:paraId="739D8D5C" w14:textId="77777777" w:rsidR="00C6511F" w:rsidRDefault="00C6511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E3EE6" w14:textId="77777777" w:rsidR="00590471" w:rsidRDefault="00AE68A8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7EF5F77" wp14:editId="052E1EE4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98910D8" id="Group 2" o:spid="_x0000_s1026" alt="&quot;&quot;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w+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">
              <v:group id="Group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2873152">
    <w:abstractNumId w:val="0"/>
  </w:num>
  <w:num w:numId="2" w16cid:durableId="12206339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11F"/>
    <w:rsid w:val="000477D2"/>
    <w:rsid w:val="00055B72"/>
    <w:rsid w:val="00060042"/>
    <w:rsid w:val="0008685D"/>
    <w:rsid w:val="00112FD7"/>
    <w:rsid w:val="001253DD"/>
    <w:rsid w:val="00132108"/>
    <w:rsid w:val="00150ABD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E158A"/>
    <w:rsid w:val="005471D7"/>
    <w:rsid w:val="00565C77"/>
    <w:rsid w:val="0056708E"/>
    <w:rsid w:val="005801E5"/>
    <w:rsid w:val="00590471"/>
    <w:rsid w:val="005D01FA"/>
    <w:rsid w:val="005D45DC"/>
    <w:rsid w:val="006716D8"/>
    <w:rsid w:val="006920F0"/>
    <w:rsid w:val="006C020C"/>
    <w:rsid w:val="006D279A"/>
    <w:rsid w:val="006D79A8"/>
    <w:rsid w:val="007575B6"/>
    <w:rsid w:val="007F5B63"/>
    <w:rsid w:val="00803A0A"/>
    <w:rsid w:val="00846CB9"/>
    <w:rsid w:val="00866F6D"/>
    <w:rsid w:val="008A1E6E"/>
    <w:rsid w:val="008B108C"/>
    <w:rsid w:val="008C2CFC"/>
    <w:rsid w:val="009475DC"/>
    <w:rsid w:val="00967B93"/>
    <w:rsid w:val="009B591F"/>
    <w:rsid w:val="00A31B16"/>
    <w:rsid w:val="00AB3E7B"/>
    <w:rsid w:val="00AE68A8"/>
    <w:rsid w:val="00B6466C"/>
    <w:rsid w:val="00B76CDA"/>
    <w:rsid w:val="00C14078"/>
    <w:rsid w:val="00C6511F"/>
    <w:rsid w:val="00C736AD"/>
    <w:rsid w:val="00C83A18"/>
    <w:rsid w:val="00CC1E8B"/>
    <w:rsid w:val="00CD2321"/>
    <w:rsid w:val="00CE1E3D"/>
    <w:rsid w:val="00D053FA"/>
    <w:rsid w:val="00D26515"/>
    <w:rsid w:val="00E118D9"/>
    <w:rsid w:val="00E26AED"/>
    <w:rsid w:val="00E73AB8"/>
    <w:rsid w:val="00E77B5E"/>
    <w:rsid w:val="00E90A60"/>
    <w:rsid w:val="00EB0044"/>
    <w:rsid w:val="00ED47F7"/>
    <w:rsid w:val="00EE7E09"/>
    <w:rsid w:val="00F0223C"/>
    <w:rsid w:val="00F2422B"/>
    <w:rsid w:val="00F3235D"/>
    <w:rsid w:val="00F509FC"/>
    <w:rsid w:val="00F72A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9DE9F9F"/>
  <w14:defaultImageDpi w14:val="96"/>
  <w15:docId w15:val="{10355276-4FDE-40A3-A8D7-77CA528B7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ii_19d687ecf0b70e8befb1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rblea\AppData\Roaming\Microsoft\Templates\Blue%20spheres%20cover%20letter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673E79E0C3E640A3EA83010EA564F7" ma:contentTypeVersion="17" ma:contentTypeDescription="Create a new document." ma:contentTypeScope="" ma:versionID="fa7ccdf54819c117238294336ba6d2be">
  <xsd:schema xmlns:xsd="http://www.w3.org/2001/XMLSchema" xmlns:xs="http://www.w3.org/2001/XMLSchema" xmlns:p="http://schemas.microsoft.com/office/2006/metadata/properties" xmlns:ns2="5aa524db-7994-4ced-a2c9-48a98e90847e" xmlns:ns3="8a992f34-6748-40d0-a1a6-bff449e3bc95" targetNamespace="http://schemas.microsoft.com/office/2006/metadata/properties" ma:root="true" ma:fieldsID="40f7d092b4c1fe7c9e94f8d8068b0728" ns2:_="" ns3:_="">
    <xsd:import namespace="5aa524db-7994-4ced-a2c9-48a98e90847e"/>
    <xsd:import namespace="8a992f34-6748-40d0-a1a6-bff449e3bc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Description0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524db-7994-4ced-a2c9-48a98e9084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Description0" ma:index="12" nillable="true" ma:displayName="Description" ma:internalName="Description0">
      <xsd:simpleType>
        <xsd:restriction base="dms:Note">
          <xsd:maxLength value="255"/>
        </xsd:restriction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9be3ee5-5d72-4a78-bfe6-04ec158992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92f34-6748-40d0-a1a6-bff449e3bc95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f75d7816-9169-48cb-b9df-4d21a66dca2d}" ma:internalName="TaxCatchAll" ma:showField="CatchAllData" ma:web="8a992f34-6748-40d0-a1a6-bff449e3bc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5aa524db-7994-4ced-a2c9-48a98e90847e" xsi:nil="true"/>
    <lcf76f155ced4ddcb4097134ff3c332f xmlns="5aa524db-7994-4ced-a2c9-48a98e90847e">
      <Terms xmlns="http://schemas.microsoft.com/office/infopath/2007/PartnerControls"/>
    </lcf76f155ced4ddcb4097134ff3c332f>
    <TaxCatchAll xmlns="8a992f34-6748-40d0-a1a6-bff449e3bc9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EA6F7-651C-44C2-8DA5-598CA100495B}"/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6673834-333B-4B11-831E-9618DFDA4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cover letter</Template>
  <TotalTime>161</TotalTime>
  <Pages>1</Pages>
  <Words>5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Starble, Alida J</dc:creator>
  <cp:keywords/>
  <dc:description/>
  <cp:lastModifiedBy>Starble, Alida J</cp:lastModifiedBy>
  <cp:revision>2</cp:revision>
  <dcterms:created xsi:type="dcterms:W3CDTF">2026-04-07T14:05:00Z</dcterms:created>
  <dcterms:modified xsi:type="dcterms:W3CDTF">2026-04-13T16:40:00Z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0x01010043673E79E0C3E640A3EA83010EA564F7</vt:lpwstr>
  </property>
</Properties>
</file>