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vertAnchor="text" w:tblpX="-729" w:tblpY="-9518"/>
        <w:tblOverlap w:val="never"/>
        <w:tblW w:w="14413" w:type="dxa"/>
        <w:tblInd w:w="0" w:type="dxa"/>
        <w:tblLook w:val="04A0" w:firstRow="1" w:lastRow="0" w:firstColumn="1" w:lastColumn="0" w:noHBand="0" w:noVBand="1"/>
      </w:tblPr>
      <w:tblGrid>
        <w:gridCol w:w="4370"/>
        <w:gridCol w:w="5480"/>
        <w:gridCol w:w="4563"/>
      </w:tblGrid>
      <w:tr w:rsidR="000E25A1">
        <w:trPr>
          <w:trHeight w:val="10968"/>
        </w:trPr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</w:tcPr>
          <w:p w:rsidR="000E25A1" w:rsidRDefault="000E25A1">
            <w:pPr>
              <w:spacing w:after="0"/>
              <w:ind w:left="-711" w:right="770"/>
            </w:pPr>
            <w:bookmarkStart w:id="0" w:name="_GoBack"/>
            <w:bookmarkEnd w:id="0"/>
          </w:p>
          <w:tbl>
            <w:tblPr>
              <w:tblStyle w:val="TableGrid"/>
              <w:tblW w:w="3600" w:type="dxa"/>
              <w:tblInd w:w="0" w:type="dxa"/>
              <w:tblCellMar>
                <w:left w:w="9" w:type="dxa"/>
                <w:bottom w:w="77" w:type="dxa"/>
              </w:tblCellMar>
              <w:tblLook w:val="04A0" w:firstRow="1" w:lastRow="0" w:firstColumn="1" w:lastColumn="0" w:noHBand="0" w:noVBand="1"/>
            </w:tblPr>
            <w:tblGrid>
              <w:gridCol w:w="3600"/>
            </w:tblGrid>
            <w:tr w:rsidR="000E25A1">
              <w:trPr>
                <w:trHeight w:val="10247"/>
              </w:trPr>
              <w:tc>
                <w:tcPr>
                  <w:tcW w:w="3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C7F"/>
                  <w:vAlign w:val="bottom"/>
                </w:tcPr>
                <w:p w:rsidR="000E25A1" w:rsidRDefault="007A40A1" w:rsidP="00CF4133">
                  <w:pPr>
                    <w:framePr w:wrap="around" w:vAnchor="text" w:hAnchor="text" w:x="-729" w:y="-9518"/>
                    <w:spacing w:after="0"/>
                    <w:ind w:right="51"/>
                    <w:suppressOverlap/>
                    <w:jc w:val="center"/>
                  </w:pPr>
                  <w:r>
                    <w:rPr>
                      <w:rFonts w:ascii="Britannic" w:eastAsia="Britannic" w:hAnsi="Britannic" w:cs="Britannic"/>
                      <w:b/>
                      <w:sz w:val="44"/>
                    </w:rPr>
                    <w:t>R</w:t>
                  </w:r>
                  <w:r>
                    <w:rPr>
                      <w:rFonts w:ascii="Britannic" w:eastAsia="Britannic" w:hAnsi="Britannic" w:cs="Britannic"/>
                      <w:b/>
                      <w:sz w:val="35"/>
                    </w:rPr>
                    <w:t>EGISTRATION</w:t>
                  </w:r>
                  <w:r>
                    <w:rPr>
                      <w:b/>
                      <w:sz w:val="32"/>
                    </w:rPr>
                    <w:t xml:space="preserve">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98"/>
                    <w:ind w:right="26"/>
                    <w:suppressOverlap/>
                    <w:jc w:val="center"/>
                  </w:pPr>
                  <w:r>
                    <w:rPr>
                      <w:rFonts w:ascii="Bernard MT" w:eastAsia="Bernard MT" w:hAnsi="Bernard MT" w:cs="Bernard MT"/>
                      <w:sz w:val="24"/>
                    </w:rPr>
                    <w:t xml:space="preserve">Cost : $25.00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118" w:line="241" w:lineRule="auto"/>
                    <w:ind w:left="405" w:right="377"/>
                    <w:suppressOverlap/>
                    <w:jc w:val="center"/>
                  </w:pPr>
                  <w:r>
                    <w:rPr>
                      <w:rFonts w:ascii="Bernard MT" w:eastAsia="Bernard MT" w:hAnsi="Bernard MT" w:cs="Bernard MT"/>
                      <w:sz w:val="24"/>
                    </w:rPr>
                    <w:t xml:space="preserve">Please make checks  payable to People First Of CT 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243" w:line="241" w:lineRule="auto"/>
                    <w:ind w:left="1090" w:right="86" w:hanging="651"/>
                    <w:suppressOverlap/>
                    <w:jc w:val="both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240" behindDoc="1" locked="0" layoutInCell="1" allowOverlap="1">
                            <wp:simplePos x="0" y="0"/>
                            <wp:positionH relativeFrom="column">
                              <wp:posOffset>6013</wp:posOffset>
                            </wp:positionH>
                            <wp:positionV relativeFrom="paragraph">
                              <wp:posOffset>-1214018</wp:posOffset>
                            </wp:positionV>
                            <wp:extent cx="2286000" cy="1658112"/>
                            <wp:effectExtent l="0" t="0" r="0" b="0"/>
                            <wp:wrapNone/>
                            <wp:docPr id="4414" name="Group 44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6000" cy="1658112"/>
                                      <a:chOff x="0" y="0"/>
                                      <a:chExt cx="2286000" cy="165811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39" name="Picture 1739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70560" y="437388"/>
                                        <a:ext cx="961644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42" name="Picture 1742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23416" y="437388"/>
                                        <a:ext cx="291084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45" name="Picture 1745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1836" y="694944"/>
                                        <a:ext cx="1877568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48" name="Picture 1748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3964" y="876300"/>
                                        <a:ext cx="1389888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51" name="Picture 1751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655064" y="876300"/>
                                        <a:ext cx="291084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54" name="Picture 1754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78308" y="1132332"/>
                                        <a:ext cx="1947672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57" name="Picture 1757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91312" y="1313688"/>
                                        <a:ext cx="1121664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60" name="Picture 1760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04188" y="1313688"/>
                                        <a:ext cx="291084" cy="34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61" name="Picture 4661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063" y="-4063"/>
                                        <a:ext cx="2292096" cy="1920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4414" o:spid="_x0000_s1026" style="position:absolute;margin-left:.45pt;margin-top:-95.6pt;width:180pt;height:130.55pt;z-index:-251658240" coordsize="22860,1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DAj1s52TwAANk8AAAUAAAAZHJzL21lZGlhL2ltYWdlNS5wbmeJUE5HDQoaCgAAAA1JSERS&#10;AAACfwAAAHEIBgAAAKTbxaIAAAABc1JHQgCuzhzpAAAABGdBTUEAALGPC/xhBQAAAAlwSFlzAAAO&#10;wwAADsMBx2+oZAAAPG5JREFUeF7t3QmzLE3w1/U/ioq4ISguILz/N2UEmyLK4r6L5yP3G5FW9MyZ&#10;s899nvxFZHRPd1bulVXdM/fcv1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739" o:spid="_x0000_s1027" type="#_x0000_t75" style="position:absolute;left:6705;top:4373;width:9617;height:3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tgrCAAAA3QAAAA8AAABkcnMvZG93bnJldi54bWxET9tqwkAQfS/4D8sIfdONFqyNriKCUMFW&#10;a/sBQ3ZMgtnZkJ2a6Ne7BaFvczjXmS87V6kLNaH0bGA0TEARZ96WnBv4+d4MpqCCIFusPJOBKwVY&#10;LnpPc0ytb/mLLkfJVQzhkKKBQqROtQ5ZQQ7D0NfEkTv5xqFE2OTaNtjGcFfpcZJMtMOSY0OBNa0L&#10;ys7HX2fgsP8Mp5ugbD6y1druknzrbWvMc79bzUAJdfIvfrjfbZz/+vIGf9/EE/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bYKwgAAAN0AAAAPAAAAAAAAAAAAAAAAAJ8C&#10;AABkcnMvZG93bnJldi54bWxQSwUGAAAAAAQABAD3AAAAjgMAAAAA&#10;">
                              <v:imagedata r:id="rId12" o:title=""/>
                            </v:shape>
                            <v:shape id="Picture 1742" o:spid="_x0000_s1028" type="#_x0000_t75" style="position:absolute;left:14234;top:4373;width:2911;height:3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x9ay9AAAA3QAAAA8AAABkcnMvZG93bnJldi54bWxET0sKwjAQ3QveIYzgTlM/qFSjFEF0qdUD&#10;DM3YVptJaaLW2xtBcDeP953VpjWVeFLjSssKRsMIBHFmdcm5gst5N1iAcB5ZY2WZFLzJwWbd7aww&#10;1vbFJ3qmPhchhF2MCgrv61hKlxVk0A1tTRy4q20M+gCbXOoGXyHcVHIcRTNpsOTQUGBN24Kye/ow&#10;CvbHZGZulySbXMnVd5ketrywSvV7bbIE4an1f/HPfdBh/nw6hu834QS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PH1rL0AAADdAAAADwAAAAAAAAAAAAAAAACfAgAAZHJz&#10;L2Rvd25yZXYueG1sUEsFBgAAAAAEAAQA9wAAAIkDAAAAAA==&#10;">
                              <v:imagedata r:id="rId13" o:title=""/>
                            </v:shape>
                            <v:shape id="Picture 1745" o:spid="_x0000_s1029" type="#_x0000_t75" style="position:absolute;left:2118;top:6949;width:18776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mSLEAAAA3QAAAA8AAABkcnMvZG93bnJldi54bWxET0uLwjAQvi/4H8IIe1k0VXysXaOIrKAg&#10;iq4Xb0Mz2xabSWlSrf/eCIK3+fieM503phBXqlxuWUGvG4EgTqzOOVVw+lt1vkE4j6yxsEwK7uRg&#10;Pmt9TDHW9sYHuh59KkIIuxgVZN6XsZQuycig69qSOHD/tjLoA6xSqSu8hXBTyH4UjaTBnENDhiUt&#10;M0oux9oo2G2Wv/XovDpvv1jWdivtZL9bK/XZbhY/IDw1/i1+udc6zB8PhvD8Jpw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8mSLEAAAA3QAAAA8AAAAAAAAAAAAAAAAA&#10;nwIAAGRycy9kb3ducmV2LnhtbFBLBQYAAAAABAAEAPcAAACQAwAAAAA=&#10;">
                              <v:imagedata r:id="rId14" o:title=""/>
                            </v:shape>
                            <v:shape id="Picture 1748" o:spid="_x0000_s1030" type="#_x0000_t75" style="position:absolute;left:4739;top:8763;width:13899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VlWbGAAAA3QAAAA8AAABkcnMvZG93bnJldi54bWxEj0FrAjEQhe+F/ocwhd5qtiJWtkYRQSwi&#10;QrWH9jZsxs3iZrIkqa7/3jkI3mZ4b977ZjrvfavOFFMT2MD7oABFXAXbcG3g57B6m4BKGdliG5gM&#10;XCnBfPb8NMXShgt/03mfayUhnEo04HLuSq1T5chjGoSOWLRjiB6zrLHWNuJFwn2rh0Ux1h4blgaH&#10;HS0dVaf9vzdw0Cu3mSzX23ZX/3VpHUdDffw15vWlX3yCytTnh/l+/WUF/2MkuPKNjK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WVZsYAAADdAAAADwAAAAAAAAAAAAAA&#10;AACfAgAAZHJzL2Rvd25yZXYueG1sUEsFBgAAAAAEAAQA9wAAAJIDAAAAAA==&#10;">
                              <v:imagedata r:id="rId15" o:title=""/>
                            </v:shape>
                            <v:shape id="Picture 1751" o:spid="_x0000_s1031" type="#_x0000_t75" style="position:absolute;left:16550;top:8763;width:2911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6/Qa9AAAA3QAAAA8AAABkcnMvZG93bnJldi54bWxET0sKwjAQ3QveIYzgTlMVP1SjFEF0qdUD&#10;DM3YVptJaaLW2xtBcDeP953VpjWVeFLjSssKRsMIBHFmdcm5gst5N1iAcB5ZY2WZFLzJwWbd7aww&#10;1vbFJ3qmPhchhF2MCgrv61hKlxVk0A1tTRy4q20M+gCbXOoGXyHcVHIcRTNpsOTQUGBN24Kye/ow&#10;CvbHZGZulySbXMnVd5ketrywSvV7bbIE4an1f/HPfdBh/nw6gu834QS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fr9Br0AAADdAAAADwAAAAAAAAAAAAAAAACfAgAAZHJz&#10;L2Rvd25yZXYueG1sUEsFBgAAAAAEAAQA9wAAAIkDAAAAAA==&#10;">
                              <v:imagedata r:id="rId13" o:title=""/>
                            </v:shape>
                            <v:shape id="Picture 1754" o:spid="_x0000_s1032" type="#_x0000_t75" style="position:absolute;left:1783;top:11323;width:19476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yr3EAAAA3QAAAA8AAABkcnMvZG93bnJldi54bWxET0trwkAQvgv9D8sI3nSj2FfqKkVoafEg&#10;2vTQ25CdZoPZ2TQ71fTfuwXB23x8z1mset+oI3WxDmxgOslAEZfB1lwZKD5exg+goiBbbAKTgT+K&#10;sFreDBaY23DiHR33UqkUwjFHA06kzbWOpSOPcRJa4sR9h86jJNhV2nZ4SuG+0bMsu9Mea04NDlta&#10;OyoP+19v4KfQ8v4YZNZvv4piHd30c/PaGDMa9s9PoIR6uYov7jeb5t/fzuH/m3S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Yyr3EAAAA3QAAAA8AAAAAAAAAAAAAAAAA&#10;nwIAAGRycy9kb3ducmV2LnhtbFBLBQYAAAAABAAEAPcAAACQAwAAAAA=&#10;">
                              <v:imagedata r:id="rId16" o:title=""/>
                            </v:shape>
                            <v:shape id="Picture 1757" o:spid="_x0000_s1033" type="#_x0000_t75" style="position:absolute;left:5913;top:13136;width:11216;height:3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yx9DEAAAA3QAAAA8AAABkcnMvZG93bnJldi54bWxET0trAjEQvhf8D2GE3mpW0SqrUYootF6K&#10;1gfehmTcXbqZLJtUd/+9EYTe5uN7zmzR2FJcqfaFYwX9XgKCWDtTcKZg/7N+m4DwAdlg6ZgUtORh&#10;Me+8zDA17sZbuu5CJmII+xQV5CFUqZRe52TR91xFHLmLqy2GCOtMmhpvMdyWcpAk79JiwbEhx4qW&#10;Oenf3Z9V8HVcHtYnvT0PbLisvjfDVnPTKvXabT6mIAI14V/8dH+aOH88GsPjm3iC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yx9DEAAAA3QAAAA8AAAAAAAAAAAAAAAAA&#10;nwIAAGRycy9kb3ducmV2LnhtbFBLBQYAAAAABAAEAPcAAACQAwAAAAA=&#10;">
                              <v:imagedata r:id="rId17" o:title=""/>
                            </v:shape>
                            <v:shape id="Picture 1760" o:spid="_x0000_s1034" type="#_x0000_t75" style="position:absolute;left:15041;top:13136;width:2911;height:3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kiDCAAAA3QAAAA8AAABkcnMvZG93bnJldi54bWxEj0GLwkAMhe+C/2GIsDedukKV6ihFkPXo&#10;Vn9A6MS22smUzqj1328Owt4S3st7Xza7wbXqSX1oPBuYzxJQxKW3DVcGLufDdAUqRGSLrWcy8KYA&#10;u+14tMHM+hf/0rOIlZIQDhkaqGPsMq1DWZPDMPMdsWhX3zuMsvaVtj2+JNy1+jtJUu2wYWmosaN9&#10;TeW9eDgDP6c8dbdLXi6uFLq7Lo57XnljviZDvgYVaYj/5s/10Qr+MhV++UZG0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2pIgwgAAAN0AAAAPAAAAAAAAAAAAAAAAAJ8C&#10;AABkcnMvZG93bnJldi54bWxQSwUGAAAAAAQABAD3AAAAjgMAAAAA&#10;">
                              <v:imagedata r:id="rId13" o:title=""/>
                            </v:shape>
                            <v:shape id="Picture 4661" o:spid="_x0000_s1035" type="#_x0000_t75" style="position:absolute;left:-40;top:-40;width:22920;height:1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CKLFAAAA3QAAAA8AAABkcnMvZG93bnJldi54bWxEj81qwzAQhO+FvoPYQi8mkZ0WU9zIoYQU&#10;CsWH/PS+sTaWsbUylpq4b18FAjkOM/MNs1xNthdnGn3rWEE2T0EQ10633Cg47D9nbyB8QNbYOyYF&#10;f+RhVT4+LLHQ7sJbOu9CIyKEfYEKTAhDIaWvDVn0czcQR+/kRoshyrGResRLhNteLtI0lxZbjgsG&#10;B1obqrvdr1VwnDg7JS/f7idp084uqNpYUyn1/DR9vIMINIV7+Nb+0gpe8zyD65v4BGT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giixQAAAN0AAAAPAAAAAAAAAAAAAAAA&#10;AJ8CAABkcnMvZG93bnJldi54bWxQSwUGAAAAAAQABAD3AAAAkQMAAAAA&#10;">
                              <v:imagedata r:id="rId18" o:title="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Bernard MT" w:eastAsia="Bernard MT" w:hAnsi="Bernard MT" w:cs="Bernard MT"/>
                      <w:sz w:val="24"/>
                    </w:rPr>
                    <w:t xml:space="preserve">Support staff must register and pay the  $25.00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Name : ——————————————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>Address :—————————————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0" w:line="265" w:lineRule="auto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————————————————— —————————————————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4"/>
                    <w:ind w:left="156"/>
                    <w:suppressOverlap/>
                  </w:pPr>
                  <w:r>
                    <w:rPr>
                      <w:sz w:val="20"/>
                    </w:rPr>
                    <w:t>Email Address ;——————————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—————————————————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>Phone number :——————————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7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—————————————————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0" w:line="265" w:lineRule="auto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I will need the following food accommodation :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>( please describe ) —————————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>—————————————————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0" w:line="265" w:lineRule="auto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————————————————— —————————————————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4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Please Send Registration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6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People First Of CT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229"/>
                    <w:ind w:left="156"/>
                    <w:suppressOverlap/>
                  </w:pPr>
                  <w:r>
                    <w:rPr>
                      <w:sz w:val="20"/>
                    </w:rPr>
                    <w:t xml:space="preserve">C/O Arc Of Connecticut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4"/>
                    <w:ind w:left="156"/>
                    <w:suppressOverlap/>
                  </w:pPr>
                  <w:r>
                    <w:rPr>
                      <w:sz w:val="16"/>
                    </w:rPr>
                    <w:t xml:space="preserve">43 Woodland St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2"/>
                    <w:ind w:left="156"/>
                    <w:suppressOverlap/>
                  </w:pPr>
                  <w:r>
                    <w:rPr>
                      <w:sz w:val="16"/>
                    </w:rPr>
                    <w:t xml:space="preserve">Suite 260 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4"/>
                    <w:ind w:left="156"/>
                    <w:suppressOverlap/>
                  </w:pPr>
                  <w:r>
                    <w:rPr>
                      <w:sz w:val="16"/>
                    </w:rPr>
                    <w:t xml:space="preserve">Hartford , CT 06105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2"/>
                    <w:ind w:left="156"/>
                    <w:suppressOverlap/>
                  </w:pPr>
                  <w:r>
                    <w:rPr>
                      <w:sz w:val="16"/>
                    </w:rPr>
                    <w:t xml:space="preserve">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4"/>
                    <w:ind w:left="156"/>
                    <w:suppressOverlap/>
                  </w:pPr>
                  <w:r>
                    <w:rPr>
                      <w:sz w:val="16"/>
                    </w:rPr>
                    <w:t xml:space="preserve"> 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170" w:line="262" w:lineRule="auto"/>
                    <w:ind w:left="156" w:right="121"/>
                    <w:suppressOverlap/>
                  </w:pPr>
                  <w:proofErr w:type="gramStart"/>
                  <w:r>
                    <w:rPr>
                      <w:sz w:val="16"/>
                    </w:rPr>
                    <w:t>We  also</w:t>
                  </w:r>
                  <w:proofErr w:type="gramEnd"/>
                  <w:r>
                    <w:rPr>
                      <w:sz w:val="16"/>
                    </w:rPr>
                    <w:t xml:space="preserve"> take credit cards  by Calling 860-5782905 all registrations must be sent no later </w:t>
                  </w:r>
                  <w:proofErr w:type="spellStart"/>
                  <w:r>
                    <w:rPr>
                      <w:sz w:val="16"/>
                    </w:rPr>
                    <w:t>then</w:t>
                  </w:r>
                  <w:proofErr w:type="spellEnd"/>
                  <w:r>
                    <w:rPr>
                      <w:sz w:val="16"/>
                    </w:rPr>
                    <w:t xml:space="preserve"> JUNE  6, 2014  after the due date  the cost  at the door $30.. </w:t>
                  </w:r>
                </w:p>
                <w:p w:rsidR="000E25A1" w:rsidRDefault="007A40A1" w:rsidP="00CF4133">
                  <w:pPr>
                    <w:framePr w:wrap="around" w:vAnchor="text" w:hAnchor="text" w:x="-729" w:y="-9518"/>
                    <w:spacing w:after="0"/>
                    <w:ind w:right="103"/>
                    <w:suppressOverlap/>
                    <w:jc w:val="center"/>
                  </w:pPr>
                  <w:r>
                    <w:rPr>
                      <w:b/>
                      <w:color w:val="009900"/>
                    </w:rPr>
                    <w:t xml:space="preserve">BRING YOUR TALENT TO SHARE </w:t>
                  </w:r>
                </w:p>
              </w:tc>
            </w:tr>
            <w:tr w:rsidR="000E25A1">
              <w:trPr>
                <w:trHeight w:val="265"/>
              </w:trPr>
              <w:tc>
                <w:tcPr>
                  <w:tcW w:w="3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C66"/>
                </w:tcPr>
                <w:p w:rsidR="000E25A1" w:rsidRDefault="007A40A1" w:rsidP="00CF4133">
                  <w:pPr>
                    <w:framePr w:wrap="around" w:vAnchor="text" w:hAnchor="text" w:x="-729" w:y="-9518"/>
                    <w:spacing w:after="0"/>
                    <w:ind w:right="105"/>
                    <w:suppressOverlap/>
                    <w:jc w:val="center"/>
                  </w:pPr>
                  <w:r>
                    <w:rPr>
                      <w:b/>
                      <w:color w:val="009900"/>
                    </w:rPr>
                    <w:t xml:space="preserve">AT THIS YEARS CONFERENCE  </w:t>
                  </w:r>
                </w:p>
              </w:tc>
            </w:tr>
            <w:tr w:rsidR="000E25A1">
              <w:trPr>
                <w:trHeight w:val="450"/>
              </w:trPr>
              <w:tc>
                <w:tcPr>
                  <w:tcW w:w="3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C66"/>
                </w:tcPr>
                <w:p w:rsidR="000E25A1" w:rsidRDefault="007A40A1" w:rsidP="00CF4133">
                  <w:pPr>
                    <w:framePr w:wrap="around" w:vAnchor="text" w:hAnchor="text" w:x="-729" w:y="-9518"/>
                    <w:spacing w:after="0"/>
                    <w:ind w:right="105"/>
                    <w:suppressOverlap/>
                    <w:jc w:val="center"/>
                  </w:pPr>
                  <w:r>
                    <w:rPr>
                      <w:b/>
                      <w:color w:val="009900"/>
                    </w:rPr>
                    <w:t xml:space="preserve">SIGN UP AT THE DOOR  </w:t>
                  </w:r>
                </w:p>
              </w:tc>
            </w:tr>
          </w:tbl>
          <w:p w:rsidR="000E25A1" w:rsidRDefault="000E25A1"/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</w:tcPr>
          <w:p w:rsidR="000E25A1" w:rsidRDefault="007A40A1">
            <w:pPr>
              <w:spacing w:after="0"/>
              <w:ind w:left="7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13914" cy="5987532"/>
                      <wp:effectExtent l="0" t="0" r="0" b="0"/>
                      <wp:docPr id="4567" name="Group 4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3914" cy="5987532"/>
                                <a:chOff x="0" y="0"/>
                                <a:chExt cx="2613914" cy="5987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2" name="Picture 4662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130" y="306832"/>
                                  <a:ext cx="2465832" cy="5675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68" name="Rectangle 1768"/>
                              <wps:cNvSpPr/>
                              <wps:spPr>
                                <a:xfrm>
                                  <a:off x="393065" y="5352025"/>
                                  <a:ext cx="1146144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>Phone: 860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9" name="Rectangle 1769"/>
                              <wps:cNvSpPr/>
                              <wps:spPr>
                                <a:xfrm>
                                  <a:off x="1254125" y="5352025"/>
                                  <a:ext cx="78734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0" name="Rectangle 1770"/>
                              <wps:cNvSpPr/>
                              <wps:spPr>
                                <a:xfrm>
                                  <a:off x="1313561" y="5352025"/>
                                  <a:ext cx="392957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>578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1" name="Rectangle 1771"/>
                              <wps:cNvSpPr/>
                              <wps:spPr>
                                <a:xfrm>
                                  <a:off x="1607693" y="5352025"/>
                                  <a:ext cx="78734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8" name="Rectangle 4128"/>
                              <wps:cNvSpPr/>
                              <wps:spPr>
                                <a:xfrm>
                                  <a:off x="2061725" y="5352025"/>
                                  <a:ext cx="52173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7" name="Rectangle 4127"/>
                              <wps:cNvSpPr/>
                              <wps:spPr>
                                <a:xfrm>
                                  <a:off x="1667129" y="5352025"/>
                                  <a:ext cx="524338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>2905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3" name="Rectangle 1773"/>
                              <wps:cNvSpPr/>
                              <wps:spPr>
                                <a:xfrm>
                                  <a:off x="2100199" y="5352025"/>
                                  <a:ext cx="52173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4" name="Rectangle 1774"/>
                              <wps:cNvSpPr/>
                              <wps:spPr>
                                <a:xfrm>
                                  <a:off x="767969" y="5580625"/>
                                  <a:ext cx="1274679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 xml:space="preserve">Our website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5" name="Rectangle 1775"/>
                              <wps:cNvSpPr/>
                              <wps:spPr>
                                <a:xfrm>
                                  <a:off x="380873" y="5809225"/>
                                  <a:ext cx="2357742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 xml:space="preserve">www.peoplefirstct.org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6" name="Rectangle 1776"/>
                              <wps:cNvSpPr/>
                              <wps:spPr>
                                <a:xfrm>
                                  <a:off x="2153539" y="5809225"/>
                                  <a:ext cx="52173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63" name="Picture 466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063"/>
                                  <a:ext cx="246583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" name="Rectangle 1971"/>
                              <wps:cNvSpPr/>
                              <wps:spPr>
                                <a:xfrm>
                                  <a:off x="294005" y="603845"/>
                                  <a:ext cx="82394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2" name="Rectangle 1972"/>
                              <wps:cNvSpPr/>
                              <wps:spPr>
                                <a:xfrm>
                                  <a:off x="364109" y="620287"/>
                                  <a:ext cx="391966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EOPLE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3" name="Rectangle 1973"/>
                              <wps:cNvSpPr/>
                              <wps:spPr>
                                <a:xfrm>
                                  <a:off x="667385" y="60384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4" name="Rectangle 1974"/>
                              <wps:cNvSpPr/>
                              <wps:spPr>
                                <a:xfrm>
                                  <a:off x="714629" y="603845"/>
                                  <a:ext cx="77530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" name="Rectangle 1975"/>
                              <wps:cNvSpPr/>
                              <wps:spPr>
                                <a:xfrm>
                                  <a:off x="780161" y="620287"/>
                                  <a:ext cx="281296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IRST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" name="Rectangle 1976"/>
                              <wps:cNvSpPr/>
                              <wps:spPr>
                                <a:xfrm>
                                  <a:off x="999617" y="60384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" name="Rectangle 1977"/>
                              <wps:cNvSpPr/>
                              <wps:spPr>
                                <a:xfrm>
                                  <a:off x="1045337" y="620287"/>
                                  <a:ext cx="516135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WOULD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" name="Rectangle 1978"/>
                              <wps:cNvSpPr/>
                              <wps:spPr>
                                <a:xfrm>
                                  <a:off x="1440053" y="60384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9" name="Rectangle 1979"/>
                              <wps:cNvSpPr/>
                              <wps:spPr>
                                <a:xfrm>
                                  <a:off x="1487297" y="620287"/>
                                  <a:ext cx="266337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LIKE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0" name="Rectangle 1980"/>
                              <wps:cNvSpPr/>
                              <wps:spPr>
                                <a:xfrm>
                                  <a:off x="1696085" y="60384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1" name="Rectangle 1981"/>
                              <wps:cNvSpPr/>
                              <wps:spPr>
                                <a:xfrm>
                                  <a:off x="1741805" y="620287"/>
                                  <a:ext cx="194388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2" name="Rectangle 1982"/>
                              <wps:cNvSpPr/>
                              <wps:spPr>
                                <a:xfrm>
                                  <a:off x="1895983" y="60384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" name="Rectangle 1983"/>
                              <wps:cNvSpPr/>
                              <wps:spPr>
                                <a:xfrm>
                                  <a:off x="1941703" y="620287"/>
                                  <a:ext cx="475880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THANK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4" name="Rectangle 1984"/>
                              <wps:cNvSpPr/>
                              <wps:spPr>
                                <a:xfrm>
                                  <a:off x="2307463" y="60384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" name="Rectangle 1985"/>
                              <wps:cNvSpPr/>
                              <wps:spPr>
                                <a:xfrm>
                                  <a:off x="263525" y="737957"/>
                                  <a:ext cx="101397" cy="14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" name="Rectangle 1986"/>
                              <wps:cNvSpPr/>
                              <wps:spPr>
                                <a:xfrm>
                                  <a:off x="348869" y="754399"/>
                                  <a:ext cx="165400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HE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" name="Rectangle 1987"/>
                              <wps:cNvSpPr/>
                              <wps:spPr>
                                <a:xfrm>
                                  <a:off x="481457" y="737957"/>
                                  <a:ext cx="50622" cy="14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" name="Rectangle 1988"/>
                              <wps:cNvSpPr/>
                              <wps:spPr>
                                <a:xfrm>
                                  <a:off x="527177" y="737957"/>
                                  <a:ext cx="118727" cy="14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" name="Rectangle 1989"/>
                              <wps:cNvSpPr/>
                              <wps:spPr>
                                <a:xfrm>
                                  <a:off x="624713" y="754399"/>
                                  <a:ext cx="789404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EPARTMENT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0" name="Rectangle 1990"/>
                              <wps:cNvSpPr/>
                              <wps:spPr>
                                <a:xfrm>
                                  <a:off x="1226693" y="737957"/>
                                  <a:ext cx="50622" cy="14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1" name="Rectangle 1991"/>
                              <wps:cNvSpPr/>
                              <wps:spPr>
                                <a:xfrm>
                                  <a:off x="1272413" y="754399"/>
                                  <a:ext cx="175531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" name="Rectangle 1992"/>
                              <wps:cNvSpPr/>
                              <wps:spPr>
                                <a:xfrm>
                                  <a:off x="1412621" y="737957"/>
                                  <a:ext cx="50622" cy="14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3" name="Rectangle 1993"/>
                              <wps:cNvSpPr/>
                              <wps:spPr>
                                <a:xfrm>
                                  <a:off x="1458341" y="737957"/>
                                  <a:ext cx="118727" cy="14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4" name="Rectangle 1994"/>
                              <wps:cNvSpPr/>
                              <wps:spPr>
                                <a:xfrm>
                                  <a:off x="1555877" y="754399"/>
                                  <a:ext cx="1028257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EVELOPMENTAL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5" name="Rectangle 1995"/>
                              <wps:cNvSpPr/>
                              <wps:spPr>
                                <a:xfrm>
                                  <a:off x="2337943" y="737957"/>
                                  <a:ext cx="50622" cy="14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6" name="Rectangle 1996"/>
                              <wps:cNvSpPr/>
                              <wps:spPr>
                                <a:xfrm>
                                  <a:off x="333629" y="873593"/>
                                  <a:ext cx="71297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7" name="Rectangle 1997"/>
                              <wps:cNvSpPr/>
                              <wps:spPr>
                                <a:xfrm>
                                  <a:off x="396113" y="890035"/>
                                  <a:ext cx="522459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ERVICES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8" name="Rectangle 1998"/>
                              <wps:cNvSpPr/>
                              <wps:spPr>
                                <a:xfrm>
                                  <a:off x="796925" y="873593"/>
                                  <a:ext cx="196256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, 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9" name="Rectangle 1999"/>
                              <wps:cNvSpPr/>
                              <wps:spPr>
                                <a:xfrm>
                                  <a:off x="952373" y="890035"/>
                                  <a:ext cx="165400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HE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0" name="Rectangle 2000"/>
                              <wps:cNvSpPr/>
                              <wps:spPr>
                                <a:xfrm>
                                  <a:off x="1084961" y="873593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1" name="Rectangle 2001"/>
                              <wps:cNvSpPr/>
                              <wps:spPr>
                                <a:xfrm>
                                  <a:off x="1130681" y="873593"/>
                                  <a:ext cx="104589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2" name="Rectangle 2002"/>
                              <wps:cNvSpPr/>
                              <wps:spPr>
                                <a:xfrm>
                                  <a:off x="1219073" y="890035"/>
                                  <a:ext cx="176629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RC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3" name="Rectangle 2003"/>
                              <wps:cNvSpPr/>
                              <wps:spPr>
                                <a:xfrm>
                                  <a:off x="1357757" y="873593"/>
                                  <a:ext cx="85080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4" name="Rectangle 2004"/>
                              <wps:cNvSpPr/>
                              <wps:spPr>
                                <a:xfrm>
                                  <a:off x="1429385" y="890035"/>
                                  <a:ext cx="295403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AND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5" name="Rectangle 2005"/>
                              <wps:cNvSpPr/>
                              <wps:spPr>
                                <a:xfrm>
                                  <a:off x="1659509" y="873593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6" name="Rectangle 2006"/>
                              <wps:cNvSpPr/>
                              <wps:spPr>
                                <a:xfrm>
                                  <a:off x="1705229" y="873593"/>
                                  <a:ext cx="131497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7" name="Rectangle 2007"/>
                              <wps:cNvSpPr/>
                              <wps:spPr>
                                <a:xfrm>
                                  <a:off x="1812163" y="890035"/>
                                  <a:ext cx="345266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FFICE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" name="Rectangle 2008"/>
                              <wps:cNvSpPr/>
                              <wps:spPr>
                                <a:xfrm>
                                  <a:off x="2080387" y="873593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9" name="Rectangle 2009"/>
                              <wps:cNvSpPr/>
                              <wps:spPr>
                                <a:xfrm>
                                  <a:off x="2126107" y="890035"/>
                                  <a:ext cx="175531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0" name="Rectangle 2010"/>
                              <wps:cNvSpPr/>
                              <wps:spPr>
                                <a:xfrm>
                                  <a:off x="2266315" y="873593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1" name="Rectangle 2011"/>
                              <wps:cNvSpPr/>
                              <wps:spPr>
                                <a:xfrm>
                                  <a:off x="208661" y="1025671"/>
                                  <a:ext cx="884021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PROTECTION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2" name="Rectangle 2012"/>
                              <wps:cNvSpPr/>
                              <wps:spPr>
                                <a:xfrm>
                                  <a:off x="882269" y="1009229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3" name="Rectangle 2013"/>
                              <wps:cNvSpPr/>
                              <wps:spPr>
                                <a:xfrm>
                                  <a:off x="927989" y="1025671"/>
                                  <a:ext cx="295403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AND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4" name="Rectangle 2014"/>
                              <wps:cNvSpPr/>
                              <wps:spPr>
                                <a:xfrm>
                                  <a:off x="1158113" y="1009229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5" name="Rectangle 2015"/>
                              <wps:cNvSpPr/>
                              <wps:spPr>
                                <a:xfrm>
                                  <a:off x="1203833" y="1025671"/>
                                  <a:ext cx="772013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ADVOCACY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6" name="Rectangle 2016"/>
                              <wps:cNvSpPr/>
                              <wps:spPr>
                                <a:xfrm>
                                  <a:off x="1792097" y="1009229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7" name="Rectangle 2017"/>
                              <wps:cNvSpPr/>
                              <wps:spPr>
                                <a:xfrm>
                                  <a:off x="1838071" y="1025671"/>
                                  <a:ext cx="268040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FOR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8" name="Rectangle 2018"/>
                              <wps:cNvSpPr/>
                              <wps:spPr>
                                <a:xfrm>
                                  <a:off x="2045335" y="1009229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9" name="Rectangle 2019"/>
                              <wps:cNvSpPr/>
                              <wps:spPr>
                                <a:xfrm>
                                  <a:off x="2092579" y="1025671"/>
                                  <a:ext cx="389412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THEIR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0" name="Rectangle 2020"/>
                              <wps:cNvSpPr/>
                              <wps:spPr>
                                <a:xfrm>
                                  <a:off x="2392807" y="1009229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1" name="Rectangle 2021"/>
                              <wps:cNvSpPr/>
                              <wps:spPr>
                                <a:xfrm>
                                  <a:off x="211709" y="1161307"/>
                                  <a:ext cx="718868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GENEROUS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2" name="Rectangle 2022"/>
                              <wps:cNvSpPr/>
                              <wps:spPr>
                                <a:xfrm>
                                  <a:off x="758825" y="114486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3" name="Rectangle 2023"/>
                              <wps:cNvSpPr/>
                              <wps:spPr>
                                <a:xfrm>
                                  <a:off x="806069" y="1161307"/>
                                  <a:ext cx="603212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SUPPORT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4" name="Rectangle 2024"/>
                              <wps:cNvSpPr/>
                              <wps:spPr>
                                <a:xfrm>
                                  <a:off x="1267841" y="114486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5" name="Rectangle 2025"/>
                              <wps:cNvSpPr/>
                              <wps:spPr>
                                <a:xfrm>
                                  <a:off x="1313561" y="1161307"/>
                                  <a:ext cx="194388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6" name="Rectangle 2026"/>
                              <wps:cNvSpPr/>
                              <wps:spPr>
                                <a:xfrm>
                                  <a:off x="1467485" y="114486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7" name="Rectangle 2027"/>
                              <wps:cNvSpPr/>
                              <wps:spPr>
                                <a:xfrm>
                                  <a:off x="1514729" y="1161307"/>
                                  <a:ext cx="355603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MAKE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8" name="Rectangle 2028"/>
                              <wps:cNvSpPr/>
                              <wps:spPr>
                                <a:xfrm>
                                  <a:off x="1790573" y="114486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9" name="Rectangle 2029"/>
                              <wps:cNvSpPr/>
                              <wps:spPr>
                                <a:xfrm>
                                  <a:off x="1836547" y="1161307"/>
                                  <a:ext cx="297836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THIS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0" name="Rectangle 2030"/>
                              <wps:cNvSpPr/>
                              <wps:spPr>
                                <a:xfrm>
                                  <a:off x="2066671" y="1144865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1" name="Rectangle 2031"/>
                              <wps:cNvSpPr/>
                              <wps:spPr>
                                <a:xfrm>
                                  <a:off x="2113915" y="1161307"/>
                                  <a:ext cx="355846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CON-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2" name="Rectangle 2032"/>
                              <wps:cNvSpPr/>
                              <wps:spPr>
                                <a:xfrm>
                                  <a:off x="803021" y="1295419"/>
                                  <a:ext cx="567943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FERENCE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3" name="Rectangle 2033"/>
                              <wps:cNvSpPr/>
                              <wps:spPr>
                                <a:xfrm>
                                  <a:off x="1237361" y="1278977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4" name="Rectangle 2034"/>
                              <wps:cNvSpPr/>
                              <wps:spPr>
                                <a:xfrm>
                                  <a:off x="1283081" y="1295419"/>
                                  <a:ext cx="577915" cy="114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4"/>
                                      </w:rPr>
                                      <w:t>POSSIBLE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5" name="Rectangle 2035"/>
                              <wps:cNvSpPr/>
                              <wps:spPr>
                                <a:xfrm>
                                  <a:off x="1726565" y="1278977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6" name="Rectangle 2036"/>
                              <wps:cNvSpPr/>
                              <wps:spPr>
                                <a:xfrm>
                                  <a:off x="1772285" y="1278977"/>
                                  <a:ext cx="22195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7" name="Rectangle 2037"/>
                              <wps:cNvSpPr/>
                              <wps:spPr>
                                <a:xfrm>
                                  <a:off x="1796923" y="1278977"/>
                                  <a:ext cx="50622" cy="143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Perpetua Titling MT" w:eastAsia="Perpetua Titling MT" w:hAnsi="Perpetua Titling MT" w:cs="Perpetua Titling MT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8" name="Rectangle 2038"/>
                              <wps:cNvSpPr/>
                              <wps:spPr>
                                <a:xfrm>
                                  <a:off x="653669" y="1895977"/>
                                  <a:ext cx="1675401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>Meet Our Board Members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9" name="Rectangle 2039"/>
                              <wps:cNvSpPr/>
                              <wps:spPr>
                                <a:xfrm>
                                  <a:off x="1914271" y="1895977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0" name="Rectangle 2040"/>
                              <wps:cNvSpPr/>
                              <wps:spPr>
                                <a:xfrm>
                                  <a:off x="1284605" y="2043805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1" name="Rectangle 2041"/>
                              <wps:cNvSpPr/>
                              <wps:spPr>
                                <a:xfrm>
                                  <a:off x="906653" y="2190109"/>
                                  <a:ext cx="1037986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Carlos M. Colon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2" name="Rectangle 2042"/>
                              <wps:cNvSpPr/>
                              <wps:spPr>
                                <a:xfrm>
                                  <a:off x="1686941" y="2190109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3" name="Rectangle 2043"/>
                              <wps:cNvSpPr/>
                              <wps:spPr>
                                <a:xfrm>
                                  <a:off x="1048385" y="2337937"/>
                                  <a:ext cx="659762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President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4" name="Rectangle 2044"/>
                              <wps:cNvSpPr/>
                              <wps:spPr>
                                <a:xfrm>
                                  <a:off x="1543685" y="2337937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5" name="Rectangle 2045"/>
                              <wps:cNvSpPr/>
                              <wps:spPr>
                                <a:xfrm>
                                  <a:off x="1284605" y="2485765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6" name="Rectangle 2046"/>
                              <wps:cNvSpPr/>
                              <wps:spPr>
                                <a:xfrm>
                                  <a:off x="935609" y="2633593"/>
                                  <a:ext cx="95878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Chad </w:t>
                                    </w:r>
                                    <w:proofErr w:type="spellStart"/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>Sinanian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7" name="Rectangle 2047"/>
                              <wps:cNvSpPr/>
                              <wps:spPr>
                                <a:xfrm>
                                  <a:off x="1656461" y="2633593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8" name="Rectangle 2048"/>
                              <wps:cNvSpPr/>
                              <wps:spPr>
                                <a:xfrm>
                                  <a:off x="932561" y="2779897"/>
                                  <a:ext cx="969273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Vice President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9" name="Rectangle 2049"/>
                              <wps:cNvSpPr/>
                              <wps:spPr>
                                <a:xfrm>
                                  <a:off x="1661033" y="2779897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0" name="Rectangle 2050"/>
                              <wps:cNvSpPr/>
                              <wps:spPr>
                                <a:xfrm>
                                  <a:off x="1284605" y="2927725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1" name="Rectangle 2051"/>
                              <wps:cNvSpPr/>
                              <wps:spPr>
                                <a:xfrm>
                                  <a:off x="892937" y="3075807"/>
                                  <a:ext cx="1072798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Quentin Hughes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2" name="Rectangle 2052"/>
                              <wps:cNvSpPr/>
                              <wps:spPr>
                                <a:xfrm>
                                  <a:off x="1700657" y="3075807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3" name="Rectangle 2053"/>
                              <wps:cNvSpPr/>
                              <wps:spPr>
                                <a:xfrm>
                                  <a:off x="1051433" y="3222111"/>
                                  <a:ext cx="652922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Secretary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4" name="Rectangle 2054"/>
                              <wps:cNvSpPr/>
                              <wps:spPr>
                                <a:xfrm>
                                  <a:off x="1542161" y="3222111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5" name="Rectangle 2055"/>
                              <wps:cNvSpPr/>
                              <wps:spPr>
                                <a:xfrm>
                                  <a:off x="1284605" y="3369939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6" name="Rectangle 2056"/>
                              <wps:cNvSpPr/>
                              <wps:spPr>
                                <a:xfrm>
                                  <a:off x="941705" y="3517767"/>
                                  <a:ext cx="94297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Varian Salters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7" name="Rectangle 2057"/>
                              <wps:cNvSpPr/>
                              <wps:spPr>
                                <a:xfrm>
                                  <a:off x="1650365" y="3517767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8" name="Rectangle 2058"/>
                              <wps:cNvSpPr/>
                              <wps:spPr>
                                <a:xfrm>
                                  <a:off x="1039241" y="3665595"/>
                                  <a:ext cx="683933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Treasurer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9" name="Rectangle 2059"/>
                              <wps:cNvSpPr/>
                              <wps:spPr>
                                <a:xfrm>
                                  <a:off x="1552829" y="3665595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0" name="Rectangle 2060"/>
                              <wps:cNvSpPr/>
                              <wps:spPr>
                                <a:xfrm>
                                  <a:off x="1284605" y="3811899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1" name="Rectangle 2061"/>
                              <wps:cNvSpPr/>
                              <wps:spPr>
                                <a:xfrm>
                                  <a:off x="679577" y="3959727"/>
                                  <a:ext cx="967601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>Laura Maloney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2" name="Rectangle 2062"/>
                              <wps:cNvSpPr/>
                              <wps:spPr>
                                <a:xfrm>
                                  <a:off x="1406525" y="3959727"/>
                                  <a:ext cx="76010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" name="Rectangle 2063"/>
                              <wps:cNvSpPr/>
                              <wps:spPr>
                                <a:xfrm>
                                  <a:off x="1462913" y="3959727"/>
                                  <a:ext cx="67902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" name="Rectangle 2064"/>
                              <wps:cNvSpPr/>
                              <wps:spPr>
                                <a:xfrm>
                                  <a:off x="1514729" y="3959727"/>
                                  <a:ext cx="531458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proofErr w:type="spellStart"/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>Hastillo</w:t>
                                    </w:r>
                                    <w:proofErr w:type="spellEnd"/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" name="Rectangle 2065"/>
                              <wps:cNvSpPr/>
                              <wps:spPr>
                                <a:xfrm>
                                  <a:off x="1915795" y="3959727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6" name="Rectangle 2066"/>
                              <wps:cNvSpPr/>
                              <wps:spPr>
                                <a:xfrm>
                                  <a:off x="1092581" y="4107555"/>
                                  <a:ext cx="5416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Advisor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7" name="Rectangle 2067"/>
                              <wps:cNvSpPr/>
                              <wps:spPr>
                                <a:xfrm>
                                  <a:off x="1499489" y="4107555"/>
                                  <a:ext cx="3344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25A1" w:rsidRDefault="007A40A1">
                                    <w:r>
                                      <w:rPr>
                                        <w:rFonts w:ascii="Cambria" w:eastAsia="Cambria" w:hAnsi="Cambria" w:cs="Cambria"/>
                                        <w:color w:val="66660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67" o:spid="_x0000_s1026" style="width:205.8pt;height:471.45pt;mso-position-horizontal-relative:char;mso-position-vertical-relative:line" coordsize="26139,5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">
                      <v:shape id="Picture 4662" o:spid="_x0000_s1027" type="#_x0000_t75" style="position:absolute;left:1511;top:3068;width:24658;height:5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szejEAAAA3QAAAA8AAABkcnMvZG93bnJldi54bWxEj0+LwjAUxO+C3yE8YS+i6cpapBqluCy7&#10;V//h9dE822LzUpNsrd/eCAt7HGbmN8xq05tGdOR8bVnB+zQBQVxYXXOp4Hj4mixA+ICssbFMCh7k&#10;YbMeDlaYaXvnHXX7UIoIYZ+hgiqENpPSFxUZ9FPbEkfvYp3BEKUrpXZ4j3DTyFmSpNJgzXGhwpa2&#10;FRXX/a9RcPvsTu23y/W4mx/z+TmRRYMXpd5Gfb4EEagP/+G/9o9W8JGmM3i9iU9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szejEAAAA3QAAAA8AAAAAAAAAAAAAAAAA&#10;nwIAAGRycy9kb3ducmV2LnhtbFBLBQYAAAAABAAEAPcAAACQAwAAAAA=&#10;">
                        <v:imagedata r:id="rId21" o:title=""/>
                      </v:shape>
                      <v:rect id="Rectangle 1768" o:spid="_x0000_s1028" style="position:absolute;left:3930;top:53520;width:11462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OS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jkr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>Phone: 860</w:t>
                              </w:r>
                            </w:p>
                          </w:txbxContent>
                        </v:textbox>
                      </v:rect>
                      <v:rect id="Rectangle 1769" o:spid="_x0000_s1029" style="position:absolute;left:12541;top:53520;width:787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r0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5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K9H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770" o:spid="_x0000_s1030" style="position:absolute;left:13135;top:53520;width:3930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>578</w:t>
                              </w:r>
                            </w:p>
                          </w:txbxContent>
                        </v:textbox>
                      </v:rect>
                      <v:rect id="Rectangle 1771" o:spid="_x0000_s1031" style="position:absolute;left:16076;top:53520;width:788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xCs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ow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xCs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128" o:spid="_x0000_s1032" style="position:absolute;left:20617;top:53520;width:521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yQ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3ckHBAAAA3QAAAA8AAAAAAAAAAAAAAAAAmAIAAGRycy9kb3du&#10;cmV2LnhtbFBLBQYAAAAABAAEAPUAAACG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27" o:spid="_x0000_s1033" style="position:absolute;left:16671;top:53520;width:5243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mM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jmM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>2905</w:t>
                              </w:r>
                            </w:p>
                          </w:txbxContent>
                        </v:textbox>
                      </v:rect>
                      <v:rect id="Rectangle 1773" o:spid="_x0000_s1034" style="position:absolute;left:21001;top:53520;width:522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K5s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K5s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74" o:spid="_x0000_s1035" style="position:absolute;left:7679;top:55806;width:12747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 xml:space="preserve">Our website </w:t>
                              </w:r>
                            </w:p>
                          </w:txbxContent>
                        </v:textbox>
                      </v:rect>
                      <v:rect id="Rectangle 1775" o:spid="_x0000_s1036" style="position:absolute;left:3808;top:58092;width:23578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3C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3Cc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 xml:space="preserve">www.peoplefirstct.org  </w:t>
                              </w:r>
                            </w:p>
                          </w:txbxContent>
                        </v:textbox>
                      </v:rect>
                      <v:rect id="Rectangle 1776" o:spid="_x0000_s1037" style="position:absolute;left:21535;top:58092;width:522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pfs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5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KX7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663" o:spid="_x0000_s1038" type="#_x0000_t75" style="position:absolute;left:-73;top:-40;width:24657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SovFAAAA3QAAAA8AAABkcnMvZG93bnJldi54bWxEj0FrAjEUhO+F/ofwCl6KZtWy2K1RRChK&#10;b9VVenxsXncXk5clSXX9940geBxm5htmvuytEWfyoXWsYDzKQBBXTrdcKyj3n8MZiBCRNRrHpOBK&#10;AZaL56c5Ftpd+JvOu1iLBOFQoIImxq6QMlQNWQwj1xEn79d5izFJX0vt8ZLg1shJluXSYstpocGO&#10;1g1Vp92fVbAx/mdbvpvjVzQHwnxcvk6zk1KDl371ASJSHx/he3urFbzl+RRub9IT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zEqLxQAAAN0AAAAPAAAAAAAAAAAAAAAA&#10;AJ8CAABkcnMvZG93bnJldi54bWxQSwUGAAAAAAQABAD3AAAAkQMAAAAA&#10;">
                        <v:imagedata r:id="rId22" o:title=""/>
                      </v:shape>
                      <v:rect id="Rectangle 1971" o:spid="_x0000_s1039" style="position:absolute;left:2940;top:6038;width:823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rect id="Rectangle 1972" o:spid="_x0000_s1040" style="position:absolute;left:3641;top:6202;width:3919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EOPLE</w:t>
                              </w:r>
                            </w:p>
                          </w:txbxContent>
                        </v:textbox>
                      </v:rect>
                      <v:rect id="Rectangle 1973" o:spid="_x0000_s1041" style="position:absolute;left:6673;top:6038;width:50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4" o:spid="_x0000_s1042" style="position:absolute;left:7146;top:6038;width:77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Rectangle 1975" o:spid="_x0000_s1043" style="position:absolute;left:7801;top:6202;width:2813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IRST</w:t>
                              </w:r>
                            </w:p>
                          </w:txbxContent>
                        </v:textbox>
                      </v:rect>
                      <v:rect id="Rectangle 1976" o:spid="_x0000_s1044" style="position:absolute;left:9996;top:6038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7" o:spid="_x0000_s1045" style="position:absolute;left:10453;top:6202;width:516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WOULD</w:t>
                              </w:r>
                            </w:p>
                          </w:txbxContent>
                        </v:textbox>
                      </v:rect>
                      <v:rect id="Rectangle 1978" o:spid="_x0000_s1046" style="position:absolute;left:14400;top:6038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9" o:spid="_x0000_s1047" style="position:absolute;left:14872;top:6202;width:2664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LIKE</w:t>
                              </w:r>
                            </w:p>
                          </w:txbxContent>
                        </v:textbox>
                      </v:rect>
                      <v:rect id="Rectangle 1980" o:spid="_x0000_s1048" style="position:absolute;left:16960;top:6038;width:50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1" o:spid="_x0000_s1049" style="position:absolute;left:17418;top:6202;width:1943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TO</w:t>
                              </w:r>
                            </w:p>
                          </w:txbxContent>
                        </v:textbox>
                      </v:rect>
                      <v:rect id="Rectangle 1982" o:spid="_x0000_s1050" style="position:absolute;left:18959;top:6038;width:50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3" o:spid="_x0000_s1051" style="position:absolute;left:19417;top:6202;width:475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THANK</w:t>
                              </w:r>
                            </w:p>
                          </w:txbxContent>
                        </v:textbox>
                      </v:rect>
                      <v:rect id="Rectangle 1984" o:spid="_x0000_s1052" style="position:absolute;left:23074;top:6038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5" o:spid="_x0000_s1053" style="position:absolute;left:2635;top:7379;width:101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1986" o:spid="_x0000_s1054" style="position:absolute;left:3488;top:7543;width:1654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HE</w:t>
                              </w:r>
                            </w:p>
                          </w:txbxContent>
                        </v:textbox>
                      </v:rect>
                      <v:rect id="Rectangle 1987" o:spid="_x0000_s1055" style="position:absolute;left:4814;top:7379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8" o:spid="_x0000_s1056" style="position:absolute;left:5271;top:7379;width:1188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1989" o:spid="_x0000_s1057" style="position:absolute;left:6247;top:7543;width:7894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EPARTMENT</w:t>
                              </w:r>
                            </w:p>
                          </w:txbxContent>
                        </v:textbox>
                      </v:rect>
                      <v:rect id="Rectangle 1990" o:spid="_x0000_s1058" style="position:absolute;left:12266;top:7379;width:50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1" o:spid="_x0000_s1059" style="position:absolute;left:12724;top:7543;width:1755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MO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3If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sw7wgAAAN0AAAAPAAAAAAAAAAAAAAAAAJgCAABkcnMvZG93&#10;bnJldi54bWxQSwUGAAAAAAQABAD1AAAAhw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OF</w:t>
                              </w:r>
                            </w:p>
                          </w:txbxContent>
                        </v:textbox>
                      </v:rect>
                      <v:rect id="Rectangle 1992" o:spid="_x0000_s1060" style="position:absolute;left:14126;top:7379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TM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1j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Ukz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3" o:spid="_x0000_s1061" style="position:absolute;left:14583;top:7379;width:118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31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318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1994" o:spid="_x0000_s1062" style="position:absolute;left:15558;top:7543;width:10283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vo8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vo8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EVELOPMENTAL</w:t>
                              </w:r>
                            </w:p>
                          </w:txbxContent>
                        </v:textbox>
                      </v:rect>
                      <v:rect id="Rectangle 1995" o:spid="_x0000_s1063" style="position:absolute;left:23379;top:7379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6" o:spid="_x0000_s1064" style="position:absolute;left:3336;top:8735;width:713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UT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6YL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E/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1997" o:spid="_x0000_s1065" style="position:absolute;left:3961;top:8900;width:5224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x1M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x1/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x1M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ERVICES</w:t>
                              </w:r>
                            </w:p>
                          </w:txbxContent>
                        </v:textbox>
                      </v:rect>
                      <v:rect id="Rectangle 1998" o:spid="_x0000_s1066" style="position:absolute;left:7969;top:8735;width:196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lp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lps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, T</w:t>
                              </w:r>
                            </w:p>
                          </w:txbxContent>
                        </v:textbox>
                      </v:rect>
                      <v:rect id="Rectangle 1999" o:spid="_x0000_s1067" style="position:absolute;left:9523;top:8900;width:1654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HE</w:t>
                              </w:r>
                            </w:p>
                          </w:txbxContent>
                        </v:textbox>
                      </v:rect>
                      <v:rect id="Rectangle 2000" o:spid="_x0000_s1068" style="position:absolute;left:10849;top:8735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1" o:spid="_x0000_s1069" style="position:absolute;left:11306;top:8735;width:104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2002" o:spid="_x0000_s1070" style="position:absolute;left:12190;top:8900;width:1767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RC</w:t>
                              </w:r>
                            </w:p>
                          </w:txbxContent>
                        </v:textbox>
                      </v:rect>
                      <v:rect id="Rectangle 2003" o:spid="_x0000_s1071" style="position:absolute;left:13577;top:8735;width:85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004" o:spid="_x0000_s1072" style="position:absolute;left:14293;top:8900;width:2954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Rm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60Zv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v:textbox>
                      </v:rect>
                      <v:rect id="Rectangle 2005" o:spid="_x0000_s1073" style="position:absolute;left:16595;top:8735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6" o:spid="_x0000_s1074" style="position:absolute;left:17052;top:8735;width:131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2007" o:spid="_x0000_s1075" style="position:absolute;left:18121;top:8900;width:3453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FFICE</w:t>
                              </w:r>
                            </w:p>
                          </w:txbxContent>
                        </v:textbox>
                      </v:rect>
                      <v:rect id="Rectangle 2008" o:spid="_x0000_s1076" style="position:absolute;left:20803;top:8735;width:50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9" o:spid="_x0000_s1077" style="position:absolute;left:21261;top:8900;width:1755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+BcUA&#10;AADd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gJvD3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34F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OF</w:t>
                              </w:r>
                            </w:p>
                          </w:txbxContent>
                        </v:textbox>
                      </v:rect>
                      <v:rect id="Rectangle 2010" o:spid="_x0000_s1078" style="position:absolute;left:22663;top:8735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R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BRc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1" o:spid="_x0000_s1079" style="position:absolute;left:2086;top:10256;width:8840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PROTECTION</w:t>
                              </w:r>
                            </w:p>
                          </w:txbxContent>
                        </v:textbox>
                      </v:rect>
                      <v:rect id="Rectangle 2012" o:spid="_x0000_s1080" style="position:absolute;left:8822;top:10092;width:506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6q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h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6qc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3" o:spid="_x0000_s1081" style="position:absolute;left:9279;top:10256;width:2954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M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8y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v:textbox>
                      </v:rect>
                      <v:rect id="Rectangle 2014" o:spid="_x0000_s1082" style="position:absolute;left:11581;top:10092;width:506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HR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0dG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5" o:spid="_x0000_s1083" style="position:absolute;left:12038;top:10256;width:7720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ADVOCACY</w:t>
                              </w:r>
                            </w:p>
                          </w:txbxContent>
                        </v:textbox>
                      </v:rect>
                      <v:rect id="Rectangle 2016" o:spid="_x0000_s1084" style="position:absolute;left:17920;top:10092;width:507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8q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9fKr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7" o:spid="_x0000_s1085" style="position:absolute;left:18380;top:10256;width:268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ZM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O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ZMc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FOR</w:t>
                              </w:r>
                            </w:p>
                          </w:txbxContent>
                        </v:textbox>
                      </v:rect>
                      <v:rect id="Rectangle 2018" o:spid="_x0000_s1086" style="position:absolute;left:20453;top:10092;width:506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NQ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NQ8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9" o:spid="_x0000_s1087" style="position:absolute;left:20925;top:10256;width:3894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THEIR</w:t>
                              </w:r>
                            </w:p>
                          </w:txbxContent>
                        </v:textbox>
                      </v:rect>
                      <v:rect id="Rectangle 2020" o:spid="_x0000_s1088" style="position:absolute;left:23928;top:10092;width:506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1" o:spid="_x0000_s1089" style="position:absolute;left:2117;top:11613;width:718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GENEROUS</w:t>
                              </w:r>
                            </w:p>
                          </w:txbxContent>
                        </v:textbox>
                      </v:rect>
                      <v:rect id="Rectangle 2022" o:spid="_x0000_s1090" style="position:absolute;left:7588;top:11448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3" o:spid="_x0000_s1091" style="position:absolute;left:8060;top:11613;width:6032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SUPPORT</w:t>
                              </w:r>
                            </w:p>
                          </w:txbxContent>
                        </v:textbox>
                      </v:rect>
                      <v:rect id="Rectangle 2024" o:spid="_x0000_s1092" style="position:absolute;left:12678;top:11448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5" o:spid="_x0000_s1093" style="position:absolute;left:13135;top:11613;width:1944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oY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yhg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TO</w:t>
                              </w:r>
                            </w:p>
                          </w:txbxContent>
                        </v:textbox>
                      </v:rect>
                      <v:rect id="Rectangle 2026" o:spid="_x0000_s1094" style="position:absolute;left:14674;top:11448;width:50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2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R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YX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7" o:spid="_x0000_s1095" style="position:absolute;left:15147;top:11613;width:3556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TjM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U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ROM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MAKE</w:t>
                              </w:r>
                            </w:p>
                          </w:txbxContent>
                        </v:textbox>
                      </v:rect>
                      <v:rect id="Rectangle 2028" o:spid="_x0000_s1096" style="position:absolute;left:17905;top:11448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H/s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H/s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9" o:spid="_x0000_s1097" style="position:absolute;left:18365;top:11613;width:297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iZc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iZc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THIS</w:t>
                              </w:r>
                            </w:p>
                          </w:txbxContent>
                        </v:textbox>
                      </v:rect>
                      <v:rect id="Rectangle 2030" o:spid="_x0000_s1098" style="position:absolute;left:20666;top:11448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dJc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HSX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1" o:spid="_x0000_s1099" style="position:absolute;left:21139;top:11613;width:355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4v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bi+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CON-</w:t>
                              </w:r>
                            </w:p>
                          </w:txbxContent>
                        </v:textbox>
                      </v:rect>
                      <v:rect id="Rectangle 2032" o:spid="_x0000_s1100" style="position:absolute;left:8030;top:12954;width:5679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myc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bJ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FERENCE</w:t>
                              </w:r>
                            </w:p>
                          </w:txbxContent>
                        </v:textbox>
                      </v:rect>
                      <v:rect id="Rectangle 2033" o:spid="_x0000_s1101" style="position:absolute;left:12373;top:12789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DU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4NS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4" o:spid="_x0000_s1102" style="position:absolute;left:12830;top:12954;width:5779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bJ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WGyb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4"/>
                                </w:rPr>
                                <w:t>POSSIBLE</w:t>
                              </w:r>
                            </w:p>
                          </w:txbxContent>
                        </v:textbox>
                      </v:rect>
                      <v:rect id="Rectangle 2035" o:spid="_x0000_s1103" style="position:absolute;left:17265;top:12789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+v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avr3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6" o:spid="_x0000_s1104" style="position:absolute;left:17722;top:12789;width:22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gy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gys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037" o:spid="_x0000_s1105" style="position:absolute;left:17969;top:12789;width:5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FUc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hVH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8" o:spid="_x0000_s1106" style="position:absolute;left:6536;top:18959;width:1675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RI8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ESP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>Meet Our Board Members</w:t>
                              </w:r>
                            </w:p>
                          </w:txbxContent>
                        </v:textbox>
                      </v:rect>
                      <v:rect id="Rectangle 2039" o:spid="_x0000_s1107" style="position:absolute;left:19142;top:18959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0u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7S4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0" o:spid="_x0000_s1108" style="position:absolute;left:12846;top:20438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W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blj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1" o:spid="_x0000_s1109" style="position:absolute;left:9066;top:21901;width:1038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Lw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8vD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Carlos M. Colon </w:t>
                              </w:r>
                            </w:p>
                          </w:txbxContent>
                        </v:textbox>
                      </v:rect>
                      <v:rect id="Rectangle 2042" o:spid="_x0000_s1110" style="position:absolute;left:16869;top:21901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3" o:spid="_x0000_s1111" style="position:absolute;left:10483;top:23379;width:659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L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8C/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President </w:t>
                              </w:r>
                            </w:p>
                          </w:txbxContent>
                        </v:textbox>
                      </v:rect>
                      <v:rect id="Rectangle 2044" o:spid="_x0000_s1112" style="position:absolute;left:15436;top:23379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W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hb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5" o:spid="_x0000_s1113" style="position:absolute;left:12846;top:2485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NwM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zcD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6" o:spid="_x0000_s1114" style="position:absolute;left:9356;top:26335;width:9587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Tt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Tt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Chad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>Sinanian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7" o:spid="_x0000_s1115" style="position:absolute;left:16564;top:26335;width:335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2LM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C9iz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8" o:spid="_x0000_s1116" style="position:absolute;left:9325;top:27798;width:9693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iXs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Yl7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Vice President </w:t>
                              </w:r>
                            </w:p>
                          </w:txbxContent>
                        </v:textbox>
                      </v:rect>
                      <v:rect id="Rectangle 2049" o:spid="_x0000_s1117" style="position:absolute;left:16610;top:27798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Hx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cfF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0" o:spid="_x0000_s1118" style="position:absolute;left:12846;top:2927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4hc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+IX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1" o:spid="_x0000_s1119" style="position:absolute;left:8929;top:30758;width:1072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dHs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l0e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Quentin Hughes </w:t>
                              </w:r>
                            </w:p>
                          </w:txbxContent>
                        </v:textbox>
                      </v:rect>
                      <v:rect id="Rectangle 2052" o:spid="_x0000_s1120" style="position:absolute;left:17006;top:30758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Da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MNp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3" o:spid="_x0000_s1121" style="position:absolute;left:10514;top:32221;width:6529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Secretary </w:t>
                              </w:r>
                            </w:p>
                          </w:txbxContent>
                        </v:textbox>
                      </v:rect>
                      <v:rect id="Rectangle 2054" o:spid="_x0000_s1122" style="position:absolute;left:15421;top:32221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+h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/ob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5" o:spid="_x0000_s1123" style="position:absolute;left:12846;top:33699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bHc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sd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6" o:spid="_x0000_s1124" style="position:absolute;left:9417;top:35177;width:9429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Fa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Fas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Varian Salters </w:t>
                              </w:r>
                            </w:p>
                          </w:txbxContent>
                        </v:textbox>
                      </v:rect>
                      <v:rect id="Rectangle 2057" o:spid="_x0000_s1125" style="position:absolute;left:16503;top:35177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g8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YPH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8" o:spid="_x0000_s1126" style="position:absolute;left:10392;top:36655;width:6839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0g8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9IPEAAAA3QAAAA8AAAAAAAAAAAAAAAAAmAIAAGRycy9k&#10;b3ducmV2LnhtbFBLBQYAAAAABAAEAPUAAACJ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Treasurer </w:t>
                              </w:r>
                            </w:p>
                          </w:txbxContent>
                        </v:textbox>
                      </v:rect>
                      <v:rect id="Rectangle 2059" o:spid="_x0000_s1127" style="position:absolute;left:15528;top:36655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GM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FEY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60" o:spid="_x0000_s1128" style="position:absolute;left:12846;top:38118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yO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oEf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4yOMMAAADdAAAADwAAAAAAAAAAAAAAAACYAgAAZHJzL2Rv&#10;d25yZXYueG1sUEsFBgAAAAAEAAQA9QAAAIg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61" o:spid="_x0000_s1129" style="position:absolute;left:6795;top:39597;width:9676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Xo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uI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Sl6PHAAAA3QAAAA8AAAAAAAAAAAAAAAAAmAIAAGRy&#10;cy9kb3ducmV2LnhtbFBLBQYAAAAABAAEAPUAAACMAwAAAAA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>Laura Maloney</w:t>
                              </w:r>
                            </w:p>
                          </w:txbxContent>
                        </v:textbox>
                      </v:rect>
                      <v:rect id="Rectangle 2062" o:spid="_x0000_s1130" style="position:absolute;left:14065;top:39597;width:76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J1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R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AnUxQAAAN0AAAAPAAAAAAAAAAAAAAAAAJgCAABkcnMv&#10;ZG93bnJldi54bWxQSwUGAAAAAAQABAD1AAAAigMAAAAA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2063" o:spid="_x0000_s1131" style="position:absolute;left:14629;top:39597;width:679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sT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ysT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2064" o:spid="_x0000_s1132" style="position:absolute;left:15147;top:39597;width:531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0O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U0O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>Hastillo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65" o:spid="_x0000_s1133" style="position:absolute;left:19157;top:39597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Ro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RoM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66" o:spid="_x0000_s1134" style="position:absolute;left:10925;top:41075;width:5417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P1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F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sP18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Advisor </w:t>
                              </w:r>
                            </w:p>
                          </w:txbxContent>
                        </v:textbox>
                      </v:rect>
                      <v:rect id="Rectangle 2067" o:spid="_x0000_s1135" style="position:absolute;left:14994;top:41075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qT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c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qTMYAAADdAAAADwAAAAAAAAAAAAAAAACYAgAAZHJz&#10;L2Rvd25yZXYueG1sUEsFBgAAAAAEAAQA9QAAAIsDAAAAAA==&#10;" filled="f" stroked="f">
                        <v:textbox inset="0,0,0,0"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color w:val="6666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</w:tcPr>
          <w:p w:rsidR="000E25A1" w:rsidRDefault="007A40A1">
            <w:pPr>
              <w:spacing w:after="0"/>
              <w:ind w:left="594"/>
            </w:pPr>
            <w:r>
              <w:rPr>
                <w:noProof/>
              </w:rPr>
              <w:drawing>
                <wp:inline distT="0" distB="0" distL="0" distR="0">
                  <wp:extent cx="2520697" cy="6879337"/>
                  <wp:effectExtent l="0" t="0" r="0" b="0"/>
                  <wp:docPr id="4659" name="Picture 4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9" name="Picture 465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7" cy="687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5A1" w:rsidRDefault="007A40A1">
      <w:pPr>
        <w:spacing w:after="0"/>
        <w:ind w:left="-1440" w:right="10089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7031356</wp:posOffset>
                </wp:positionV>
                <wp:extent cx="2457450" cy="274320"/>
                <wp:effectExtent l="0" t="0" r="0" b="0"/>
                <wp:wrapTopAndBottom/>
                <wp:docPr id="4568" name="Group 4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274320"/>
                          <a:chOff x="0" y="0"/>
                          <a:chExt cx="2457450" cy="274320"/>
                        </a:xfrm>
                      </wpg:grpSpPr>
                      <wps:wsp>
                        <wps:cNvPr id="4758" name="Shape 4758"/>
                        <wps:cNvSpPr/>
                        <wps:spPr>
                          <a:xfrm>
                            <a:off x="0" y="0"/>
                            <a:ext cx="245745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0" h="274320">
                                <a:moveTo>
                                  <a:pt x="0" y="0"/>
                                </a:moveTo>
                                <a:lnTo>
                                  <a:pt x="2457450" y="0"/>
                                </a:lnTo>
                                <a:lnTo>
                                  <a:pt x="245745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64" name="Picture 46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7365" y="47117"/>
                            <a:ext cx="2465832" cy="2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68" o:spid="_x0000_s1026" style="position:absolute;margin-left:292.5pt;margin-top:553.65pt;width:193.5pt;height:21.6pt;z-index:251659264;mso-position-horizontal-relative:page;mso-position-vertical-relative:page" coordsize="24574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">
                <v:shape id="Shape 4758" o:spid="_x0000_s1027" style="position:absolute;width:24574;height:2743;visibility:visible;mso-wrap-style:square;v-text-anchor:top" coordsize="245745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mTMQA&#10;AADdAAAADwAAAGRycy9kb3ducmV2LnhtbESPwWrCQBCG7wXfYZlCb3XTYmKJrmIDQk+FqvQ8ZqdJ&#10;6O5szK4a3945FHoc/vm/+Wa5Hr1TFxpiF9jAyzQDRVwH23Fj4LDfPr+BignZogtMBm4UYb2aPCyx&#10;tOHKX3TZpUYJhGOJBtqU+lLrWLfkMU5DTyzZTxg8JhmHRtsBrwL3Tr9mWaE9diwXWuypaqn+3Z29&#10;aHy/n+yny8/VsdaVLVyRxxMa8/Q4bhagEo3pf/mv/WENzOa56Mo3gg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65kzEAAAA3QAAAA8AAAAAAAAAAAAAAAAAmAIAAGRycy9k&#10;b3ducmV2LnhtbFBLBQYAAAAABAAEAPUAAACJAwAAAAA=&#10;" path="m,l2457450,r,274320l,274320,,e" fillcolor="#cc6" stroked="f" strokeweight="0">
                  <v:stroke miterlimit="83231f" joinstyle="miter"/>
                  <v:path arrowok="t" textboxrect="0,0,2457450,274320"/>
                </v:shape>
                <v:shape id="Picture 4664" o:spid="_x0000_s1028" type="#_x0000_t75" style="position:absolute;left:-73;top:471;width:24657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NNjEAAAA3QAAAA8AAABkcnMvZG93bnJldi54bWxEj0FrwkAUhO8F/8PyBG91U5Eo0VWCIBQP&#10;JUmL50f2mQ3Nvg3ZrcZ/3xUEj8PMfMNs96PtxJUG3zpW8DFPQBDXTrfcKPj5Pr6vQfiArLFzTAru&#10;5GG/m7xtMdPuxiVdq9CICGGfoQITQp9J6WtDFv3c9cTRu7jBYohyaKQe8BbhtpOLJEmlxZbjgsGe&#10;Dobq3+rPKvBf53xVHE6X/HSuUmnqwpRlodRsOuYbEIHG8Ao/259awTJNl/B4E5+A3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iNNjEAAAA3Q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0E25A1" w:rsidRDefault="007A40A1">
      <w:pPr>
        <w:spacing w:after="0"/>
        <w:ind w:left="-726" w:right="-72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9080" cy="6864096"/>
                <wp:effectExtent l="0" t="0" r="0" b="0"/>
                <wp:docPr id="4690" name="Group 4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9080" cy="6864096"/>
                          <a:chOff x="0" y="0"/>
                          <a:chExt cx="9149080" cy="6864096"/>
                        </a:xfrm>
                      </wpg:grpSpPr>
                      <pic:pic xmlns:pic="http://schemas.openxmlformats.org/drawingml/2006/picture">
                        <pic:nvPicPr>
                          <pic:cNvPr id="4665" name="Picture 466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282696" y="0"/>
                            <a:ext cx="2862072" cy="6458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9" name="Shape 4759"/>
                        <wps:cNvSpPr/>
                        <wps:spPr>
                          <a:xfrm>
                            <a:off x="3261614" y="6587745"/>
                            <a:ext cx="588645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50" h="274320">
                                <a:moveTo>
                                  <a:pt x="0" y="0"/>
                                </a:moveTo>
                                <a:lnTo>
                                  <a:pt x="5886450" y="0"/>
                                </a:lnTo>
                                <a:lnTo>
                                  <a:pt x="588645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4064" y="4064"/>
                            <a:ext cx="25146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685800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  <a:lnTo>
                                  <a:pt x="25146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278384" y="2198828"/>
                            <a:ext cx="1635858" cy="361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Andalus" w:eastAsia="Andalus" w:hAnsi="Andalus" w:cs="Andalus"/>
                                  <w:color w:val="666600"/>
                                  <w:sz w:val="28"/>
                                </w:rPr>
                                <w:t xml:space="preserve">Jonathan </w:t>
                              </w:r>
                              <w:proofErr w:type="spellStart"/>
                              <w:r>
                                <w:rPr>
                                  <w:rFonts w:ascii="Andalus" w:eastAsia="Andalus" w:hAnsi="Andalus" w:cs="Andalus"/>
                                  <w:color w:val="666600"/>
                                  <w:sz w:val="28"/>
                                </w:rPr>
                                <w:t>Slifka</w:t>
                              </w:r>
                              <w:proofErr w:type="spellEnd"/>
                              <w:r>
                                <w:rPr>
                                  <w:rFonts w:ascii="Andalus" w:eastAsia="Andalus" w:hAnsi="Andalus" w:cs="Andalus"/>
                                  <w:color w:val="666600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1508506" y="2198828"/>
                            <a:ext cx="57865" cy="361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Andalus" w:eastAsia="Andalus" w:hAnsi="Andalus" w:cs="Andalus"/>
                                  <w:color w:val="66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1" name="Shape 4761"/>
                        <wps:cNvSpPr/>
                        <wps:spPr>
                          <a:xfrm>
                            <a:off x="278384" y="2521712"/>
                            <a:ext cx="1965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0" h="9144">
                                <a:moveTo>
                                  <a:pt x="0" y="0"/>
                                </a:moveTo>
                                <a:lnTo>
                                  <a:pt x="1965960" y="0"/>
                                </a:lnTo>
                                <a:lnTo>
                                  <a:pt x="1965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278384" y="2749423"/>
                            <a:ext cx="2402387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Governor.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66600"/>
                                  <w:sz w:val="14"/>
                                </w:rPr>
                                <w:t>Dannel</w:t>
                              </w:r>
                              <w:proofErr w:type="spell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P. Malloy appointed Jonathan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278384" y="2915539"/>
                            <a:ext cx="2603903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spellStart"/>
                              <w:r>
                                <w:rPr>
                                  <w:color w:val="666600"/>
                                  <w:sz w:val="14"/>
                                </w:rPr>
                                <w:t>Slifka</w:t>
                              </w:r>
                              <w:proofErr w:type="spell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of West Hartford January 8, 2014 to a new top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278384" y="3083179"/>
                            <a:ext cx="2569121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position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in his administration to advocate on behalf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278384" y="3251073"/>
                            <a:ext cx="570619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the state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708457" y="3251073"/>
                            <a:ext cx="30404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731317" y="3251073"/>
                            <a:ext cx="1133454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disability community.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1583182" y="3251073"/>
                            <a:ext cx="2748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278384" y="3545205"/>
                            <a:ext cx="2361038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Throughout his life, </w:t>
                              </w:r>
                              <w:proofErr w:type="spellStart"/>
                              <w:r>
                                <w:rPr>
                                  <w:color w:val="666600"/>
                                  <w:sz w:val="14"/>
                                </w:rPr>
                                <w:t>Slifka</w:t>
                              </w:r>
                              <w:proofErr w:type="spell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, who was born </w:t>
                              </w:r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278384" y="3712845"/>
                            <a:ext cx="2479612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spellStart"/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spina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bifida and is unable to walk, routinely broke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278384" y="3880485"/>
                            <a:ext cx="553592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barriers  .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694741" y="3880485"/>
                            <a:ext cx="2748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278384" y="4174617"/>
                            <a:ext cx="2533975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Jonathan most recently served at Goodwin College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278384" y="4342258"/>
                            <a:ext cx="2539325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East Hartford, where he worked on behalf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278384" y="4509897"/>
                            <a:ext cx="1196937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admissions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department.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1177798" y="4509897"/>
                            <a:ext cx="2748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199134" y="4509897"/>
                            <a:ext cx="2748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220470" y="4509897"/>
                            <a:ext cx="1292770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He serves on a number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278384" y="4677919"/>
                            <a:ext cx="1885400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volunteer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positions in his community.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697482" y="4677919"/>
                            <a:ext cx="27485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278384" y="4972050"/>
                            <a:ext cx="5083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316484" y="4972050"/>
                            <a:ext cx="247827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It is truly an honor and a privilege to be chosen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78384" y="5139690"/>
                            <a:ext cx="107483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serve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in the Governor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1087882" y="5139690"/>
                            <a:ext cx="30404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1110742" y="5139690"/>
                            <a:ext cx="827956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administration,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1734058" y="5139690"/>
                            <a:ext cx="78158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791970" y="5139690"/>
                            <a:ext cx="288471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spellStart"/>
                              <w:r>
                                <w:rPr>
                                  <w:color w:val="666600"/>
                                  <w:sz w:val="14"/>
                                </w:rPr>
                                <w:t>Slifka</w:t>
                              </w:r>
                              <w:proofErr w:type="spell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278384" y="5307331"/>
                            <a:ext cx="228758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said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50596" y="5307331"/>
                            <a:ext cx="27485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470408" y="5307331"/>
                            <a:ext cx="27485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491744" y="5307331"/>
                            <a:ext cx="50835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529844" y="5307331"/>
                            <a:ext cx="2217775" cy="12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I am so proud to be able to go to work every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278384" y="5474970"/>
                            <a:ext cx="242111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day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and advocate for all persons with disabilities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278384" y="5642610"/>
                            <a:ext cx="809836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666600"/>
                                  <w:sz w:val="14"/>
                                </w:rPr>
                                <w:t>across</w:t>
                              </w:r>
                              <w:proofErr w:type="gramEnd"/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the state.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888238" y="5642610"/>
                            <a:ext cx="5083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926338" y="5642610"/>
                            <a:ext cx="2748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278384" y="5936743"/>
                            <a:ext cx="2748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299720" y="5936743"/>
                            <a:ext cx="27485" cy="1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6666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6751701" y="6143916"/>
                            <a:ext cx="31660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666600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7323583" y="132450"/>
                            <a:ext cx="135196" cy="19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7437883" y="154373"/>
                            <a:ext cx="441383" cy="15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9"/>
                                </w:rPr>
                                <w:t>ERRY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7779258" y="132450"/>
                            <a:ext cx="67496" cy="19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7841743" y="132450"/>
                            <a:ext cx="173099" cy="19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7983474" y="154373"/>
                            <a:ext cx="364521" cy="15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19"/>
                                </w:rPr>
                                <w:t>ACY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8266938" y="132450"/>
                            <a:ext cx="67496" cy="19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8327898" y="132450"/>
                            <a:ext cx="67496" cy="19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Perpetua Titling MT" w:eastAsia="Perpetua Titling MT" w:hAnsi="Perpetua Titling MT" w:cs="Perpetua Titling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6751701" y="297307"/>
                            <a:ext cx="2733677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Commissioner Macy began his career volunteering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6751701" y="466471"/>
                            <a:ext cx="2784269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Seaside Regional Center.  Later he worked at </w:t>
                              </w:r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6751701" y="635636"/>
                            <a:ext cx="2657394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Hartford Regional Center as a summer recreation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6751701" y="806323"/>
                            <a:ext cx="2782819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staff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and then both a teacher and later a residential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6751701" y="975487"/>
                            <a:ext cx="2577026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supervisor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.  He then left to go to Ohio where 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6751701" y="1144651"/>
                            <a:ext cx="2369257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helped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to downsize a 2,200 bed institution.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6751701" y="1313815"/>
                            <a:ext cx="2703638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Following that he was a regional administrator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6751701" y="1482979"/>
                            <a:ext cx="2593100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Ohio DDS.  He came back to Ct to work for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6751701" y="1652524"/>
                            <a:ext cx="2639081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private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agency directing both day and residential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6751701" y="1821688"/>
                            <a:ext cx="2616024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programs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in the greater Danbury area.  Over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6751701" y="1990852"/>
                            <a:ext cx="2633679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next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20 years he worked as Executive Director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6751701" y="2160016"/>
                            <a:ext cx="2811015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SARAH </w:t>
                              </w:r>
                              <w:proofErr w:type="spellStart"/>
                              <w:r>
                                <w:rPr>
                                  <w:color w:val="4D4D4D"/>
                                  <w:sz w:val="16"/>
                                </w:rPr>
                                <w:t>Tuxis</w:t>
                              </w:r>
                              <w:proofErr w:type="spell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Residential and Community resources.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6751701" y="2329180"/>
                            <a:ext cx="2569648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During that time he supported the creation of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6751701" y="2498344"/>
                            <a:ext cx="2611149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very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active group of </w:t>
                              </w:r>
                              <w:proofErr w:type="spellStart"/>
                              <w:r>
                                <w:rPr>
                                  <w:color w:val="4D4D4D"/>
                                  <w:sz w:val="16"/>
                                </w:rPr>
                                <w:t>self advocates</w:t>
                              </w:r>
                              <w:proofErr w:type="spell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.  They taught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6751701" y="2667508"/>
                            <a:ext cx="2611940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him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a lot about how they wanted their services.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8718042" y="2667508"/>
                            <a:ext cx="29776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6751701" y="2938780"/>
                            <a:ext cx="2802451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Since he has been in office, Commissioner Macy has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6751701" y="3108198"/>
                            <a:ext cx="2750145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met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regularly with DDS Self Advocate Coordinators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6751701" y="3277362"/>
                            <a:ext cx="2699158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uses them to help create DDS policies.  Under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6751701" y="3446526"/>
                            <a:ext cx="2606275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Commissioner Macy, DDS has become known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6751701" y="3617214"/>
                            <a:ext cx="797218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agency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7352538" y="3617214"/>
                            <a:ext cx="55071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7393686" y="3617214"/>
                            <a:ext cx="1328565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>People and Families First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8393430" y="3617214"/>
                            <a:ext cx="116994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”.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8481822" y="3617214"/>
                            <a:ext cx="226214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Self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6751701" y="3786378"/>
                            <a:ext cx="2794282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color w:val="4D4D4D"/>
                                  <w:sz w:val="16"/>
                                </w:rPr>
                                <w:t>advocates</w:t>
                              </w:r>
                              <w:proofErr w:type="gramEnd"/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are a major part of this administration.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8855202" y="3786378"/>
                            <a:ext cx="29776" cy="1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3423031" y="95903"/>
                            <a:ext cx="41049" cy="2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3423031" y="2042432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5" name="Rectangle 4095"/>
                        <wps:cNvSpPr/>
                        <wps:spPr>
                          <a:xfrm>
                            <a:off x="3423031" y="2237504"/>
                            <a:ext cx="288858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" name="Rectangle 4096"/>
                        <wps:cNvSpPr/>
                        <wps:spPr>
                          <a:xfrm>
                            <a:off x="3637941" y="2237504"/>
                            <a:ext cx="270185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am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3837559" y="2237504"/>
                            <a:ext cx="84117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8" name="Rectangle 4098"/>
                        <wps:cNvSpPr/>
                        <wps:spPr>
                          <a:xfrm>
                            <a:off x="4111911" y="2237504"/>
                            <a:ext cx="1255028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am  Registration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" name="Rectangle 4097"/>
                        <wps:cNvSpPr/>
                        <wps:spPr>
                          <a:xfrm>
                            <a:off x="3898519" y="2237504"/>
                            <a:ext cx="286840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9:30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5052187" y="2237504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3423031" y="2432576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0" name="Rectangle 4100"/>
                        <wps:cNvSpPr/>
                        <wps:spPr>
                          <a:xfrm>
                            <a:off x="3637941" y="2626124"/>
                            <a:ext cx="233005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am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" name="Rectangle 4099"/>
                        <wps:cNvSpPr/>
                        <wps:spPr>
                          <a:xfrm>
                            <a:off x="3423031" y="2626124"/>
                            <a:ext cx="288858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9:00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3810127" y="2626124"/>
                            <a:ext cx="87314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4146972" y="2626124"/>
                            <a:ext cx="2001148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am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Welcome Carlos Colon,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3872611" y="2626124"/>
                            <a:ext cx="36792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3423031" y="2821197"/>
                            <a:ext cx="3212772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President  People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First CT , opening remarks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3423031" y="3015956"/>
                            <a:ext cx="2179669" cy="2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Commissioner Terry Macy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5060061" y="3015956"/>
                            <a:ext cx="41148" cy="2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3423031" y="3211594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3450463" y="3211594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3423031" y="3405142"/>
                            <a:ext cx="369947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4" name="Rectangle 4104"/>
                        <wps:cNvSpPr/>
                        <wps:spPr>
                          <a:xfrm>
                            <a:off x="3698910" y="3405142"/>
                            <a:ext cx="233005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am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3871087" y="3405142"/>
                            <a:ext cx="87314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4207933" y="3405142"/>
                            <a:ext cx="1696644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am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Workshop Session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3933571" y="3405142"/>
                            <a:ext cx="36792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5482209" y="3405142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3423031" y="3600214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3423031" y="3795286"/>
                            <a:ext cx="369947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3698910" y="3795286"/>
                            <a:ext cx="233005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am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3871087" y="3795286"/>
                            <a:ext cx="87314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4207933" y="3795286"/>
                            <a:ext cx="1805996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pm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Workshop Session II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3933571" y="3795286"/>
                            <a:ext cx="36792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5564505" y="3795286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3423031" y="3990358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3698910" y="4183906"/>
                            <a:ext cx="249155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Rectangle 4111"/>
                        <wps:cNvSpPr/>
                        <wps:spPr>
                          <a:xfrm>
                            <a:off x="3423031" y="4183906"/>
                            <a:ext cx="369947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3883279" y="4183906"/>
                            <a:ext cx="87314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4159155" y="4183906"/>
                            <a:ext cx="2246098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pm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Lunch and keynote speaker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" name="Rectangle 4113"/>
                        <wps:cNvSpPr/>
                        <wps:spPr>
                          <a:xfrm>
                            <a:off x="3945763" y="4183906"/>
                            <a:ext cx="286840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423031" y="4378979"/>
                            <a:ext cx="1137433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Jonathan </w:t>
                              </w:r>
                              <w:proofErr w:type="spell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Slifka</w:t>
                              </w:r>
                              <w:proofErr w:type="spell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4276471" y="4378979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423031" y="4574431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" name="Rectangle 4116"/>
                        <wps:cNvSpPr/>
                        <wps:spPr>
                          <a:xfrm>
                            <a:off x="3637941" y="4767980"/>
                            <a:ext cx="249155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" name="Rectangle 4115"/>
                        <wps:cNvSpPr/>
                        <wps:spPr>
                          <a:xfrm>
                            <a:off x="3423031" y="4767980"/>
                            <a:ext cx="288858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3822319" y="4767980"/>
                            <a:ext cx="87314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" name="Rectangle 4118"/>
                        <wps:cNvSpPr/>
                        <wps:spPr>
                          <a:xfrm>
                            <a:off x="4098195" y="4767980"/>
                            <a:ext cx="1791864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pm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Workshop Session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" name="Rectangle 4117"/>
                        <wps:cNvSpPr/>
                        <wps:spPr>
                          <a:xfrm>
                            <a:off x="3884803" y="4767980"/>
                            <a:ext cx="288858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5444109" y="4767980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3423031" y="4963052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" name="Rectangle 4120"/>
                        <wps:cNvSpPr/>
                        <wps:spPr>
                          <a:xfrm>
                            <a:off x="3637941" y="5158123"/>
                            <a:ext cx="249155" cy="2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" name="Rectangle 4119"/>
                        <wps:cNvSpPr/>
                        <wps:spPr>
                          <a:xfrm>
                            <a:off x="3423031" y="5158123"/>
                            <a:ext cx="288858" cy="2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3822319" y="5158123"/>
                            <a:ext cx="87314" cy="2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" name="Rectangle 4122"/>
                        <wps:cNvSpPr/>
                        <wps:spPr>
                          <a:xfrm>
                            <a:off x="4098195" y="5158123"/>
                            <a:ext cx="2211441" cy="2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pm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Dessert, talent show, raffle,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" name="Rectangle 4121"/>
                        <wps:cNvSpPr/>
                        <wps:spPr>
                          <a:xfrm>
                            <a:off x="3884803" y="5158123"/>
                            <a:ext cx="288858" cy="2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4:00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3423031" y="5353196"/>
                            <a:ext cx="1330061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proofErr w:type="gramStart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>dancing</w:t>
                              </w:r>
                              <w:proofErr w:type="gramEnd"/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, karaoke.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421251" y="5353196"/>
                            <a:ext cx="41049" cy="2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5A1" w:rsidRDefault="007A40A1"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2" name="Shape 4762"/>
                        <wps:cNvSpPr/>
                        <wps:spPr>
                          <a:xfrm>
                            <a:off x="4064" y="6587745"/>
                            <a:ext cx="25146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27432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  <a:lnTo>
                                  <a:pt x="251460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67" name="Picture 46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8545"/>
                            <a:ext cx="2520696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6" name="Picture 46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254248" y="6638545"/>
                            <a:ext cx="5894832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8" name="Picture 226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307340"/>
                            <a:ext cx="2243328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811772" y="4345940"/>
                            <a:ext cx="2165604" cy="1978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8" name="Picture 466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3" name="Picture 227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349244" y="543560"/>
                            <a:ext cx="2727960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0" o:spid="_x0000_s1136" style="width:720.4pt;height:540.5pt;mso-position-horizontal-relative:char;mso-position-vertical-relative:line" coordsize="91490,6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">
                <v:shape id="Picture 4665" o:spid="_x0000_s1137" type="#_x0000_t75" style="position:absolute;left:32826;width:28621;height:64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moJjHAAAA3QAAAA8AAABkcnMvZG93bnJldi54bWxEj0FrwkAUhO8F/8PyCr3VTYtdJLqKFUpb&#10;iodGEbw9s88kmn0bs1uN/94VCh6HmfmGGU87W4sTtb5yrOGln4Agzp2puNCwWn48D0H4gGywdkwa&#10;LuRhOuk9jDE17sy/dMpCISKEfYoayhCaVEqfl2TR911DHL2day2GKNtCmhbPEW5r+ZokSlqsOC6U&#10;2NC8pPyQ/VkNw/f1ZrcdhM1xnh0Xn98J7tWP0vrpsZuNQATqwj383/4yGgZKvcHtTX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8moJjHAAAA3QAAAA8AAAAAAAAAAAAA&#10;AAAAnwIAAGRycy9kb3ducmV2LnhtbFBLBQYAAAAABAAEAPcAAACTAwAAAAA=&#10;">
                  <v:imagedata r:id="rId33" o:title=""/>
                </v:shape>
                <v:shape id="Shape 4759" o:spid="_x0000_s1138" style="position:absolute;left:32616;top:65877;width:58864;height:2743;visibility:visible;mso-wrap-style:square;v-text-anchor:top" coordsize="588645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SS8YA&#10;AADdAAAADwAAAGRycy9kb3ducmV2LnhtbESPQU8CMRSE7yT+h+aZcIOuIoorhRCJQW+4cNDby/a5&#10;3bh93bSFLf/emph4nMzMN5nlOtlOnMmH1rGCm2kBgrh2uuVGwfHwMlmACBFZY+eYFFwowHp1NVpi&#10;qd3A73SuYiMyhEOJCkyMfSllqA1ZDFPXE2fvy3mLMUvfSO1xyHDbyduiuJcWW84LBnt6NlR/Vyer&#10;YJ/k7MhDlcznbvE2338cer/ZKjW+TpsnEJFS/A//tV+1gruH+SP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WSS8YAAADdAAAADwAAAAAAAAAAAAAAAACYAgAAZHJz&#10;L2Rvd25yZXYueG1sUEsFBgAAAAAEAAQA9QAAAIsDAAAAAA==&#10;" path="m,l5886450,r,274320l,274320,,e" fillcolor="#cc6" stroked="f" strokeweight="0">
                  <v:stroke miterlimit="83231f" joinstyle="miter"/>
                  <v:path arrowok="t" textboxrect="0,0,5886450,274320"/>
                </v:shape>
                <v:shape id="Shape 4760" o:spid="_x0000_s1139" style="position:absolute;left:40;top:40;width:25146;height:68580;visibility:visible;mso-wrap-style:square;v-text-anchor:top" coordsize="25146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PJsUA&#10;AADdAAAADwAAAGRycy9kb3ducmV2LnhtbERP3WrCMBS+F/YO4Qy8EU0Vp6VrKv4VhY2NuT3AoTlr&#10;y5qTrola395cDHb58f2nq9404kKdqy0rmE4iEMSF1TWXCr4+83EMwnlkjY1lUnAjB6vsYZBiou2V&#10;P+hy8qUIIewSVFB53yZSuqIig25iW+LAfdvOoA+wK6Xu8BrCTSNnUbSQBmsODRW2tK2o+DmdjYKR&#10;PWzit/Mxf1kX79Pf3VOUb173Sg0f+/UzCE+9/xf/uY9awXy5CPvD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g8mxQAAAN0AAAAPAAAAAAAAAAAAAAAAAJgCAABkcnMv&#10;ZG93bnJldi54bWxQSwUGAAAAAAQABAD1AAAAigMAAAAA&#10;" path="m,l2514600,r,6858000l,6858000,,e" fillcolor="#cccc7f" stroked="f" strokeweight="0">
                  <v:stroke miterlimit="83231f" joinstyle="miter"/>
                  <v:path arrowok="t" textboxrect="0,0,2514600,6858000"/>
                </v:shape>
                <v:rect id="Rectangle 2148" o:spid="_x0000_s1140" style="position:absolute;left:2783;top:21988;width:1635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w8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8bcPBAAAA3QAAAA8AAAAAAAAAAAAAAAAAmAIAAGRycy9kb3du&#10;cmV2LnhtbFBLBQYAAAAABAAEAPUAAACG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Andalus" w:eastAsia="Andalus" w:hAnsi="Andalus" w:cs="Andalus"/>
                            <w:color w:val="666600"/>
                            <w:sz w:val="28"/>
                          </w:rPr>
                          <w:t xml:space="preserve">Jonathan </w:t>
                        </w:r>
                        <w:proofErr w:type="spellStart"/>
                        <w:r>
                          <w:rPr>
                            <w:rFonts w:ascii="Andalus" w:eastAsia="Andalus" w:hAnsi="Andalus" w:cs="Andalus"/>
                            <w:color w:val="666600"/>
                            <w:sz w:val="28"/>
                          </w:rPr>
                          <w:t>Slifka</w:t>
                        </w:r>
                        <w:proofErr w:type="spellEnd"/>
                        <w:r>
                          <w:rPr>
                            <w:rFonts w:ascii="Andalus" w:eastAsia="Andalus" w:hAnsi="Andalus" w:cs="Andalus"/>
                            <w:color w:val="666600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49" o:spid="_x0000_s1141" style="position:absolute;left:15085;top:21988;width:57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IW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Fj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Andalus" w:eastAsia="Andalus" w:hAnsi="Andalus" w:cs="Andalus"/>
                            <w:color w:val="66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1" o:spid="_x0000_s1142" style="position:absolute;left:2783;top:25217;width:19660;height:91;visibility:visible;mso-wrap-style:square;v-text-anchor:top" coordsize="1965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bN8UA&#10;AADdAAAADwAAAGRycy9kb3ducmV2LnhtbESPQYvCMBSE74L/ITzBi2iquCrVKHZB9Li6e9jj2+bZ&#10;VpuXbhO1/nsjCB6HmfmGWawaU4or1a6wrGA4iEAQp1YXnCn4+d70ZyCcR9ZYWiYFd3KwWrZbC4y1&#10;vfGergefiQBhF6OC3PsqltKlORl0A1sRB+9oa4M+yDqTusZbgJtSjqJoIg0WHBZyrOgzp/R8uBgF&#10;27/e6SMZ/Z4utvpP9gllswK/lOp2mvUchKfGv8Ov9k4rGE8nQ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Rs3xQAAAN0AAAAPAAAAAAAAAAAAAAAAAJgCAABkcnMv&#10;ZG93bnJldi54bWxQSwUGAAAAAAQABAD1AAAAigMAAAAA&#10;" path="m,l1965960,r,9144l,9144,,e" fillcolor="#660" stroked="f" strokeweight="0">
                  <v:stroke miterlimit="83231f" joinstyle="miter"/>
                  <v:path arrowok="t" textboxrect="0,0,1965960,9144"/>
                </v:shape>
                <v:rect id="Rectangle 2151" o:spid="_x0000_s1143" style="position:absolute;left:2783;top:27494;width:24024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Sg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UoP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Governor.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66600"/>
                            <w:sz w:val="14"/>
                          </w:rPr>
                          <w:t>Dannel</w:t>
                        </w:r>
                        <w:proofErr w:type="spellEnd"/>
                        <w:r>
                          <w:rPr>
                            <w:color w:val="666600"/>
                            <w:sz w:val="14"/>
                          </w:rPr>
                          <w:t xml:space="preserve"> P. Malloy appointed Jonathan </w:t>
                        </w:r>
                      </w:p>
                    </w:txbxContent>
                  </v:textbox>
                </v:rect>
                <v:rect id="Rectangle 2152" o:spid="_x0000_s1144" style="position:absolute;left:2783;top:29155;width:26039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M9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z0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spellStart"/>
                        <w:r>
                          <w:rPr>
                            <w:color w:val="666600"/>
                            <w:sz w:val="14"/>
                          </w:rPr>
                          <w:t>Slifka</w:t>
                        </w:r>
                        <w:proofErr w:type="spellEnd"/>
                        <w:r>
                          <w:rPr>
                            <w:color w:val="666600"/>
                            <w:sz w:val="14"/>
                          </w:rPr>
                          <w:t xml:space="preserve"> of West Hartford January 8, 2014 to a new top </w:t>
                        </w:r>
                      </w:p>
                    </w:txbxContent>
                  </v:textbox>
                </v:rect>
                <v:rect id="Rectangle 2153" o:spid="_x0000_s1145" style="position:absolute;left:2783;top:30831;width:25692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pb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pb8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position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in his administration to advocate on behalf </w:t>
                        </w:r>
                      </w:p>
                    </w:txbxContent>
                  </v:textbox>
                </v:rect>
                <v:rect id="Rectangle 2154" o:spid="_x0000_s1146" style="position:absolute;left:2783;top:32510;width:5707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xG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xG8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of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the state</w:t>
                        </w:r>
                      </w:p>
                    </w:txbxContent>
                  </v:textbox>
                </v:rect>
                <v:rect id="Rectangle 2155" o:spid="_x0000_s1147" style="position:absolute;left:7084;top:32510;width:304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UgM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VID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>’</w:t>
                        </w:r>
                      </w:p>
                    </w:txbxContent>
                  </v:textbox>
                </v:rect>
                <v:rect id="Rectangle 2156" o:spid="_x0000_s1148" style="position:absolute;left:7313;top:32510;width:11334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K9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K98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s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disability community.</w:t>
                        </w:r>
                      </w:p>
                    </w:txbxContent>
                  </v:textbox>
                </v:rect>
                <v:rect id="Rectangle 2157" o:spid="_x0000_s1149" style="position:absolute;left:15831;top:32510;width:27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vb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vb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8" o:spid="_x0000_s1150" style="position:absolute;left:2783;top:35452;width:2361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Throughout his life, </w:t>
                        </w:r>
                        <w:proofErr w:type="spellStart"/>
                        <w:r>
                          <w:rPr>
                            <w:color w:val="666600"/>
                            <w:sz w:val="14"/>
                          </w:rPr>
                          <w:t>Slifka</w:t>
                        </w:r>
                        <w:proofErr w:type="spellEnd"/>
                        <w:r>
                          <w:rPr>
                            <w:color w:val="666600"/>
                            <w:sz w:val="14"/>
                          </w:rPr>
                          <w:t xml:space="preserve">, who was born </w:t>
                        </w:r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with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159" o:spid="_x0000_s1151" style="position:absolute;left:2783;top:37128;width:24796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spellStart"/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spina</w:t>
                        </w:r>
                        <w:proofErr w:type="spellEnd"/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bifida and is unable to walk, routinely broke </w:t>
                        </w:r>
                      </w:p>
                    </w:txbxContent>
                  </v:textbox>
                </v:rect>
                <v:rect id="Rectangle 2160" o:spid="_x0000_s1152" style="position:absolute;left:2783;top:38804;width:5536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barriers  .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61" o:spid="_x0000_s1153" style="position:absolute;left:6947;top:38804;width:27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2" o:spid="_x0000_s1154" style="position:absolute;left:2783;top:41746;width:25340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Jonathan most recently served at Goodwin College </w:t>
                        </w:r>
                      </w:p>
                    </w:txbxContent>
                  </v:textbox>
                </v:rect>
                <v:rect id="Rectangle 2163" o:spid="_x0000_s1155" style="position:absolute;left:2783;top:43422;width:25394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j0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2j0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in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East Hartford, where he worked on behalf of the </w:t>
                        </w:r>
                      </w:p>
                    </w:txbxContent>
                  </v:textbox>
                </v:rect>
                <v:rect id="Rectangle 2164" o:spid="_x0000_s1156" style="position:absolute;left:2783;top:45098;width:11970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admissions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department.</w:t>
                        </w:r>
                      </w:p>
                    </w:txbxContent>
                  </v:textbox>
                </v:rect>
                <v:rect id="Rectangle 2165" o:spid="_x0000_s1157" style="position:absolute;left:11777;top:45098;width:27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6" o:spid="_x0000_s1158" style="position:absolute;left:11991;top:45098;width:27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7" o:spid="_x0000_s1159" style="position:absolute;left:12204;top:45098;width:12928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He serves on a number of </w:t>
                        </w:r>
                      </w:p>
                    </w:txbxContent>
                  </v:textbox>
                </v:rect>
                <v:rect id="Rectangle 2168" o:spid="_x0000_s1160" style="position:absolute;left:2783;top:46779;width:18854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volunteer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positions in his community. </w:t>
                        </w:r>
                      </w:p>
                    </w:txbxContent>
                  </v:textbox>
                </v:rect>
                <v:rect id="Rectangle 2169" o:spid="_x0000_s1161" style="position:absolute;left:16974;top:46779;width:27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o:spid="_x0000_s1162" style="position:absolute;left:2783;top:49720;width:509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>“</w:t>
                        </w:r>
                      </w:p>
                    </w:txbxContent>
                  </v:textbox>
                </v:rect>
                <v:rect id="Rectangle 2171" o:spid="_x0000_s1163" style="position:absolute;left:3164;top:49720;width:24783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It is truly an honor and a privilege to be chosen to </w:t>
                        </w:r>
                      </w:p>
                    </w:txbxContent>
                  </v:textbox>
                </v:rect>
                <v:rect id="Rectangle 2172" o:spid="_x0000_s1164" style="position:absolute;left:2783;top:51396;width:10749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serve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in the Governor</w:t>
                        </w:r>
                      </w:p>
                    </w:txbxContent>
                  </v:textbox>
                </v:rect>
                <v:rect id="Rectangle 2173" o:spid="_x0000_s1165" style="position:absolute;left:10878;top:51396;width:304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>’</w:t>
                        </w:r>
                      </w:p>
                    </w:txbxContent>
                  </v:textbox>
                </v:rect>
                <v:rect id="Rectangle 2174" o:spid="_x0000_s1166" style="position:absolute;left:11107;top:51396;width:8279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s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administration,</w:t>
                        </w:r>
                      </w:p>
                    </w:txbxContent>
                  </v:textbox>
                </v:rect>
                <v:rect id="Rectangle 2175" o:spid="_x0000_s1167" style="position:absolute;left:17340;top:51396;width:782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” </w:t>
                        </w:r>
                      </w:p>
                    </w:txbxContent>
                  </v:textbox>
                </v:rect>
                <v:rect id="Rectangle 2176" o:spid="_x0000_s1168" style="position:absolute;left:17919;top:51396;width:288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spellStart"/>
                        <w:r>
                          <w:rPr>
                            <w:color w:val="666600"/>
                            <w:sz w:val="14"/>
                          </w:rPr>
                          <w:t>Slifka</w:t>
                        </w:r>
                        <w:proofErr w:type="spellEnd"/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7" o:spid="_x0000_s1169" style="position:absolute;left:2783;top:53073;width:2288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said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2178" o:spid="_x0000_s1170" style="position:absolute;left:4505;top:53073;width:27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171" style="position:absolute;left:4704;top:53073;width:274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172" style="position:absolute;left:4917;top:53073;width:508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>“</w:t>
                        </w:r>
                      </w:p>
                    </w:txbxContent>
                  </v:textbox>
                </v:rect>
                <v:rect id="Rectangle 2181" o:spid="_x0000_s1173" style="position:absolute;left:5298;top:53073;width:22178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I am so proud to be able to go to work every </w:t>
                        </w:r>
                      </w:p>
                    </w:txbxContent>
                  </v:textbox>
                </v:rect>
                <v:rect id="Rectangle 2182" o:spid="_x0000_s1174" style="position:absolute;left:2783;top:54749;width:2421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day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and advocate for all persons with disabilities </w:t>
                        </w:r>
                      </w:p>
                    </w:txbxContent>
                  </v:textbox>
                </v:rect>
                <v:rect id="Rectangle 2183" o:spid="_x0000_s1175" style="position:absolute;left:2783;top:56426;width:8099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666600"/>
                            <w:sz w:val="14"/>
                          </w:rPr>
                          <w:t>across</w:t>
                        </w:r>
                        <w:proofErr w:type="gramEnd"/>
                        <w:r>
                          <w:rPr>
                            <w:color w:val="666600"/>
                            <w:sz w:val="14"/>
                          </w:rPr>
                          <w:t xml:space="preserve"> the state.</w:t>
                        </w:r>
                      </w:p>
                    </w:txbxContent>
                  </v:textbox>
                </v:rect>
                <v:rect id="Rectangle 2184" o:spid="_x0000_s1176" style="position:absolute;left:8882;top:56426;width:508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>”</w:t>
                        </w:r>
                      </w:p>
                    </w:txbxContent>
                  </v:textbox>
                </v:rect>
                <v:rect id="Rectangle 2185" o:spid="_x0000_s1177" style="position:absolute;left:9263;top:56426;width:27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6" o:spid="_x0000_s1178" style="position:absolute;left:2783;top:59367;width:27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o:spid="_x0000_s1179" style="position:absolute;left:2997;top:59367;width:275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6666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o:spid="_x0000_s1180" style="position:absolute;left:67517;top:61439;width:316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Cambria" w:eastAsia="Cambria" w:hAnsi="Cambria" w:cs="Cambria"/>
                            <w:i/>
                            <w:color w:val="666600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9" o:spid="_x0000_s1181" style="position:absolute;left:73235;top:1324;width:1352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Perpetua Titling MT" w:eastAsia="Perpetua Titling MT" w:hAnsi="Perpetua Titling MT" w:cs="Perpetua Titling MT"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2190" o:spid="_x0000_s1182" style="position:absolute;left:74378;top:1543;width:4414;height:1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Perpetua Titling MT" w:eastAsia="Perpetua Titling MT" w:hAnsi="Perpetua Titling MT" w:cs="Perpetua Titling MT"/>
                            <w:sz w:val="19"/>
                          </w:rPr>
                          <w:t>ERRY</w:t>
                        </w:r>
                      </w:p>
                    </w:txbxContent>
                  </v:textbox>
                </v:rect>
                <v:rect id="Rectangle 2191" o:spid="_x0000_s1183" style="position:absolute;left:77792;top:1324;width:675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Perpetua Titling MT" w:eastAsia="Perpetua Titling MT" w:hAnsi="Perpetua Titling MT" w:cs="Perpetua Titling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o:spid="_x0000_s1184" style="position:absolute;left:78417;top:1324;width:1731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2b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2b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Perpetua Titling MT" w:eastAsia="Perpetua Titling MT" w:hAnsi="Perpetua Titling MT" w:cs="Perpetua Titling MT"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2193" o:spid="_x0000_s1185" style="position:absolute;left:79834;top:1543;width:3645;height:1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Perpetua Titling MT" w:eastAsia="Perpetua Titling MT" w:hAnsi="Perpetua Titling MT" w:cs="Perpetua Titling MT"/>
                            <w:sz w:val="19"/>
                          </w:rPr>
                          <w:t>ACY</w:t>
                        </w:r>
                      </w:p>
                    </w:txbxContent>
                  </v:textbox>
                </v:rect>
                <v:rect id="Rectangle 2194" o:spid="_x0000_s1186" style="position:absolute;left:82669;top:1324;width:675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Perpetua Titling MT" w:eastAsia="Perpetua Titling MT" w:hAnsi="Perpetua Titling MT" w:cs="Perpetua Titling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5" o:spid="_x0000_s1187" style="position:absolute;left:83278;top:1324;width:675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Perpetua Titling MT" w:eastAsia="Perpetua Titling MT" w:hAnsi="Perpetua Titling MT" w:cs="Perpetua Titling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o:spid="_x0000_s1188" style="position:absolute;left:67517;top:2973;width:27336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Commissioner Macy began his career volunteering </w:t>
                        </w:r>
                      </w:p>
                    </w:txbxContent>
                  </v:textbox>
                </v:rect>
                <v:rect id="Rectangle 2197" o:spid="_x0000_s1189" style="position:absolute;left:67517;top:4664;width:27842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at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Seaside Regional Center.  Later he worked at </w:t>
                        </w:r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The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" o:spid="_x0000_s1190" style="position:absolute;left:67517;top:6356;width:26573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Hartford Regional Center as a summer recreation </w:t>
                        </w:r>
                      </w:p>
                    </w:txbxContent>
                  </v:textbox>
                </v:rect>
                <v:rect id="Rectangle 2199" o:spid="_x0000_s1191" style="position:absolute;left:67517;top:8063;width:27828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staff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and then both a teacher and later a residential </w:t>
                        </w:r>
                      </w:p>
                    </w:txbxContent>
                  </v:textbox>
                </v:rect>
                <v:rect id="Rectangle 2200" o:spid="_x0000_s1192" style="position:absolute;left:67517;top:9754;width:25770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supervisor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>.  He then left to go to Ohio wh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ere he </w:t>
                        </w:r>
                      </w:p>
                    </w:txbxContent>
                  </v:textbox>
                </v:rect>
                <v:rect id="Rectangle 2201" o:spid="_x0000_s1193" style="position:absolute;left:67517;top:11446;width:23692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helped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to downsize a 2,200 bed institution.  </w:t>
                        </w:r>
                      </w:p>
                    </w:txbxContent>
                  </v:textbox>
                </v:rect>
                <v:rect id="Rectangle 2202" o:spid="_x0000_s1194" style="position:absolute;left:67517;top:13138;width:27036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Following that he was a regional administrator for </w:t>
                        </w:r>
                      </w:p>
                    </w:txbxContent>
                  </v:textbox>
                </v:rect>
                <v:rect id="Rectangle 2203" o:spid="_x0000_s1195" style="position:absolute;left:67517;top:14829;width:2593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the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Ohio DDS.  He came back to Ct to work for a </w:t>
                        </w:r>
                      </w:p>
                    </w:txbxContent>
                  </v:textbox>
                </v:rect>
                <v:rect id="Rectangle 2204" o:spid="_x0000_s1196" style="position:absolute;left:67517;top:16525;width:26390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private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agency directing both day and residential </w:t>
                        </w:r>
                      </w:p>
                    </w:txbxContent>
                  </v:textbox>
                </v:rect>
                <v:rect id="Rectangle 2205" o:spid="_x0000_s1197" style="position:absolute;left:67517;top:18216;width:26160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a4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rh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programs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in the greater Danbury area.  Over the </w:t>
                        </w:r>
                      </w:p>
                    </w:txbxContent>
                  </v:textbox>
                </v:rect>
                <v:rect id="Rectangle 2206" o:spid="_x0000_s1198" style="position:absolute;left:67517;top:19908;width:26336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next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20 years he worked as Executive Director of </w:t>
                        </w:r>
                      </w:p>
                    </w:txbxContent>
                  </v:textbox>
                </v:rect>
                <v:rect id="Rectangle 2207" o:spid="_x0000_s1199" style="position:absolute;left:67517;top:21600;width:28110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hD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CEN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 xml:space="preserve">SARAH </w:t>
                        </w:r>
                        <w:proofErr w:type="spellStart"/>
                        <w:r>
                          <w:rPr>
                            <w:color w:val="4D4D4D"/>
                            <w:sz w:val="16"/>
                          </w:rPr>
                          <w:t>Tuxis</w:t>
                        </w:r>
                        <w:proofErr w:type="spellEnd"/>
                        <w:r>
                          <w:rPr>
                            <w:color w:val="4D4D4D"/>
                            <w:sz w:val="16"/>
                          </w:rPr>
                          <w:t xml:space="preserve"> Residential and Community resources.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08" o:spid="_x0000_s1200" style="position:absolute;left:67517;top:23291;width:25696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During that time he supported the creation of a </w:t>
                        </w:r>
                      </w:p>
                    </w:txbxContent>
                  </v:textbox>
                </v:rect>
                <v:rect id="Rectangle 2209" o:spid="_x0000_s1201" style="position:absolute;left:67517;top:24983;width:2611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Q5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Q5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very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active group of </w:t>
                        </w:r>
                        <w:proofErr w:type="spellStart"/>
                        <w:r>
                          <w:rPr>
                            <w:color w:val="4D4D4D"/>
                            <w:sz w:val="16"/>
                          </w:rPr>
                          <w:t>self advocates</w:t>
                        </w:r>
                        <w:proofErr w:type="spellEnd"/>
                        <w:r>
                          <w:rPr>
                            <w:color w:val="4D4D4D"/>
                            <w:sz w:val="16"/>
                          </w:rPr>
                          <w:t xml:space="preserve">.  They taught </w:t>
                        </w:r>
                      </w:p>
                    </w:txbxContent>
                  </v:textbox>
                </v:rect>
                <v:rect id="Rectangle 2210" o:spid="_x0000_s1202" style="position:absolute;left:67517;top:26675;width:26119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him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a lot about how they wanted their services.  </w:t>
                        </w:r>
                      </w:p>
                    </w:txbxContent>
                  </v:textbox>
                </v:rect>
                <v:rect id="Rectangle 2211" o:spid="_x0000_s1203" style="position:absolute;left:87180;top:26675;width:298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2" o:spid="_x0000_s1204" style="position:absolute;left:67517;top:29387;width:28024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Since he has been in office, Commissioner Macy has </w:t>
                        </w:r>
                      </w:p>
                    </w:txbxContent>
                  </v:textbox>
                </v:rect>
                <v:rect id="Rectangle 2213" o:spid="_x0000_s1205" style="position:absolute;left:67517;top:31081;width:2750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met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regularly with DDS Self Advocate Coordinators </w:t>
                        </w:r>
                      </w:p>
                    </w:txbxContent>
                  </v:textbox>
                </v:rect>
                <v:rect id="Rectangle 2214" o:spid="_x0000_s1206" style="position:absolute;left:67517;top:32773;width:2699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and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uses them to help create DDS policie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s.  Under </w:t>
                        </w:r>
                      </w:p>
                    </w:txbxContent>
                  </v:textbox>
                </v:rect>
                <v:rect id="Rectangle 2215" o:spid="_x0000_s1207" style="position:absolute;left:67517;top:34465;width:26062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Commissioner Macy, DDS has become known as </w:t>
                        </w:r>
                      </w:p>
                    </w:txbxContent>
                  </v:textbox>
                </v:rect>
                <v:rect id="Rectangle 2216" o:spid="_x0000_s1208" style="position:absolute;left:67517;top:36172;width:7972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the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agency for </w:t>
                        </w:r>
                      </w:p>
                    </w:txbxContent>
                  </v:textbox>
                </v:rect>
                <v:rect id="Rectangle 2217" o:spid="_x0000_s1209" style="position:absolute;left:73525;top:36172;width:55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>“</w:t>
                        </w:r>
                      </w:p>
                    </w:txbxContent>
                  </v:textbox>
                </v:rect>
                <v:rect id="Rectangle 2218" o:spid="_x0000_s1210" style="position:absolute;left:73936;top:36172;width:13286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>People and Families First</w:t>
                        </w:r>
                      </w:p>
                    </w:txbxContent>
                  </v:textbox>
                </v:rect>
                <v:rect id="Rectangle 2219" o:spid="_x0000_s1211" style="position:absolute;left:83934;top:36172;width:1170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”. </w:t>
                        </w:r>
                      </w:p>
                    </w:txbxContent>
                  </v:textbox>
                </v:rect>
                <v:rect id="Rectangle 2220" o:spid="_x0000_s1212" style="position:absolute;left:84818;top:36172;width:2262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Self </w:t>
                        </w:r>
                      </w:p>
                    </w:txbxContent>
                  </v:textbox>
                </v:rect>
                <v:rect id="Rectangle 2221" o:spid="_x0000_s1213" style="position:absolute;left:67517;top:37863;width:27942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color w:val="4D4D4D"/>
                            <w:sz w:val="16"/>
                          </w:rPr>
                          <w:t>advocates</w:t>
                        </w:r>
                        <w:proofErr w:type="gramEnd"/>
                        <w:r>
                          <w:rPr>
                            <w:color w:val="4D4D4D"/>
                            <w:sz w:val="16"/>
                          </w:rPr>
                          <w:t xml:space="preserve"> are a major part of this administration.     </w:t>
                        </w:r>
                      </w:p>
                    </w:txbxContent>
                  </v:textbox>
                </v:rect>
                <v:rect id="Rectangle 2222" o:spid="_x0000_s1214" style="position:absolute;left:88552;top:37863;width:297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o:spid="_x0000_s1215" style="position:absolute;left:34230;top:959;width:4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4" o:spid="_x0000_s1216" style="position:absolute;left:34230;top:20424;width:4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5" o:spid="_x0000_s1217" style="position:absolute;left:34230;top:22375;width:288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bpc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gbpc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8:30</w:t>
                        </w:r>
                      </w:p>
                    </w:txbxContent>
                  </v:textbox>
                </v:rect>
                <v:rect id="Rectangle 4096" o:spid="_x0000_s1218" style="position:absolute;left:36379;top:22375;width:2702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F0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KJ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qF0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am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" o:spid="_x0000_s1219" style="position:absolute;left:38375;top:22375;width:841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4098" o:spid="_x0000_s1220" style="position:absolute;left:41119;top:22375;width:1255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0O8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m0O8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am  Registration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97" o:spid="_x0000_s1221" style="position:absolute;left:38985;top:22375;width:286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gSc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gSc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9:30</w:t>
                        </w:r>
                      </w:p>
                    </w:txbxContent>
                  </v:textbox>
                </v:rect>
                <v:rect id="Rectangle 2228" o:spid="_x0000_s1222" style="position:absolute;left:50521;top:22375;width:411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9" o:spid="_x0000_s1223" style="position:absolute;left:34230;top:24325;width:41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0" o:spid="_x0000_s1224" style="position:absolute;left:36379;top:26261;width:233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iJ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Iif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am</w:t>
                        </w:r>
                        <w:proofErr w:type="gramEnd"/>
                      </w:p>
                    </w:txbxContent>
                  </v:textbox>
                </v:rect>
                <v:rect id="Rectangle 4099" o:spid="_x0000_s1225" style="position:absolute;left:34230;top:26261;width:288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RoMYA&#10;AADdAAAADwAAAGRycy9kb3ducmV2LnhtbESPQWvCQBSE70L/w/IEb7qxlGJS1xBaS3K0Kmhvj+xr&#10;Epp9G7Krif31bqHQ4zAz3zDrdDStuFLvGssKlosIBHFpdcOVguPhfb4C4TyyxtYyKbiRg3TzMFlj&#10;ou3AH3Td+0oECLsEFdTed4mUrqzJoFvYjjh4X7Y36IPsK6l7HALctPIxip6lwYbDQo0dvdZUfu8v&#10;RkG+6rJzYX+Gqt1+5qfdKX47xF6p2XTMXkB4Gv1/+K9daAVPURz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URo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9:00</w:t>
                        </w:r>
                      </w:p>
                    </w:txbxContent>
                  </v:textbox>
                </v:rect>
                <v:rect id="Rectangle 2231" o:spid="_x0000_s1226" style="position:absolute;left:38101;top:26261;width:87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02" o:spid="_x0000_s1227" style="position:absolute;left:41469;top:26261;width:20012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Zy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+j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nL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am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Welcome Carlos Colon, </w:t>
                        </w:r>
                      </w:p>
                    </w:txbxContent>
                  </v:textbox>
                </v:rect>
                <v:rect id="Rectangle 4101" o:spid="_x0000_s1228" style="position:absolute;left:38726;top:26261;width:3679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HvMUA&#10;AADdAAAADwAAAGRycy9kb3ducmV2LnhtbESPT4vCMBTE78J+h/AWvGlaEdFqFFkVPfpnwd3bo3m2&#10;ZZuX0kRb/fRGEPY4zMxvmNmiNaW4Ue0KywrifgSCOLW64EzB92nTG4NwHlljaZkU3MnBYv7RmWGi&#10;bcMHuh19JgKEXYIKcu+rREqX5mTQ9W1FHLyLrQ36IOtM6hqbADelHETRSBosOCzkWNFXTunf8WoU&#10;bMfV8mdnH01Wrn+35/15sjpNvFLdz3Y5BeGp9f/hd3unFQzjK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Ie8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10:30</w:t>
                        </w:r>
                      </w:p>
                    </w:txbxContent>
                  </v:textbox>
                </v:rect>
                <v:rect id="Rectangle 2233" o:spid="_x0000_s1229" style="position:absolute;left:34230;top:28211;width:32128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President  People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First CT , opening remarks </w:t>
                        </w:r>
                      </w:p>
                    </w:txbxContent>
                  </v:textbox>
                </v:rect>
                <v:rect id="Rectangle 2234" o:spid="_x0000_s1230" style="position:absolute;left:34230;top:30159;width:21797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by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Commissioner Terry Macy </w:t>
                        </w:r>
                      </w:p>
                    </w:txbxContent>
                  </v:textbox>
                </v:rect>
                <v:rect id="Rectangle 2235" o:spid="_x0000_s1231" style="position:absolute;left:50600;top:30159;width:41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" o:spid="_x0000_s1232" style="position:absolute;left:34230;top:32115;width:41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7" o:spid="_x0000_s1233" style="position:absolute;left:34504;top:32115;width:411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3" o:spid="_x0000_s1234" style="position:absolute;left:34230;top:34051;width:3699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8U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tE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vFD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10:30</w:t>
                        </w:r>
                      </w:p>
                    </w:txbxContent>
                  </v:textbox>
                </v:rect>
                <v:rect id="Rectangle 4104" o:spid="_x0000_s1235" style="position:absolute;left:36989;top:34051;width:233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kJ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yQk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am</w:t>
                        </w:r>
                        <w:proofErr w:type="gramEnd"/>
                      </w:p>
                    </w:txbxContent>
                  </v:textbox>
                </v:rect>
                <v:rect id="Rectangle 2239" o:spid="_x0000_s1236" style="position:absolute;left:38710;top:34051;width:874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06" o:spid="_x0000_s1237" style="position:absolute;left:42079;top:34051;width:16966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fy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SAa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H8j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am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Workshop Session I </w:t>
                        </w:r>
                      </w:p>
                    </w:txbxContent>
                  </v:textbox>
                </v:rect>
                <v:rect id="Rectangle 4105" o:spid="_x0000_s1238" style="position:absolute;left:39335;top:34051;width:368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Bv8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gb/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11:30</w:t>
                        </w:r>
                      </w:p>
                    </w:txbxContent>
                  </v:textbox>
                </v:rect>
                <v:rect id="Rectangle 2241" o:spid="_x0000_s1239" style="position:absolute;left:54822;top:34051;width:4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2" o:spid="_x0000_s1240" style="position:absolute;left:34230;top:36002;width:4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7" o:spid="_x0000_s1241" style="position:absolute;left:34230;top:37952;width:3699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6U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ulP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11:30</w:t>
                        </w:r>
                      </w:p>
                    </w:txbxContent>
                  </v:textbox>
                </v:rect>
                <v:rect id="Rectangle 4108" o:spid="_x0000_s1242" style="position:absolute;left:36989;top:37952;width:233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uI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LiH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am</w:t>
                        </w:r>
                        <w:proofErr w:type="gramEnd"/>
                      </w:p>
                    </w:txbxContent>
                  </v:textbox>
                </v:rect>
                <v:rect id="Rectangle 2244" o:spid="_x0000_s1243" style="position:absolute;left:38710;top:37952;width:874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10" o:spid="_x0000_s1244" style="position:absolute;left:42079;top:37952;width:1806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0+sQA&#10;AADdAAAADwAAAGRycy9kb3ducmV2LnhtbERPTWvCQBC9F/oflhG8NZsUEY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tPr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pm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Workshop Session II  </w:t>
                        </w:r>
                      </w:p>
                    </w:txbxContent>
                  </v:textbox>
                </v:rect>
                <v:rect id="Rectangle 4109" o:spid="_x0000_s1245" style="position:absolute;left:39335;top:37952;width:368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Lu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aZz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6Lu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12:30</w:t>
                        </w:r>
                      </w:p>
                    </w:txbxContent>
                  </v:textbox>
                </v:rect>
                <v:rect id="Rectangle 2246" o:spid="_x0000_s1246" style="position:absolute;left:55645;top:37952;width:41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9V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PVb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7" o:spid="_x0000_s1247" style="position:absolute;left:34230;top:39903;width:41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z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mM3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2" o:spid="_x0000_s1248" style="position:absolute;left:36989;top:41839;width:2491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PFs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zjxb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pm</w:t>
                        </w:r>
                        <w:proofErr w:type="gramEnd"/>
                      </w:p>
                    </w:txbxContent>
                  </v:textbox>
                </v:rect>
                <v:rect id="Rectangle 4111" o:spid="_x0000_s1249" style="position:absolute;left:34230;top:41839;width:3699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RYcUA&#10;AADdAAAADwAAAGRycy9kb3ducmV2LnhtbESPT4vCMBTE78J+h/AEb5pWFtFqFFl30aN/FtTbo3m2&#10;xealNFlb/fRGEPY4zMxvmNmiNaW4Ue0KywriQQSCOLW64EzB7+GnPwbhPLLG0jIpuJODxfyjM8NE&#10;24Z3dNv7TAQIuwQV5N5XiZQuzcmgG9iKOHgXWxv0QdaZ1DU2AW5KOYyikTRYcFjIsaKvnNLr/s8o&#10;WI+r5WljH01Wfp/Xx+1xsjpMvFK9brucgvDU+v/wu73RCj7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RFh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12:30</w:t>
                        </w:r>
                      </w:p>
                    </w:txbxContent>
                  </v:textbox>
                </v:rect>
                <v:rect id="Rectangle 2249" o:spid="_x0000_s1250" style="position:absolute;left:38832;top:41839;width:87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pJ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WpJM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14" o:spid="_x0000_s1251" style="position:absolute;left:41591;top:41839;width:22461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y+cUA&#10;AADdAAAADwAAAGRycy9kb3ducmV2LnhtbESPT4vCMBTE78J+h/AWvGlaE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rL5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pm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Lunch and keynote speaker </w:t>
                        </w:r>
                      </w:p>
                    </w:txbxContent>
                  </v:textbox>
                </v:rect>
                <v:rect id="Rectangle 4113" o:spid="_x0000_s1252" style="position:absolute;left:39457;top:41839;width:2869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qjc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Af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8qjc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1:30</w:t>
                        </w:r>
                      </w:p>
                    </w:txbxContent>
                  </v:textbox>
                </v:rect>
                <v:rect id="Rectangle 2251" o:spid="_x0000_s1253" style="position:absolute;left:34230;top:43789;width:11374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/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P/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Jonathan </w:t>
                        </w:r>
                        <w:proofErr w:type="spell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Slifka</w:t>
                        </w:r>
                        <w:proofErr w:type="spell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52" o:spid="_x0000_s1254" style="position:absolute;left:42764;top:43789;width:411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ti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2I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3" o:spid="_x0000_s1255" style="position:absolute;left:34230;top:45744;width:4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6" o:spid="_x0000_s1256" style="position:absolute;left:36379;top:47679;width:2491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JFc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3gL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IiRX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pm</w:t>
                        </w:r>
                        <w:proofErr w:type="gramEnd"/>
                      </w:p>
                    </w:txbxContent>
                  </v:textbox>
                </v:rect>
                <v:rect id="Rectangle 4115" o:spid="_x0000_s1257" style="position:absolute;left:34230;top:47679;width:2888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XYs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oXY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1:30</w:t>
                        </w:r>
                      </w:p>
                    </w:txbxContent>
                  </v:textbox>
                </v:rect>
                <v:rect id="Rectangle 2255" o:spid="_x0000_s1258" style="position:absolute;left:38223;top:47679;width:873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18" o:spid="_x0000_s1259" style="position:absolute;left:40981;top:47679;width:17919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4/MQA&#10;AADdAAAADwAAAGRycy9kb3ducmV2LnhtbERPTWvCQBC9F/oflhG8NZsUEY1ZJbSKHlst2N6G7JgE&#10;s7MhuybRX989FHp8vO9sM5pG9NS52rKCJIpBEBdW11wq+DrtXhYgnEfW2FgmBXdysFk/P2WYajvw&#10;J/VHX4oQwi5FBZX3bSqlKyoy6CLbEgfuYjuDPsCulLrDIYSbRr7G8VwarDk0VNjSW0XF9XgzCvaL&#10;Nv8+2MdQNtuf/fnjvHw/Lb1S08mYr0B4Gv2/+M990ApmSRL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uPzEAAAA3QAAAA8AAAAAAAAAAAAAAAAAmAIAAGRycy9k&#10;b3ducmV2LnhtbFBLBQYAAAAABAAEAPUAAACJ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pm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Workshop Session III</w:t>
                        </w:r>
                      </w:p>
                    </w:txbxContent>
                  </v:textbox>
                </v:rect>
                <v:rect id="Rectangle 4117" o:spid="_x0000_s1260" style="position:absolute;left:38848;top:47679;width:2888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sjs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Vx9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Qsjs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2:30</w:t>
                        </w:r>
                      </w:p>
                    </w:txbxContent>
                  </v:textbox>
                </v:rect>
                <v:rect id="Rectangle 2257" o:spid="_x0000_s1261" style="position:absolute;left:54441;top:47679;width:41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8" o:spid="_x0000_s1262" style="position:absolute;left:34230;top:49630;width:41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0" o:spid="_x0000_s1263" style="position:absolute;left:36379;top:51581;width:2491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+R8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2B+E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BfkfBAAAA3QAAAA8AAAAAAAAAAAAAAAAAmAIAAGRycy9kb3du&#10;cmV2LnhtbFBLBQYAAAAABAAEAPUAAACGAwAAAAA=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pm</w:t>
                        </w:r>
                        <w:proofErr w:type="gramEnd"/>
                      </w:p>
                    </w:txbxContent>
                  </v:textbox>
                </v:rect>
                <v:rect id="Rectangle 4119" o:spid="_x0000_s1264" style="position:absolute;left:34230;top:51581;width:288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dZ8YA&#10;AADdAAAADwAAAGRycy9kb3ducmV2LnhtbESPT2vCQBTE70K/w/IK3nSTUsREV5HWokf/FNTbI/tM&#10;QrNvQ3Y10U/vCkKPw8z8hpnOO1OJKzWutKwgHkYgiDOrS84V/O5/BmMQziNrrCyTghs5mM/eelNM&#10;tW15S9edz0WAsEtRQeF9nUrpsoIMuqGtiYN3to1BH2STS91gG+Cmkh9RNJIGSw4LBdb0VVD2t7sY&#10;BatxvTiu7b3Nq+Vpddgcku994pXqv3eLCQhPnf8Pv9prreAzj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cdZ8YAAADdAAAADwAAAAAAAAAAAAAAAACYAgAAZHJz&#10;L2Rvd25yZXYueG1sUEsFBgAAAAAEAAQA9QAAAIsDAAAAAA=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2:30</w:t>
                        </w:r>
                      </w:p>
                    </w:txbxContent>
                  </v:textbox>
                </v:rect>
                <v:rect id="Rectangle 2260" o:spid="_x0000_s1265" style="position:absolute;left:38223;top:51581;width:87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22" o:spid="_x0000_s1266" style="position:absolute;left:40981;top:51581;width:22115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Fq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0Wr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pm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Dessert, talent show, raffle, </w:t>
                        </w:r>
                      </w:p>
                    </w:txbxContent>
                  </v:textbox>
                </v:rect>
                <v:rect id="Rectangle 4121" o:spid="_x0000_s1267" style="position:absolute;left:38848;top:51581;width:288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b3M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Ec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29z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4:00</w:t>
                        </w:r>
                      </w:p>
                    </w:txbxContent>
                  </v:textbox>
                </v:rect>
                <v:rect id="Rectangle 2262" o:spid="_x0000_s1268" style="position:absolute;left:34230;top:53531;width:13300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nNc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c1xQAAAN0AAAAPAAAAAAAAAAAAAAAAAJgCAABkcnMv&#10;ZG93bnJldi54bWxQSwUGAAAAAAQABAD1AAAAigMAAAAA&#10;" filled="f" stroked="f">
                  <v:textbox inset="0,0,0,0">
                    <w:txbxContent>
                      <w:p w:rsidR="000E25A1" w:rsidRDefault="007A40A1">
                        <w:proofErr w:type="gramStart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>dancing</w:t>
                        </w:r>
                        <w:proofErr w:type="gramEnd"/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, karaoke.  </w:t>
                        </w:r>
                      </w:p>
                    </w:txbxContent>
                  </v:textbox>
                </v:rect>
                <v:rect id="Rectangle 2263" o:spid="_x0000_s1269" style="position:absolute;left:44212;top:53531;width:411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r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wq7HAAAA3QAAAA8AAAAAAAAAAAAAAAAAmAIAAGRy&#10;cy9kb3ducmV2LnhtbFBLBQYAAAAABAAEAPUAAACMAwAAAAA=&#10;" filled="f" stroked="f">
                  <v:textbox inset="0,0,0,0">
                    <w:txbxContent>
                      <w:p w:rsidR="000E25A1" w:rsidRDefault="007A40A1"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2" o:spid="_x0000_s1270" style="position:absolute;left:40;top:65877;width:25146;height:2743;visibility:visible;mso-wrap-style:square;v-text-anchor:top" coordsize="251460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xRsQA&#10;AADdAAAADwAAAGRycy9kb3ducmV2LnhtbESPT2sCMRTE70K/Q3iF3jTR6rasRimFgj367+DtsXlu&#10;FjcvYZOu22/fFASPw8z8hlltBteKnrrYeNYwnSgQxJU3Ddcajoev8TuImJANtp5Jwy9F2KyfRiss&#10;jb/xjvp9qkWGcCxRg00plFLGypLDOPGBOHsX3zlMWXa1NB3eMty1cqZUIR02nBcsBvq0VF33P05D&#10;OJlF0fTB1pezMtX8rF6/t1etX56HjyWIREN6hO/trdEwfytm8P8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MUbEAAAA3QAAAA8AAAAAAAAAAAAAAAAAmAIAAGRycy9k&#10;b3ducmV2LnhtbFBLBQYAAAAABAAEAPUAAACJAwAAAAA=&#10;" path="m,l2514600,r,274320l,274320,,e" fillcolor="#cc6" stroked="f" strokeweight="0">
                  <v:stroke miterlimit="83231f" joinstyle="miter"/>
                  <v:path arrowok="t" textboxrect="0,0,2514600,274320"/>
                </v:shape>
                <v:shape id="Picture 4667" o:spid="_x0000_s1271" type="#_x0000_t75" style="position:absolute;top:66385;width:25206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W6vFAAAA3QAAAA8AAABkcnMvZG93bnJldi54bWxEj0GLwjAUhO/C/ofwFrxpukWrVqOIoLje&#10;1lXE26N5tmWbl9JErf/eLAgeh5n5hpktWlOJGzWutKzgqx+BIM6sLjlXcPhd98YgnEfWWFkmBQ9y&#10;sJh/dGaYanvnH7rtfS4ChF2KCgrv61RKlxVk0PVtTRy8i20M+iCbXOoG7wFuKhlHUSINlhwWCqxp&#10;VVD2t78aBd+T7WDo6tz4y250mhw38dKeY6W6n+1yCsJT69/hV3urFQySZAT/b8IT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VurxQAAAN0AAAAPAAAAAAAAAAAAAAAA&#10;AJ8CAABkcnMvZG93bnJldi54bWxQSwUGAAAAAAQABAD3AAAAkQMAAAAA&#10;">
                  <v:imagedata r:id="rId34" o:title=""/>
                </v:shape>
                <v:shape id="Picture 4666" o:spid="_x0000_s1272" type="#_x0000_t75" style="position:absolute;left:32542;top:66385;width:58948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95MbGAAAA3QAAAA8AAABkcnMvZG93bnJldi54bWxEj09rwkAUxO+FfoflCd7qxiKpTV2lpIpe&#10;/VPx+Mg+k9Ts25Bdk/jtXaHgcZiZ3zCzRW8q0VLjSssKxqMIBHFmdcm5gsN+9TYF4TyyxsoyKbiR&#10;g8X89WWGibYdb6nd+VwECLsEFRTe14mULivIoBvZmjh4Z9sY9EE2udQNdgFuKvkeRbE0WHJYKLCm&#10;tKDssrsaBXbZ/vxt1936cP69Xk7HzzTtPlKlhoP++wuEp94/w//tjVYwieMYHm/CE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3kxsYAAADdAAAADwAAAAAAAAAAAAAA&#10;AACfAgAAZHJzL2Rvd25yZXYueG1sUEsFBgAAAAAEAAQA9wAAAJIDAAAAAA==&#10;">
                  <v:imagedata r:id="rId35" o:title=""/>
                </v:shape>
                <v:shape id="Picture 2268" o:spid="_x0000_s1273" type="#_x0000_t75" style="position:absolute;left:1397;top:3073;width:22433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IUzAAAAA3QAAAA8AAABkcnMvZG93bnJldi54bWxET02LwjAQvQv+hzCCN03bQ5FqlGVhi4Is&#10;qPU+NLNtaTMpSdT67zeHhT0+3vfuMJlBPMn5zrKCdJ2AIK6t7rhRUN2+VhsQPiBrHCyTgjd5OOzn&#10;sx0W2r74Qs9raEQMYV+ggjaEsZDS1y0Z9Gs7EkfuxzqDIULXSO3wFcPNILMkyaXBjmNDiyN9tlT3&#10;14dR0Ljv1F/O/ZB43Z9GU5V3mZdKLRfTxxZEoCn8i//cR60gy/I4N76JT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0ghTMAAAADdAAAADwAAAAAAAAAAAAAAAACfAgAA&#10;ZHJzL2Rvd25yZXYueG1sUEsFBgAAAAAEAAQA9wAAAIwDAAAAAA==&#10;">
                  <v:imagedata r:id="rId36" o:title=""/>
                </v:shape>
                <v:shape id="Picture 2270" o:spid="_x0000_s1274" type="#_x0000_t75" style="position:absolute;left:68117;top:43459;width:21656;height:19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m8vDAAAA3QAAAA8AAABkcnMvZG93bnJldi54bWxET8lqwzAQvQf6D2ICvYREtksWHCshFArt&#10;qcQt5DqxxguxRkZSHPfvq0Ohx8fbi+NkejGS851lBekqAUFcWd1xo+D76225A+EDssbeMin4IQ/H&#10;w9OswFzbB59pLEMjYgj7HBW0IQy5lL5qyaBf2YE4crV1BkOErpHa4SOGm15mSbKRBjuODS0O9NpS&#10;dSvvRsHLraw+LpvF6ZqW69Ttxs/U3WulnufTaQ8i0BT+xX/ud60gy7Zxf3wTn4A8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eby8MAAADdAAAADwAAAAAAAAAAAAAAAACf&#10;AgAAZHJzL2Rvd25yZXYueG1sUEsFBgAAAAAEAAQA9wAAAI8DAAAAAA==&#10;">
                  <v:imagedata r:id="rId37" o:title=""/>
                </v:shape>
                <v:shape id="Picture 4668" o:spid="_x0000_s1275" type="#_x0000_t75" style="position:absolute;width:25206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En7EAAAA3QAAAA8AAABkcnMvZG93bnJldi54bWxET01rwkAQvQv+h2UEb7pp0bSkriKWggdr&#10;aVqU3obsNAnJzqbZNUn/vXsQPD7e92ozmFp01LrSsoKHeQSCOLO65FzB99fb7BmE88gaa8uk4J8c&#10;bNbj0QoTbXv+pC71uQgh7BJUUHjfJFK6rCCDbm4b4sD92tagD7DNpW6xD+Gmlo9RFEuDJYeGAhva&#10;FZRV6cUoGF7L858k7Dl7On5UP++n9LA0Sk0nw/YFhKfB38U3914rWMRxmBvehCc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dEn7EAAAA3QAAAA8AAAAAAAAAAAAAAAAA&#10;nwIAAGRycy9kb3ducmV2LnhtbFBLBQYAAAAABAAEAPcAAACQAwAAAAA=&#10;">
                  <v:imagedata r:id="rId38" o:title=""/>
                </v:shape>
                <v:shape id="Picture 2273" o:spid="_x0000_s1276" type="#_x0000_t75" style="position:absolute;left:33492;top:5435;width:27280;height:13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Kr3HAAAA3QAAAA8AAABkcnMvZG93bnJldi54bWxEj0FrwkAUhO9C/8PyhN50Y4q2RldphYK0&#10;IhgFr4/saxKafZtmtybpr+8KgsdhZr5hluvOVOJCjSstK5iMIxDEmdUl5wpOx/fRCwjnkTVWlklB&#10;Tw7Wq4fBEhNtWz7QJfW5CBB2CSoovK8TKV1WkEE3tjVx8L5sY9AH2eRSN9gGuKlkHEUzabDksFBg&#10;TZuCsu/01yiY2s/zPNrF5eHnD/fu1Kdv6cdGqcdh97oA4anz9/CtvdUK4vj5Ca5vwhOQq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dKr3HAAAA3QAAAA8AAAAAAAAAAAAA&#10;AAAAnwIAAGRycy9kb3ducmV2LnhtbFBLBQYAAAAABAAEAPcAAACTAwAAAAA=&#10;">
                  <v:imagedata r:id="rId39" o:title=""/>
                </v:shape>
                <w10:anchorlock/>
              </v:group>
            </w:pict>
          </mc:Fallback>
        </mc:AlternateContent>
      </w:r>
    </w:p>
    <w:sectPr w:rsidR="000E25A1">
      <w:pgSz w:w="15840" w:h="12240" w:orient="landscape"/>
      <w:pgMar w:top="714" w:right="1440" w:bottom="55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">
    <w:altName w:val="Times New Roman"/>
    <w:panose1 w:val="00000000000000000000"/>
    <w:charset w:val="00"/>
    <w:family w:val="roman"/>
    <w:notTrueType/>
    <w:pitch w:val="default"/>
  </w:font>
  <w:font w:name="Bernard 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0E25A1"/>
    <w:rsid w:val="000E25A1"/>
    <w:rsid w:val="007A40A1"/>
    <w:rsid w:val="00CF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0A1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0A1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49822357.dotm</Template>
  <TotalTime>1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Colon</dc:creator>
  <cp:lastModifiedBy>GaskellJ</cp:lastModifiedBy>
  <cp:revision>2</cp:revision>
  <dcterms:created xsi:type="dcterms:W3CDTF">2014-06-02T18:21:00Z</dcterms:created>
  <dcterms:modified xsi:type="dcterms:W3CDTF">2014-06-02T18:21:00Z</dcterms:modified>
</cp:coreProperties>
</file>