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57FD" w:rsidRDefault="004757FD" w:rsidP="004757FD">
      <w:pPr>
        <w:ind w:right="36"/>
        <w:rPr>
          <w:rFonts w:ascii="Calibri Light" w:hAnsi="Calibri Light" w:cs="Arial"/>
          <w:noProof/>
          <w:sz w:val="22"/>
        </w:rPr>
      </w:pPr>
      <w:r>
        <w:rPr>
          <w:rFonts w:ascii="Calibri Light" w:hAnsi="Calibri Light" w:cs="Arial"/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C6E18F" wp14:editId="18C81367">
                <wp:simplePos x="0" y="0"/>
                <wp:positionH relativeFrom="margin">
                  <wp:posOffset>-152400</wp:posOffset>
                </wp:positionH>
                <wp:positionV relativeFrom="paragraph">
                  <wp:posOffset>36195</wp:posOffset>
                </wp:positionV>
                <wp:extent cx="7086600" cy="914400"/>
                <wp:effectExtent l="0" t="0" r="19050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9144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7133" w:rsidRPr="00053B6F" w:rsidRDefault="00F07133" w:rsidP="004757FD">
                            <w:pPr>
                              <w:jc w:val="center"/>
                              <w:rPr>
                                <w:rFonts w:ascii="Calibri Light" w:hAnsi="Calibri Light" w:cs="Arial"/>
                                <w:noProof/>
                                <w:color w:val="FFFFFF" w:themeColor="background1"/>
                                <w:sz w:val="40"/>
                              </w:rPr>
                            </w:pPr>
                            <w:r w:rsidRPr="00053B6F">
                              <w:rPr>
                                <w:rFonts w:ascii="Calibri Light" w:hAnsi="Calibri Light" w:cs="Arial"/>
                                <w:noProof/>
                                <w:color w:val="FFFFFF" w:themeColor="background1"/>
                                <w:sz w:val="40"/>
                              </w:rPr>
                              <w:t xml:space="preserve">IN-DISTRICT </w:t>
                            </w:r>
                            <w:r>
                              <w:rPr>
                                <w:rFonts w:ascii="Calibri Light" w:hAnsi="Calibri Light" w:cs="Arial"/>
                                <w:noProof/>
                                <w:color w:val="FFFFFF" w:themeColor="background1"/>
                                <w:sz w:val="40"/>
                              </w:rPr>
                              <w:t>FACILITATED LEARNING SERIES</w:t>
                            </w:r>
                          </w:p>
                          <w:p w:rsidR="00F07133" w:rsidRPr="00E3485C" w:rsidRDefault="00F07133" w:rsidP="004757FD">
                            <w:pPr>
                              <w:jc w:val="center"/>
                              <w:rPr>
                                <w:rFonts w:ascii="Calibri Light" w:hAnsi="Calibri Light" w:cs="Arial"/>
                                <w:noProof/>
                                <w:color w:val="FFFFFF" w:themeColor="background1"/>
                                <w:sz w:val="32"/>
                              </w:rPr>
                            </w:pPr>
                            <w:r w:rsidRPr="00E3485C">
                              <w:rPr>
                                <w:rFonts w:ascii="Calibri Light" w:hAnsi="Calibri Light" w:cs="Arial"/>
                                <w:noProof/>
                                <w:color w:val="FFFFFF" w:themeColor="background1"/>
                                <w:sz w:val="32"/>
                              </w:rPr>
                              <w:t xml:space="preserve">FOR </w:t>
                            </w:r>
                          </w:p>
                          <w:p w:rsidR="00F07133" w:rsidRPr="00E3485C" w:rsidRDefault="00F07133" w:rsidP="004757FD">
                            <w:pPr>
                              <w:jc w:val="center"/>
                              <w:rPr>
                                <w:rFonts w:ascii="Calibri Light" w:hAnsi="Calibri Light" w:cs="Arial"/>
                                <w:noProof/>
                                <w:color w:val="FFFFFF" w:themeColor="background1"/>
                                <w:sz w:val="32"/>
                              </w:rPr>
                            </w:pPr>
                            <w:r w:rsidRPr="00E3485C">
                              <w:rPr>
                                <w:rFonts w:ascii="Calibri Light" w:hAnsi="Calibri Light" w:cs="Arial"/>
                                <w:noProof/>
                                <w:color w:val="FFFFFF" w:themeColor="background1"/>
                                <w:sz w:val="32"/>
                              </w:rPr>
                              <w:t>DISTRICT PROFESSIONAL DEVELOPMENT AND EVALUATION COMMITTEE</w:t>
                            </w:r>
                            <w:r>
                              <w:rPr>
                                <w:rFonts w:ascii="Calibri Light" w:hAnsi="Calibri Light" w:cs="Arial"/>
                                <w:noProof/>
                                <w:color w:val="FFFFFF" w:themeColor="background1"/>
                                <w:sz w:val="32"/>
                              </w:rPr>
                              <w:t>S</w:t>
                            </w:r>
                            <w:r w:rsidRPr="00E3485C">
                              <w:rPr>
                                <w:rFonts w:ascii="Calibri Light" w:hAnsi="Calibri Light" w:cs="Arial"/>
                                <w:noProof/>
                                <w:color w:val="FFFFFF" w:themeColor="background1"/>
                                <w:sz w:val="32"/>
                              </w:rPr>
                              <w:t xml:space="preserve"> (PDEC</w:t>
                            </w:r>
                            <w:r>
                              <w:rPr>
                                <w:rFonts w:ascii="Calibri Light" w:hAnsi="Calibri Light" w:cs="Arial"/>
                                <w:noProof/>
                                <w:color w:val="FFFFFF" w:themeColor="background1"/>
                                <w:sz w:val="32"/>
                              </w:rPr>
                              <w:t>s</w:t>
                            </w:r>
                            <w:r w:rsidRPr="00E3485C">
                              <w:rPr>
                                <w:rFonts w:ascii="Calibri Light" w:hAnsi="Calibri Light" w:cs="Arial"/>
                                <w:noProof/>
                                <w:color w:val="FFFFFF" w:themeColor="background1"/>
                                <w:sz w:val="32"/>
                              </w:rPr>
                              <w:t>)</w:t>
                            </w:r>
                          </w:p>
                          <w:p w:rsidR="00F07133" w:rsidRDefault="00F07133" w:rsidP="004757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C6E18F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-12pt;margin-top:2.85pt;width:558pt;height:1in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" fillcolor="#1f497d [3215]" strokeweight=".5pt">
                <v:textbox>
                  <w:txbxContent>
                    <w:p w:rsidR="00F07133" w:rsidRPr="00053B6F" w:rsidRDefault="00F07133" w:rsidP="004757FD">
                      <w:pPr>
                        <w:jc w:val="center"/>
                        <w:rPr>
                          <w:rFonts w:ascii="Calibri Light" w:hAnsi="Calibri Light" w:cs="Arial"/>
                          <w:noProof/>
                          <w:color w:val="FFFFFF" w:themeColor="background1"/>
                          <w:sz w:val="40"/>
                        </w:rPr>
                      </w:pPr>
                      <w:r w:rsidRPr="00053B6F">
                        <w:rPr>
                          <w:rFonts w:ascii="Calibri Light" w:hAnsi="Calibri Light" w:cs="Arial"/>
                          <w:noProof/>
                          <w:color w:val="FFFFFF" w:themeColor="background1"/>
                          <w:sz w:val="40"/>
                        </w:rPr>
                        <w:t xml:space="preserve">IN-DISTRICT </w:t>
                      </w:r>
                      <w:r>
                        <w:rPr>
                          <w:rFonts w:ascii="Calibri Light" w:hAnsi="Calibri Light" w:cs="Arial"/>
                          <w:noProof/>
                          <w:color w:val="FFFFFF" w:themeColor="background1"/>
                          <w:sz w:val="40"/>
                        </w:rPr>
                        <w:t>FACILITATED LEARNING SERIES</w:t>
                      </w:r>
                    </w:p>
                    <w:p w:rsidR="00F07133" w:rsidRPr="00E3485C" w:rsidRDefault="00F07133" w:rsidP="004757FD">
                      <w:pPr>
                        <w:jc w:val="center"/>
                        <w:rPr>
                          <w:rFonts w:ascii="Calibri Light" w:hAnsi="Calibri Light" w:cs="Arial"/>
                          <w:noProof/>
                          <w:color w:val="FFFFFF" w:themeColor="background1"/>
                          <w:sz w:val="32"/>
                        </w:rPr>
                      </w:pPr>
                      <w:r w:rsidRPr="00E3485C">
                        <w:rPr>
                          <w:rFonts w:ascii="Calibri Light" w:hAnsi="Calibri Light" w:cs="Arial"/>
                          <w:noProof/>
                          <w:color w:val="FFFFFF" w:themeColor="background1"/>
                          <w:sz w:val="32"/>
                        </w:rPr>
                        <w:t xml:space="preserve">FOR </w:t>
                      </w:r>
                    </w:p>
                    <w:p w:rsidR="00F07133" w:rsidRPr="00E3485C" w:rsidRDefault="00F07133" w:rsidP="004757FD">
                      <w:pPr>
                        <w:jc w:val="center"/>
                        <w:rPr>
                          <w:rFonts w:ascii="Calibri Light" w:hAnsi="Calibri Light" w:cs="Arial"/>
                          <w:noProof/>
                          <w:color w:val="FFFFFF" w:themeColor="background1"/>
                          <w:sz w:val="32"/>
                        </w:rPr>
                      </w:pPr>
                      <w:r w:rsidRPr="00E3485C">
                        <w:rPr>
                          <w:rFonts w:ascii="Calibri Light" w:hAnsi="Calibri Light" w:cs="Arial"/>
                          <w:noProof/>
                          <w:color w:val="FFFFFF" w:themeColor="background1"/>
                          <w:sz w:val="32"/>
                        </w:rPr>
                        <w:t>DISTRICT PROFESSIONAL DEVELOPMENT AND EVALUATION COMMITTEE</w:t>
                      </w:r>
                      <w:r>
                        <w:rPr>
                          <w:rFonts w:ascii="Calibri Light" w:hAnsi="Calibri Light" w:cs="Arial"/>
                          <w:noProof/>
                          <w:color w:val="FFFFFF" w:themeColor="background1"/>
                          <w:sz w:val="32"/>
                        </w:rPr>
                        <w:t>S</w:t>
                      </w:r>
                      <w:r w:rsidRPr="00E3485C">
                        <w:rPr>
                          <w:rFonts w:ascii="Calibri Light" w:hAnsi="Calibri Light" w:cs="Arial"/>
                          <w:noProof/>
                          <w:color w:val="FFFFFF" w:themeColor="background1"/>
                          <w:sz w:val="32"/>
                        </w:rPr>
                        <w:t xml:space="preserve"> (PDEC</w:t>
                      </w:r>
                      <w:r>
                        <w:rPr>
                          <w:rFonts w:ascii="Calibri Light" w:hAnsi="Calibri Light" w:cs="Arial"/>
                          <w:noProof/>
                          <w:color w:val="FFFFFF" w:themeColor="background1"/>
                          <w:sz w:val="32"/>
                        </w:rPr>
                        <w:t>s</w:t>
                      </w:r>
                      <w:r w:rsidRPr="00E3485C">
                        <w:rPr>
                          <w:rFonts w:ascii="Calibri Light" w:hAnsi="Calibri Light" w:cs="Arial"/>
                          <w:noProof/>
                          <w:color w:val="FFFFFF" w:themeColor="background1"/>
                          <w:sz w:val="32"/>
                        </w:rPr>
                        <w:t>)</w:t>
                      </w:r>
                    </w:p>
                    <w:p w:rsidR="00F07133" w:rsidRDefault="00F07133" w:rsidP="004757FD"/>
                  </w:txbxContent>
                </v:textbox>
                <w10:wrap anchorx="margin"/>
              </v:shape>
            </w:pict>
          </mc:Fallback>
        </mc:AlternateContent>
      </w:r>
    </w:p>
    <w:p w:rsidR="004757FD" w:rsidRPr="008E1B8E" w:rsidRDefault="004757FD" w:rsidP="004757FD">
      <w:pPr>
        <w:ind w:right="36"/>
        <w:rPr>
          <w:rFonts w:ascii="Calibri Light" w:hAnsi="Calibri Light" w:cs="Arial"/>
          <w:noProof/>
          <w:sz w:val="22"/>
        </w:rPr>
      </w:pPr>
    </w:p>
    <w:p w:rsidR="004757FD" w:rsidRDefault="004757FD" w:rsidP="004757FD">
      <w:pPr>
        <w:ind w:right="36"/>
        <w:rPr>
          <w:rFonts w:ascii="Calibri Light" w:hAnsi="Calibri Light" w:cs="Arial"/>
          <w:noProof/>
        </w:rPr>
      </w:pPr>
    </w:p>
    <w:p w:rsidR="004757FD" w:rsidRDefault="004757FD" w:rsidP="004757FD">
      <w:pPr>
        <w:ind w:left="90" w:right="36"/>
        <w:rPr>
          <w:rFonts w:ascii="Calibri Light" w:hAnsi="Calibri Light" w:cs="Arial"/>
          <w:noProof/>
        </w:rPr>
      </w:pPr>
    </w:p>
    <w:p w:rsidR="00E3485C" w:rsidRDefault="00E3485C" w:rsidP="00E3485C">
      <w:pPr>
        <w:pStyle w:val="Title"/>
        <w:rPr>
          <w:noProof/>
          <w:sz w:val="16"/>
          <w:szCs w:val="16"/>
        </w:rPr>
      </w:pPr>
    </w:p>
    <w:p w:rsidR="00530545" w:rsidRPr="00530545" w:rsidRDefault="00530545" w:rsidP="00530545"/>
    <w:p w:rsidR="00530545" w:rsidRPr="007D1467" w:rsidRDefault="00E3485C" w:rsidP="00E3485C">
      <w:pPr>
        <w:pStyle w:val="Title"/>
        <w:jc w:val="center"/>
        <w:rPr>
          <w:rFonts w:asciiTheme="minorHAnsi" w:hAnsiTheme="minorHAnsi"/>
          <w:noProof/>
          <w:sz w:val="44"/>
          <w:szCs w:val="44"/>
        </w:rPr>
      </w:pPr>
      <w:r w:rsidRPr="007D1467">
        <w:rPr>
          <w:rFonts w:asciiTheme="minorHAnsi" w:hAnsiTheme="minorHAnsi"/>
          <w:noProof/>
          <w:sz w:val="44"/>
          <w:szCs w:val="44"/>
        </w:rPr>
        <w:t>We invite your PDEC to participate in</w:t>
      </w:r>
      <w:r w:rsidR="00530545" w:rsidRPr="007D1467">
        <w:rPr>
          <w:rFonts w:asciiTheme="minorHAnsi" w:hAnsiTheme="minorHAnsi"/>
          <w:noProof/>
          <w:sz w:val="44"/>
          <w:szCs w:val="44"/>
        </w:rPr>
        <w:t xml:space="preserve"> </w:t>
      </w:r>
    </w:p>
    <w:p w:rsidR="00E3485C" w:rsidRPr="007D1467" w:rsidRDefault="00530545" w:rsidP="00E3485C">
      <w:pPr>
        <w:pStyle w:val="Title"/>
        <w:jc w:val="center"/>
        <w:rPr>
          <w:rFonts w:asciiTheme="minorHAnsi" w:hAnsiTheme="minorHAnsi"/>
          <w:noProof/>
        </w:rPr>
      </w:pPr>
      <w:r w:rsidRPr="007D1467">
        <w:rPr>
          <w:rFonts w:asciiTheme="minorHAnsi" w:hAnsiTheme="minorHAnsi"/>
          <w:noProof/>
          <w:sz w:val="44"/>
          <w:szCs w:val="44"/>
        </w:rPr>
        <w:t>facilitated in-district learning</w:t>
      </w:r>
      <w:r w:rsidR="00E3485C" w:rsidRPr="007D1467">
        <w:rPr>
          <w:rFonts w:asciiTheme="minorHAnsi" w:hAnsiTheme="minorHAnsi"/>
          <w:noProof/>
        </w:rPr>
        <w:t>!</w:t>
      </w:r>
    </w:p>
    <w:p w:rsidR="00E3485C" w:rsidRDefault="00E3485C" w:rsidP="004757FD">
      <w:pPr>
        <w:ind w:left="90" w:right="36"/>
        <w:rPr>
          <w:rFonts w:ascii="Calibri Light" w:hAnsi="Calibri Light" w:cs="Arial"/>
          <w:noProof/>
        </w:rPr>
      </w:pPr>
    </w:p>
    <w:p w:rsidR="00B968A2" w:rsidRPr="006965F4" w:rsidRDefault="00E3485C" w:rsidP="00B968A2">
      <w:pPr>
        <w:ind w:left="90" w:right="36"/>
        <w:rPr>
          <w:rFonts w:ascii="Calibri Light" w:hAnsi="Calibri Light" w:cs="Arial"/>
          <w:noProof/>
        </w:rPr>
      </w:pPr>
      <w:r w:rsidRPr="006965F4">
        <w:rPr>
          <w:rFonts w:ascii="Calibri Light" w:hAnsi="Calibri Light" w:cs="Arial"/>
          <w:noProof/>
        </w:rPr>
        <w:t>Th</w:t>
      </w:r>
      <w:r w:rsidR="00B968A2" w:rsidRPr="006965F4">
        <w:rPr>
          <w:rFonts w:ascii="Calibri Light" w:hAnsi="Calibri Light" w:cs="Arial"/>
          <w:noProof/>
        </w:rPr>
        <w:t>is</w:t>
      </w:r>
      <w:r w:rsidR="006965F4">
        <w:rPr>
          <w:rFonts w:ascii="Calibri Light" w:hAnsi="Calibri Light" w:cs="Arial"/>
          <w:noProof/>
        </w:rPr>
        <w:t xml:space="preserve"> </w:t>
      </w:r>
      <w:r w:rsidR="006D325C">
        <w:rPr>
          <w:rFonts w:ascii="Calibri Light" w:hAnsi="Calibri Light" w:cs="Arial"/>
          <w:noProof/>
        </w:rPr>
        <w:t>in-district F</w:t>
      </w:r>
      <w:r w:rsidR="006965F4">
        <w:rPr>
          <w:rFonts w:ascii="Calibri Light" w:hAnsi="Calibri Light" w:cs="Arial"/>
          <w:noProof/>
        </w:rPr>
        <w:t xml:space="preserve">acilitated </w:t>
      </w:r>
      <w:r w:rsidR="006D325C">
        <w:rPr>
          <w:rFonts w:ascii="Calibri Light" w:hAnsi="Calibri Light" w:cs="Arial"/>
          <w:noProof/>
        </w:rPr>
        <w:t>L</w:t>
      </w:r>
      <w:r w:rsidR="00B968A2" w:rsidRPr="006965F4">
        <w:rPr>
          <w:rFonts w:ascii="Calibri Light" w:hAnsi="Calibri Light" w:cs="Arial"/>
          <w:noProof/>
        </w:rPr>
        <w:t>earning</w:t>
      </w:r>
      <w:r w:rsidR="006D325C">
        <w:rPr>
          <w:rFonts w:ascii="Calibri Light" w:hAnsi="Calibri Light" w:cs="Arial"/>
          <w:noProof/>
        </w:rPr>
        <w:t xml:space="preserve"> S</w:t>
      </w:r>
      <w:r w:rsidR="004757FD" w:rsidRPr="006965F4">
        <w:rPr>
          <w:rFonts w:ascii="Calibri Light" w:hAnsi="Calibri Light" w:cs="Arial"/>
          <w:noProof/>
        </w:rPr>
        <w:t>eries</w:t>
      </w:r>
      <w:r w:rsidR="006965F4">
        <w:rPr>
          <w:rFonts w:ascii="Calibri Light" w:hAnsi="Calibri Light" w:cs="Arial"/>
          <w:noProof/>
        </w:rPr>
        <w:t xml:space="preserve"> </w:t>
      </w:r>
      <w:r w:rsidR="00B968A2" w:rsidRPr="006965F4">
        <w:rPr>
          <w:rFonts w:ascii="Calibri Light" w:hAnsi="Calibri Light" w:cs="Arial"/>
          <w:noProof/>
        </w:rPr>
        <w:t>is</w:t>
      </w:r>
      <w:r w:rsidRPr="006965F4">
        <w:rPr>
          <w:rFonts w:ascii="Calibri Light" w:hAnsi="Calibri Light" w:cs="Arial"/>
          <w:noProof/>
        </w:rPr>
        <w:t xml:space="preserve"> </w:t>
      </w:r>
      <w:r w:rsidR="00B968A2" w:rsidRPr="006965F4">
        <w:rPr>
          <w:rFonts w:ascii="Calibri Light" w:hAnsi="Calibri Light" w:cs="Arial"/>
          <w:noProof/>
        </w:rPr>
        <w:t>offered at no cost and is</w:t>
      </w:r>
      <w:r w:rsidR="00053B6F" w:rsidRPr="006965F4">
        <w:rPr>
          <w:rFonts w:ascii="Calibri Light" w:hAnsi="Calibri Light" w:cs="Arial"/>
          <w:noProof/>
        </w:rPr>
        <w:t xml:space="preserve"> </w:t>
      </w:r>
      <w:r w:rsidR="004757FD" w:rsidRPr="006965F4">
        <w:rPr>
          <w:rFonts w:ascii="Calibri Light" w:hAnsi="Calibri Light" w:cs="Arial"/>
          <w:noProof/>
        </w:rPr>
        <w:t>designed to meet the nee</w:t>
      </w:r>
      <w:r w:rsidRPr="006965F4">
        <w:rPr>
          <w:rFonts w:ascii="Calibri Light" w:hAnsi="Calibri Light" w:cs="Arial"/>
          <w:noProof/>
        </w:rPr>
        <w:t xml:space="preserve">ds of districts and their </w:t>
      </w:r>
      <w:r w:rsidR="00DE7169" w:rsidRPr="006965F4">
        <w:rPr>
          <w:rFonts w:ascii="Calibri Light" w:hAnsi="Calibri Light" w:cs="Arial"/>
          <w:noProof/>
        </w:rPr>
        <w:t xml:space="preserve">Professional </w:t>
      </w:r>
      <w:r w:rsidR="00053B6F" w:rsidRPr="006965F4">
        <w:rPr>
          <w:rFonts w:ascii="Calibri Light" w:hAnsi="Calibri Light" w:cs="Arial"/>
          <w:noProof/>
        </w:rPr>
        <w:t>Development</w:t>
      </w:r>
      <w:r w:rsidR="00DE7169" w:rsidRPr="006965F4">
        <w:rPr>
          <w:rFonts w:ascii="Calibri Light" w:hAnsi="Calibri Light" w:cs="Arial"/>
          <w:noProof/>
        </w:rPr>
        <w:t xml:space="preserve"> and Evaluation Committees (</w:t>
      </w:r>
      <w:r w:rsidRPr="006965F4">
        <w:rPr>
          <w:rFonts w:ascii="Calibri Light" w:hAnsi="Calibri Light" w:cs="Arial"/>
          <w:noProof/>
        </w:rPr>
        <w:t>PDECs</w:t>
      </w:r>
      <w:r w:rsidR="00DE7169" w:rsidRPr="006965F4">
        <w:rPr>
          <w:rFonts w:ascii="Calibri Light" w:hAnsi="Calibri Light" w:cs="Arial"/>
          <w:noProof/>
        </w:rPr>
        <w:t>)</w:t>
      </w:r>
      <w:r w:rsidR="00122DE4" w:rsidRPr="006965F4">
        <w:rPr>
          <w:rFonts w:ascii="Calibri Light" w:hAnsi="Calibri Light" w:cs="Arial"/>
          <w:noProof/>
        </w:rPr>
        <w:t xml:space="preserve">. Districts will work with their assigned facilitator to personalize the topics for the priorities and </w:t>
      </w:r>
      <w:r w:rsidR="006D325C">
        <w:rPr>
          <w:rFonts w:ascii="Calibri Light" w:hAnsi="Calibri Light" w:cs="Arial"/>
          <w:noProof/>
        </w:rPr>
        <w:t>focus</w:t>
      </w:r>
      <w:r w:rsidR="00122DE4" w:rsidRPr="006965F4">
        <w:rPr>
          <w:rFonts w:ascii="Calibri Light" w:hAnsi="Calibri Light" w:cs="Arial"/>
          <w:noProof/>
        </w:rPr>
        <w:t xml:space="preserve"> of the PDEC</w:t>
      </w:r>
      <w:r w:rsidR="0061430B">
        <w:rPr>
          <w:rFonts w:ascii="Calibri Light" w:hAnsi="Calibri Light" w:cs="Arial"/>
          <w:noProof/>
        </w:rPr>
        <w:t xml:space="preserve"> learning series</w:t>
      </w:r>
      <w:r w:rsidR="00122DE4" w:rsidRPr="006965F4">
        <w:rPr>
          <w:rFonts w:ascii="Calibri Light" w:hAnsi="Calibri Light" w:cs="Arial"/>
          <w:noProof/>
        </w:rPr>
        <w:t>. The sessions may</w:t>
      </w:r>
      <w:r w:rsidRPr="006965F4">
        <w:rPr>
          <w:rFonts w:ascii="Calibri Light" w:hAnsi="Calibri Light" w:cs="Arial"/>
          <w:noProof/>
        </w:rPr>
        <w:t xml:space="preserve"> address the following topics: </w:t>
      </w:r>
    </w:p>
    <w:p w:rsidR="00122DE4" w:rsidRPr="006965F4" w:rsidRDefault="006965F4" w:rsidP="00B968A2">
      <w:pPr>
        <w:ind w:left="90" w:right="36"/>
        <w:rPr>
          <w:rFonts w:ascii="Calibri Light" w:hAnsi="Calibri Light" w:cs="Arial"/>
          <w:noProof/>
        </w:rPr>
      </w:pPr>
      <w:r w:rsidRPr="006965F4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D323736" wp14:editId="1A7CE245">
                <wp:simplePos x="0" y="0"/>
                <wp:positionH relativeFrom="column">
                  <wp:posOffset>3783965</wp:posOffset>
                </wp:positionH>
                <wp:positionV relativeFrom="paragraph">
                  <wp:posOffset>38523</wp:posOffset>
                </wp:positionV>
                <wp:extent cx="2839720" cy="1813560"/>
                <wp:effectExtent l="0" t="0" r="0" b="0"/>
                <wp:wrapSquare wrapText="bothSides"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9720" cy="1813560"/>
                          <a:chOff x="0" y="0"/>
                          <a:chExt cx="3045460" cy="2095500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460" cy="2095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2020" y="792480"/>
                            <a:ext cx="1211580" cy="518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015E28" id="Group 16" o:spid="_x0000_s1026" style="position:absolute;margin-left:297.95pt;margin-top:3.05pt;width:223.6pt;height:142.8pt;z-index:251665408" coordsize="30454,2095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2wBDAAEBAQEBAQEBAQEBAQEBAQEBAQEBAQEBAQEBAQEBAQEBAQEBAQEBAQEBAQEBAQEBAQEB&#10;AQEBAQEBAQEBAQEBAQH/2wBDAQEBAQEBAQEBAQEBAQEBAQEBAQEBAQEBAQEBAQEBAQEBAQEBAQEB&#10;AQEBAQEBAQEBAQEBAQEBAQEBAQEBAQEBAQH/wAARCAHnAs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width:30454;height:20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m1iDAAAAA2wAAAA8AAABkcnMvZG93bnJldi54bWxET02LwjAQvQv+hzCCN01VWLVrFBEEwYOs&#10;urDHMRnbss2kNLGt/94sLHibx/uc1aazpWio9oVjBZNxAoJYO1NwpuB62Y8WIHxANlg6JgVP8rBZ&#10;93srTI1r+Yuac8hEDGGfooI8hCqV0uucLPqxq4gjd3e1xRBhnUlTYxvDbSmnSfIhLRYcG3KsaJeT&#10;/j0/rIJvPTv6ZZEtjTYn/bM199utbZQaDrrtJ4hAXXiL/90HE+fP4e+XeIBc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6bWIMAAAADbAAAADwAAAAAAAAAAAAAAAACfAgAA&#10;ZHJzL2Rvd25yZXYueG1sUEsFBgAAAAAEAAQA9wAAAIwDAAAAAA==&#10;">
                  <v:imagedata r:id="rId13" o:title=""/>
                  <v:path arrowok="t"/>
                </v:shape>
                <v:shape id="Picture 18" o:spid="_x0000_s1028" type="#_x0000_t75" style="position:absolute;left:9220;top:7924;width:12116;height:5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OYdjCAAAA2wAAAA8AAABkcnMvZG93bnJldi54bWxEj0FrAjEQhe8F/0MYwVvNWrCVrVFEKeix&#10;VqXHYTPNLt1MliSr6793DoXe5jHve/NmuR58q64UUxPYwGxagCKugm3YGTh9fTwvQKWMbLENTAbu&#10;lGC9Gj0tsbThxp90PWanJIRTiQbqnLtS61TV5DFNQ0csu58QPWaR0Wkb8SbhvtUvRfGqPTYsF2rs&#10;aFtT9XvsvdRw+fzWoNvtL6HvD/PvRXeIlTGT8bB5B5VpyP/mP3pvhZOy8osMoF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jmHYwgAAANsAAAAPAAAAAAAAAAAAAAAAAJ8C&#10;AABkcnMvZG93bnJldi54bWxQSwUGAAAAAAQABAD3AAAAjgMAAAAA&#10;">
                  <v:imagedata r:id="rId14" o:title=""/>
                  <v:path arrowok="t"/>
                </v:shape>
                <w10:wrap type="square"/>
              </v:group>
            </w:pict>
          </mc:Fallback>
        </mc:AlternateContent>
      </w:r>
    </w:p>
    <w:tbl>
      <w:tblPr>
        <w:tblStyle w:val="TableGrid"/>
        <w:tblpPr w:leftFromText="180" w:rightFromText="180" w:vertAnchor="text" w:tblpX="90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624"/>
      </w:tblGrid>
      <w:tr w:rsidR="00B968A2" w:rsidRPr="006965F4" w:rsidTr="006965F4">
        <w:trPr>
          <w:trHeight w:val="31"/>
        </w:trPr>
        <w:tc>
          <w:tcPr>
            <w:tcW w:w="5624" w:type="dxa"/>
            <w:shd w:val="clear" w:color="auto" w:fill="365F91" w:themeFill="accent1" w:themeFillShade="BF"/>
          </w:tcPr>
          <w:p w:rsidR="00B968A2" w:rsidRPr="006965F4" w:rsidRDefault="00B968A2" w:rsidP="00AA4C3E">
            <w:pPr>
              <w:ind w:left="90" w:right="36"/>
              <w:jc w:val="center"/>
              <w:rPr>
                <w:rFonts w:ascii="Calibri Light" w:hAnsi="Calibri Light" w:cs="Arial"/>
                <w:b/>
                <w:noProof/>
              </w:rPr>
            </w:pPr>
            <w:r w:rsidRPr="006965F4">
              <w:rPr>
                <w:rFonts w:ascii="Calibri Light" w:hAnsi="Calibri Light" w:cs="Arial"/>
                <w:b/>
                <w:noProof/>
                <w:color w:val="FFFFFF" w:themeColor="background1"/>
              </w:rPr>
              <w:t xml:space="preserve">Level 1 </w:t>
            </w:r>
            <w:r w:rsidR="00AA4C3E" w:rsidRPr="006965F4">
              <w:rPr>
                <w:rFonts w:ascii="Calibri Light" w:hAnsi="Calibri Light" w:cs="Arial"/>
                <w:b/>
                <w:noProof/>
                <w:color w:val="FFFFFF" w:themeColor="background1"/>
              </w:rPr>
              <w:t>Focus Areas</w:t>
            </w:r>
          </w:p>
        </w:tc>
      </w:tr>
      <w:tr w:rsidR="00B968A2" w:rsidRPr="006965F4" w:rsidTr="006965F4">
        <w:trPr>
          <w:trHeight w:val="32"/>
        </w:trPr>
        <w:tc>
          <w:tcPr>
            <w:tcW w:w="5624" w:type="dxa"/>
          </w:tcPr>
          <w:p w:rsidR="00B968A2" w:rsidRPr="006965F4" w:rsidRDefault="00B968A2" w:rsidP="00530545">
            <w:pPr>
              <w:ind w:right="36"/>
              <w:rPr>
                <w:rFonts w:ascii="Calibri Light" w:hAnsi="Calibri Light" w:cs="Arial"/>
                <w:noProof/>
              </w:rPr>
            </w:pPr>
            <w:r w:rsidRPr="006965F4">
              <w:rPr>
                <w:rFonts w:ascii="Calibri Light" w:hAnsi="Calibri Light" w:cs="Arial"/>
                <w:noProof/>
              </w:rPr>
              <w:t xml:space="preserve">Building an </w:t>
            </w:r>
            <w:r w:rsidR="00530545">
              <w:rPr>
                <w:rFonts w:ascii="Calibri Light" w:hAnsi="Calibri Light" w:cs="Arial"/>
                <w:noProof/>
              </w:rPr>
              <w:t>E</w:t>
            </w:r>
            <w:r w:rsidR="006D325C">
              <w:rPr>
                <w:rFonts w:ascii="Calibri Light" w:hAnsi="Calibri Light" w:cs="Arial"/>
                <w:noProof/>
              </w:rPr>
              <w:t xml:space="preserve">ffective PDEC: </w:t>
            </w:r>
            <w:r w:rsidR="00530545">
              <w:rPr>
                <w:rFonts w:ascii="Calibri Light" w:hAnsi="Calibri Light" w:cs="Arial"/>
                <w:noProof/>
              </w:rPr>
              <w:t>R</w:t>
            </w:r>
            <w:r w:rsidRPr="006965F4">
              <w:rPr>
                <w:rFonts w:ascii="Calibri Light" w:hAnsi="Calibri Light" w:cs="Arial"/>
                <w:noProof/>
              </w:rPr>
              <w:t xml:space="preserve">oles and </w:t>
            </w:r>
            <w:r w:rsidR="00530545">
              <w:rPr>
                <w:rFonts w:ascii="Calibri Light" w:hAnsi="Calibri Light" w:cs="Arial"/>
                <w:noProof/>
              </w:rPr>
              <w:t>R</w:t>
            </w:r>
            <w:r w:rsidRPr="006965F4">
              <w:rPr>
                <w:rFonts w:ascii="Calibri Light" w:hAnsi="Calibri Light" w:cs="Arial"/>
                <w:noProof/>
              </w:rPr>
              <w:t>esponsibilities</w:t>
            </w:r>
          </w:p>
        </w:tc>
      </w:tr>
      <w:tr w:rsidR="00B968A2" w:rsidRPr="006965F4" w:rsidTr="006965F4">
        <w:trPr>
          <w:trHeight w:val="380"/>
        </w:trPr>
        <w:tc>
          <w:tcPr>
            <w:tcW w:w="5624" w:type="dxa"/>
          </w:tcPr>
          <w:p w:rsidR="00B968A2" w:rsidRPr="006965F4" w:rsidRDefault="00B968A2" w:rsidP="006965F4">
            <w:pPr>
              <w:spacing w:after="120"/>
              <w:ind w:right="43"/>
              <w:rPr>
                <w:rFonts w:ascii="Calibri Light" w:hAnsi="Calibri Light" w:cs="Arial"/>
                <w:noProof/>
              </w:rPr>
            </w:pPr>
            <w:r w:rsidRPr="006965F4">
              <w:rPr>
                <w:rFonts w:ascii="Calibri Light" w:hAnsi="Calibri Light" w:cs="Arial"/>
                <w:noProof/>
              </w:rPr>
              <w:t>Essentials for Professional Learning: Understanding the CT Standards for Professional Learning *</w:t>
            </w:r>
          </w:p>
        </w:tc>
      </w:tr>
      <w:tr w:rsidR="00B968A2" w:rsidRPr="006965F4" w:rsidTr="006965F4">
        <w:trPr>
          <w:trHeight w:val="350"/>
        </w:trPr>
        <w:tc>
          <w:tcPr>
            <w:tcW w:w="5624" w:type="dxa"/>
            <w:shd w:val="clear" w:color="auto" w:fill="365F91" w:themeFill="accent1" w:themeFillShade="BF"/>
          </w:tcPr>
          <w:p w:rsidR="00B968A2" w:rsidRPr="006965F4" w:rsidRDefault="00B968A2" w:rsidP="00751DF8">
            <w:pPr>
              <w:ind w:left="86" w:right="43"/>
              <w:jc w:val="center"/>
              <w:rPr>
                <w:rFonts w:ascii="Calibri Light" w:hAnsi="Calibri Light" w:cs="Arial"/>
                <w:b/>
                <w:noProof/>
              </w:rPr>
            </w:pPr>
            <w:r w:rsidRPr="006965F4">
              <w:rPr>
                <w:rFonts w:ascii="Calibri Light" w:hAnsi="Calibri Light" w:cs="Arial"/>
                <w:b/>
                <w:noProof/>
                <w:color w:val="FFFFFF" w:themeColor="background1"/>
              </w:rPr>
              <w:t xml:space="preserve">Level 2 </w:t>
            </w:r>
            <w:r w:rsidR="00AA4C3E" w:rsidRPr="006965F4">
              <w:rPr>
                <w:rFonts w:ascii="Calibri Light" w:hAnsi="Calibri Light" w:cs="Arial"/>
                <w:b/>
                <w:noProof/>
                <w:color w:val="FFFFFF" w:themeColor="background1"/>
              </w:rPr>
              <w:t>Focus Areas</w:t>
            </w:r>
          </w:p>
        </w:tc>
      </w:tr>
      <w:tr w:rsidR="00B968A2" w:rsidRPr="006965F4" w:rsidTr="006965F4">
        <w:trPr>
          <w:trHeight w:val="31"/>
        </w:trPr>
        <w:tc>
          <w:tcPr>
            <w:tcW w:w="5624" w:type="dxa"/>
          </w:tcPr>
          <w:p w:rsidR="00B968A2" w:rsidRPr="006965F4" w:rsidRDefault="00B968A2" w:rsidP="00530545">
            <w:pPr>
              <w:spacing w:after="120"/>
              <w:ind w:right="43"/>
              <w:rPr>
                <w:rFonts w:ascii="Calibri Light" w:hAnsi="Calibri Light" w:cs="Arial"/>
                <w:noProof/>
              </w:rPr>
            </w:pPr>
            <w:r w:rsidRPr="006965F4">
              <w:rPr>
                <w:rFonts w:ascii="Calibri Light" w:hAnsi="Calibri Light" w:cs="Arial"/>
                <w:noProof/>
              </w:rPr>
              <w:t xml:space="preserve">Creating and </w:t>
            </w:r>
            <w:r w:rsidR="00530545">
              <w:rPr>
                <w:rFonts w:ascii="Calibri Light" w:hAnsi="Calibri Light" w:cs="Arial"/>
                <w:noProof/>
              </w:rPr>
              <w:t>C</w:t>
            </w:r>
            <w:r w:rsidRPr="006965F4">
              <w:rPr>
                <w:rFonts w:ascii="Calibri Light" w:hAnsi="Calibri Light" w:cs="Arial"/>
                <w:noProof/>
              </w:rPr>
              <w:t xml:space="preserve">ommunicating a </w:t>
            </w:r>
            <w:r w:rsidR="00530545">
              <w:rPr>
                <w:rFonts w:ascii="Calibri Light" w:hAnsi="Calibri Light" w:cs="Arial"/>
                <w:noProof/>
              </w:rPr>
              <w:t>V</w:t>
            </w:r>
            <w:r w:rsidRPr="006965F4">
              <w:rPr>
                <w:rFonts w:ascii="Calibri Light" w:hAnsi="Calibri Light" w:cs="Arial"/>
                <w:noProof/>
              </w:rPr>
              <w:t xml:space="preserve">ision for </w:t>
            </w:r>
            <w:r w:rsidR="00530545">
              <w:rPr>
                <w:rFonts w:ascii="Calibri Light" w:hAnsi="Calibri Light" w:cs="Arial"/>
                <w:noProof/>
              </w:rPr>
              <w:t>Professional L</w:t>
            </w:r>
            <w:r w:rsidRPr="006965F4">
              <w:rPr>
                <w:rFonts w:ascii="Calibri Light" w:hAnsi="Calibri Light" w:cs="Arial"/>
                <w:noProof/>
              </w:rPr>
              <w:t>earning</w:t>
            </w:r>
          </w:p>
        </w:tc>
      </w:tr>
      <w:tr w:rsidR="00B968A2" w:rsidRPr="006965F4" w:rsidTr="006965F4">
        <w:trPr>
          <w:trHeight w:val="309"/>
        </w:trPr>
        <w:tc>
          <w:tcPr>
            <w:tcW w:w="5624" w:type="dxa"/>
          </w:tcPr>
          <w:p w:rsidR="00B968A2" w:rsidRPr="006965F4" w:rsidRDefault="00B968A2" w:rsidP="00530545">
            <w:pPr>
              <w:spacing w:after="120"/>
              <w:ind w:right="43"/>
              <w:rPr>
                <w:rFonts w:ascii="Calibri Light" w:hAnsi="Calibri Light" w:cs="Arial"/>
                <w:noProof/>
              </w:rPr>
            </w:pPr>
            <w:r w:rsidRPr="006965F4">
              <w:rPr>
                <w:rFonts w:ascii="Calibri Light" w:hAnsi="Calibri Light" w:cs="Arial"/>
                <w:noProof/>
              </w:rPr>
              <w:t xml:space="preserve">Designing a </w:t>
            </w:r>
            <w:r w:rsidR="00530545">
              <w:rPr>
                <w:rFonts w:ascii="Calibri Light" w:hAnsi="Calibri Light" w:cs="Arial"/>
                <w:noProof/>
              </w:rPr>
              <w:t>P</w:t>
            </w:r>
            <w:r w:rsidRPr="006965F4">
              <w:rPr>
                <w:rFonts w:ascii="Calibri Light" w:hAnsi="Calibri Light" w:cs="Arial"/>
                <w:noProof/>
              </w:rPr>
              <w:t xml:space="preserve">lan that </w:t>
            </w:r>
            <w:r w:rsidR="00530545">
              <w:rPr>
                <w:rFonts w:ascii="Calibri Light" w:hAnsi="Calibri Light" w:cs="Arial"/>
                <w:noProof/>
              </w:rPr>
              <w:t>S</w:t>
            </w:r>
            <w:r w:rsidRPr="006965F4">
              <w:rPr>
                <w:rFonts w:ascii="Calibri Light" w:hAnsi="Calibri Light" w:cs="Arial"/>
                <w:noProof/>
              </w:rPr>
              <w:t xml:space="preserve">upports </w:t>
            </w:r>
            <w:r w:rsidR="00530545">
              <w:rPr>
                <w:rFonts w:ascii="Calibri Light" w:hAnsi="Calibri Light" w:cs="Arial"/>
                <w:noProof/>
              </w:rPr>
              <w:t>P</w:t>
            </w:r>
            <w:r w:rsidRPr="006965F4">
              <w:rPr>
                <w:rFonts w:ascii="Calibri Light" w:hAnsi="Calibri Light" w:cs="Arial"/>
                <w:noProof/>
              </w:rPr>
              <w:t xml:space="preserve">ersonalized </w:t>
            </w:r>
            <w:r w:rsidR="00530545">
              <w:rPr>
                <w:rFonts w:ascii="Calibri Light" w:hAnsi="Calibri Light" w:cs="Arial"/>
                <w:noProof/>
              </w:rPr>
              <w:t>L</w:t>
            </w:r>
            <w:r w:rsidRPr="006965F4">
              <w:rPr>
                <w:rFonts w:ascii="Calibri Light" w:hAnsi="Calibri Light" w:cs="Arial"/>
                <w:noProof/>
              </w:rPr>
              <w:t xml:space="preserve">earning for </w:t>
            </w:r>
            <w:r w:rsidR="00530545">
              <w:rPr>
                <w:rFonts w:ascii="Calibri Light" w:hAnsi="Calibri Light" w:cs="Arial"/>
                <w:noProof/>
              </w:rPr>
              <w:t>E</w:t>
            </w:r>
            <w:r w:rsidRPr="006965F4">
              <w:rPr>
                <w:rFonts w:ascii="Calibri Light" w:hAnsi="Calibri Light" w:cs="Arial"/>
                <w:noProof/>
              </w:rPr>
              <w:t>ducators</w:t>
            </w:r>
          </w:p>
        </w:tc>
      </w:tr>
    </w:tbl>
    <w:p w:rsidR="00B968A2" w:rsidRPr="006965F4" w:rsidRDefault="00B968A2" w:rsidP="006965F4">
      <w:pPr>
        <w:ind w:right="43"/>
        <w:jc w:val="center"/>
        <w:rPr>
          <w:rFonts w:ascii="Calibri Light" w:hAnsi="Calibri Light" w:cs="Arial"/>
          <w:b/>
          <w:noProof/>
        </w:rPr>
      </w:pPr>
      <w:r w:rsidRPr="006965F4">
        <w:rPr>
          <w:rFonts w:ascii="Calibri Light" w:hAnsi="Calibri Light" w:cs="Arial"/>
          <w:b/>
          <w:noProof/>
        </w:rPr>
        <w:t>*</w:t>
      </w:r>
      <w:r w:rsidRPr="006965F4">
        <w:rPr>
          <w:rFonts w:ascii="Calibri Light" w:hAnsi="Calibri Light" w:cs="Arial"/>
          <w:b/>
          <w:i/>
          <w:noProof/>
        </w:rPr>
        <w:t>Essentials for Professional Learning</w:t>
      </w:r>
      <w:r w:rsidR="00122DE4" w:rsidRPr="006965F4">
        <w:rPr>
          <w:rFonts w:ascii="Calibri Light" w:hAnsi="Calibri Light" w:cs="Arial"/>
          <w:b/>
          <w:noProof/>
        </w:rPr>
        <w:t xml:space="preserve"> is a </w:t>
      </w:r>
      <w:r w:rsidR="00AA4C3E" w:rsidRPr="006965F4">
        <w:rPr>
          <w:rFonts w:ascii="Calibri Light" w:hAnsi="Calibri Light" w:cs="Arial"/>
          <w:b/>
          <w:noProof/>
        </w:rPr>
        <w:t xml:space="preserve">                     </w:t>
      </w:r>
      <w:r w:rsidRPr="006965F4">
        <w:rPr>
          <w:rFonts w:ascii="Calibri Light" w:hAnsi="Calibri Light" w:cs="Arial"/>
          <w:b/>
          <w:noProof/>
        </w:rPr>
        <w:t xml:space="preserve">pre-requisite for any </w:t>
      </w:r>
      <w:r w:rsidR="006D325C">
        <w:rPr>
          <w:rFonts w:ascii="Calibri Light" w:hAnsi="Calibri Light" w:cs="Arial"/>
          <w:b/>
          <w:noProof/>
        </w:rPr>
        <w:t>Level 2 Focus Area</w:t>
      </w:r>
      <w:r w:rsidRPr="006965F4">
        <w:rPr>
          <w:rFonts w:ascii="Calibri Light" w:hAnsi="Calibri Light" w:cs="Arial"/>
          <w:b/>
          <w:noProof/>
        </w:rPr>
        <w:t>.</w:t>
      </w:r>
    </w:p>
    <w:p w:rsidR="006965F4" w:rsidRDefault="006965F4" w:rsidP="006965F4">
      <w:pPr>
        <w:ind w:left="90" w:right="36"/>
        <w:rPr>
          <w:rFonts w:ascii="Calibri Light" w:hAnsi="Calibri Light" w:cs="Arial"/>
          <w:noProof/>
        </w:rPr>
      </w:pPr>
    </w:p>
    <w:p w:rsidR="006965F4" w:rsidRPr="006965F4" w:rsidRDefault="00E3485C" w:rsidP="006965F4">
      <w:pPr>
        <w:ind w:left="90" w:right="36"/>
        <w:rPr>
          <w:rFonts w:ascii="Calibri Light" w:hAnsi="Calibri Light" w:cs="Arial"/>
          <w:noProof/>
        </w:rPr>
      </w:pPr>
      <w:r w:rsidRPr="006965F4">
        <w:rPr>
          <w:rFonts w:ascii="Calibri Light" w:hAnsi="Calibri Light" w:cs="Arial"/>
          <w:noProof/>
        </w:rPr>
        <w:t>The CT State Department of Education</w:t>
      </w:r>
      <w:r w:rsidR="00475D24" w:rsidRPr="006965F4">
        <w:rPr>
          <w:rFonts w:ascii="Calibri Light" w:hAnsi="Calibri Light" w:cs="Arial"/>
          <w:noProof/>
        </w:rPr>
        <w:t xml:space="preserve"> (CSDE)</w:t>
      </w:r>
      <w:r w:rsidRPr="006965F4">
        <w:rPr>
          <w:rFonts w:ascii="Calibri Light" w:hAnsi="Calibri Light" w:cs="Arial"/>
          <w:noProof/>
        </w:rPr>
        <w:t xml:space="preserve"> and </w:t>
      </w:r>
      <w:r w:rsidR="006D325C">
        <w:rPr>
          <w:rFonts w:ascii="Calibri Light" w:hAnsi="Calibri Light" w:cs="Arial"/>
          <w:noProof/>
        </w:rPr>
        <w:t xml:space="preserve">the </w:t>
      </w:r>
      <w:r w:rsidRPr="006965F4">
        <w:rPr>
          <w:rFonts w:ascii="Calibri Light" w:hAnsi="Calibri Light" w:cs="Arial"/>
          <w:noProof/>
        </w:rPr>
        <w:t xml:space="preserve">RESC Alliance are providing in-district </w:t>
      </w:r>
      <w:r w:rsidR="00B968A2" w:rsidRPr="006965F4">
        <w:rPr>
          <w:rFonts w:ascii="Calibri Light" w:hAnsi="Calibri Light" w:cs="Arial"/>
          <w:noProof/>
        </w:rPr>
        <w:t>facilitation</w:t>
      </w:r>
      <w:r w:rsidRPr="006965F4">
        <w:rPr>
          <w:rFonts w:ascii="Calibri Light" w:hAnsi="Calibri Light" w:cs="Arial"/>
          <w:noProof/>
        </w:rPr>
        <w:t xml:space="preserve"> to </w:t>
      </w:r>
      <w:r w:rsidR="00DE7169" w:rsidRPr="006965F4">
        <w:rPr>
          <w:rFonts w:ascii="Calibri Light" w:hAnsi="Calibri Light" w:cs="Arial"/>
          <w:noProof/>
        </w:rPr>
        <w:t xml:space="preserve">support PDECs in </w:t>
      </w:r>
      <w:r w:rsidRPr="006965F4">
        <w:rPr>
          <w:rFonts w:ascii="Calibri Light" w:hAnsi="Calibri Light" w:cs="Arial"/>
          <w:noProof/>
        </w:rPr>
        <w:t>collaboratively defining a shared vision</w:t>
      </w:r>
      <w:r w:rsidR="00B968A2" w:rsidRPr="006965F4">
        <w:rPr>
          <w:rFonts w:ascii="Calibri Light" w:hAnsi="Calibri Light" w:cs="Arial"/>
          <w:noProof/>
        </w:rPr>
        <w:t>.</w:t>
      </w:r>
      <w:r w:rsidRPr="006965F4">
        <w:rPr>
          <w:rFonts w:ascii="Calibri Light" w:hAnsi="Calibri Light" w:cs="Arial"/>
          <w:noProof/>
        </w:rPr>
        <w:t xml:space="preserve"> establishing collective responsibility</w:t>
      </w:r>
      <w:r w:rsidR="00B968A2" w:rsidRPr="006965F4">
        <w:rPr>
          <w:rFonts w:ascii="Calibri Light" w:hAnsi="Calibri Light" w:cs="Arial"/>
          <w:noProof/>
        </w:rPr>
        <w:t>, and develop</w:t>
      </w:r>
      <w:r w:rsidR="006965F4" w:rsidRPr="006965F4">
        <w:rPr>
          <w:rFonts w:ascii="Calibri Light" w:hAnsi="Calibri Light" w:cs="Arial"/>
          <w:noProof/>
        </w:rPr>
        <w:t>ing</w:t>
      </w:r>
      <w:r w:rsidR="00B968A2" w:rsidRPr="006965F4">
        <w:rPr>
          <w:rFonts w:ascii="Calibri Light" w:hAnsi="Calibri Light" w:cs="Arial"/>
          <w:noProof/>
        </w:rPr>
        <w:t xml:space="preserve"> a high-quality</w:t>
      </w:r>
      <w:r w:rsidR="00530545">
        <w:rPr>
          <w:rFonts w:ascii="Calibri Light" w:hAnsi="Calibri Light" w:cs="Arial"/>
          <w:noProof/>
        </w:rPr>
        <w:t xml:space="preserve"> system of professional learning</w:t>
      </w:r>
      <w:r w:rsidR="00DE7169" w:rsidRPr="006965F4">
        <w:rPr>
          <w:rFonts w:ascii="Calibri Light" w:hAnsi="Calibri Light" w:cs="Arial"/>
          <w:noProof/>
        </w:rPr>
        <w:t xml:space="preserve">. </w:t>
      </w:r>
      <w:r w:rsidRPr="006965F4">
        <w:rPr>
          <w:rFonts w:ascii="Calibri Light" w:hAnsi="Calibri Light" w:cs="Arial"/>
          <w:noProof/>
        </w:rPr>
        <w:t xml:space="preserve"> </w:t>
      </w:r>
      <w:r w:rsidR="00DE7169" w:rsidRPr="006965F4">
        <w:rPr>
          <w:rFonts w:ascii="Calibri Light" w:hAnsi="Calibri Light" w:cs="Arial"/>
          <w:noProof/>
        </w:rPr>
        <w:t xml:space="preserve">This </w:t>
      </w:r>
      <w:r w:rsidR="001B1731" w:rsidRPr="006965F4">
        <w:rPr>
          <w:rFonts w:ascii="Calibri Light" w:hAnsi="Calibri Light" w:cs="Arial"/>
          <w:noProof/>
        </w:rPr>
        <w:t>facilitation</w:t>
      </w:r>
      <w:r w:rsidR="00DE7169" w:rsidRPr="006965F4">
        <w:rPr>
          <w:rFonts w:ascii="Calibri Light" w:hAnsi="Calibri Light" w:cs="Arial"/>
          <w:noProof/>
        </w:rPr>
        <w:t xml:space="preserve"> will assist PDECs in</w:t>
      </w:r>
      <w:r w:rsidR="00053B6F" w:rsidRPr="006965F4">
        <w:rPr>
          <w:rFonts w:ascii="Calibri Light" w:hAnsi="Calibri Light" w:cs="Arial"/>
          <w:noProof/>
        </w:rPr>
        <w:t>:</w:t>
      </w:r>
      <w:r w:rsidR="00DE7169" w:rsidRPr="006965F4">
        <w:rPr>
          <w:rFonts w:ascii="Calibri Light" w:hAnsi="Calibri Light" w:cs="Arial"/>
          <w:noProof/>
        </w:rPr>
        <w:t xml:space="preserve"> </w:t>
      </w:r>
    </w:p>
    <w:p w:rsidR="00DE7169" w:rsidRPr="006965F4" w:rsidRDefault="00DE7169" w:rsidP="006D325C">
      <w:pPr>
        <w:pStyle w:val="ListParagraph"/>
        <w:numPr>
          <w:ilvl w:val="0"/>
          <w:numId w:val="18"/>
        </w:numPr>
        <w:spacing w:after="120"/>
        <w:ind w:left="630" w:right="43"/>
        <w:contextualSpacing w:val="0"/>
        <w:rPr>
          <w:rFonts w:ascii="Calibri Light" w:hAnsi="Calibri Light" w:cs="Arial"/>
          <w:i/>
          <w:noProof/>
        </w:rPr>
      </w:pPr>
      <w:r w:rsidRPr="006965F4">
        <w:rPr>
          <w:rFonts w:ascii="Calibri Light" w:hAnsi="Calibri Light" w:cs="Arial"/>
          <w:i/>
          <w:noProof/>
        </w:rPr>
        <w:t>Defining roles and responsibilities for all members</w:t>
      </w:r>
    </w:p>
    <w:p w:rsidR="00DE7169" w:rsidRPr="006965F4" w:rsidRDefault="00DE7169" w:rsidP="006D325C">
      <w:pPr>
        <w:pStyle w:val="ListParagraph"/>
        <w:numPr>
          <w:ilvl w:val="0"/>
          <w:numId w:val="18"/>
        </w:numPr>
        <w:spacing w:after="120"/>
        <w:ind w:left="630" w:right="43"/>
        <w:contextualSpacing w:val="0"/>
        <w:rPr>
          <w:rFonts w:ascii="Calibri Light" w:hAnsi="Calibri Light" w:cs="Arial"/>
          <w:i/>
          <w:noProof/>
        </w:rPr>
      </w:pPr>
      <w:r w:rsidRPr="006965F4">
        <w:rPr>
          <w:rFonts w:ascii="Calibri Light" w:hAnsi="Calibri Light" w:cs="Arial"/>
          <w:i/>
          <w:noProof/>
        </w:rPr>
        <w:t xml:space="preserve">Developing a </w:t>
      </w:r>
      <w:r w:rsidR="006965F4">
        <w:rPr>
          <w:rFonts w:ascii="Calibri Light" w:hAnsi="Calibri Light" w:cs="Arial"/>
          <w:i/>
          <w:noProof/>
        </w:rPr>
        <w:t>shared</w:t>
      </w:r>
      <w:r w:rsidRPr="006965F4">
        <w:rPr>
          <w:rFonts w:ascii="Calibri Light" w:hAnsi="Calibri Light" w:cs="Arial"/>
          <w:i/>
          <w:noProof/>
        </w:rPr>
        <w:t xml:space="preserve"> vision, purpose, and goals</w:t>
      </w:r>
    </w:p>
    <w:p w:rsidR="00DE7169" w:rsidRPr="006965F4" w:rsidRDefault="00DE7169" w:rsidP="006D325C">
      <w:pPr>
        <w:pStyle w:val="ListParagraph"/>
        <w:numPr>
          <w:ilvl w:val="0"/>
          <w:numId w:val="18"/>
        </w:numPr>
        <w:spacing w:after="120"/>
        <w:ind w:left="630" w:right="43"/>
        <w:contextualSpacing w:val="0"/>
        <w:rPr>
          <w:rFonts w:ascii="Calibri Light" w:hAnsi="Calibri Light" w:cs="Arial"/>
          <w:i/>
          <w:noProof/>
        </w:rPr>
      </w:pPr>
      <w:r w:rsidRPr="006965F4">
        <w:rPr>
          <w:rFonts w:ascii="Calibri Light" w:hAnsi="Calibri Light" w:cs="Arial"/>
          <w:i/>
          <w:noProof/>
        </w:rPr>
        <w:t>Establishing protocols to improve meetings and discussions</w:t>
      </w:r>
    </w:p>
    <w:p w:rsidR="00DE7169" w:rsidRPr="006965F4" w:rsidRDefault="00155061" w:rsidP="006D325C">
      <w:pPr>
        <w:pStyle w:val="ListParagraph"/>
        <w:numPr>
          <w:ilvl w:val="0"/>
          <w:numId w:val="18"/>
        </w:numPr>
        <w:spacing w:after="120"/>
        <w:ind w:left="630" w:right="43"/>
        <w:contextualSpacing w:val="0"/>
        <w:rPr>
          <w:rFonts w:ascii="Calibri Light" w:hAnsi="Calibri Light" w:cs="Arial"/>
          <w:i/>
          <w:noProof/>
        </w:rPr>
      </w:pPr>
      <w:r w:rsidRPr="006965F4">
        <w:rPr>
          <w:rFonts w:ascii="Calibri Light" w:hAnsi="Calibri Light" w:cs="Arial"/>
          <w:i/>
          <w:noProof/>
        </w:rPr>
        <w:t>Defining high-quality professional learning</w:t>
      </w:r>
      <w:r w:rsidR="00DE7169" w:rsidRPr="006965F4">
        <w:rPr>
          <w:rFonts w:ascii="Calibri Light" w:hAnsi="Calibri Light" w:cs="Arial"/>
          <w:i/>
          <w:noProof/>
        </w:rPr>
        <w:t xml:space="preserve"> and the CT Standards for Professional Learning</w:t>
      </w:r>
      <w:r w:rsidRPr="006965F4">
        <w:rPr>
          <w:rFonts w:ascii="Calibri Light" w:hAnsi="Calibri Light" w:cs="Arial"/>
          <w:i/>
          <w:noProof/>
        </w:rPr>
        <w:t xml:space="preserve"> within the district’s context</w:t>
      </w:r>
    </w:p>
    <w:p w:rsidR="00155061" w:rsidRPr="006965F4" w:rsidRDefault="00155061" w:rsidP="006D325C">
      <w:pPr>
        <w:pStyle w:val="ListParagraph"/>
        <w:numPr>
          <w:ilvl w:val="0"/>
          <w:numId w:val="18"/>
        </w:numPr>
        <w:spacing w:after="120"/>
        <w:ind w:left="630" w:right="43"/>
        <w:contextualSpacing w:val="0"/>
        <w:rPr>
          <w:rFonts w:ascii="Calibri Light" w:hAnsi="Calibri Light" w:cs="Arial"/>
          <w:i/>
          <w:noProof/>
        </w:rPr>
      </w:pPr>
      <w:r w:rsidRPr="006965F4">
        <w:rPr>
          <w:rFonts w:ascii="Calibri Light" w:hAnsi="Calibri Light" w:cs="Arial"/>
          <w:i/>
          <w:noProof/>
        </w:rPr>
        <w:t>Defining the components of a high-quality professional learning plan</w:t>
      </w:r>
    </w:p>
    <w:p w:rsidR="001B1731" w:rsidRPr="006965F4" w:rsidRDefault="00DE7169" w:rsidP="006D325C">
      <w:pPr>
        <w:pStyle w:val="ListParagraph"/>
        <w:numPr>
          <w:ilvl w:val="0"/>
          <w:numId w:val="18"/>
        </w:numPr>
        <w:ind w:left="630"/>
        <w:rPr>
          <w:rFonts w:ascii="Calibri Light" w:hAnsi="Calibri Light" w:cs="Arial"/>
          <w:i/>
          <w:noProof/>
        </w:rPr>
      </w:pPr>
      <w:r w:rsidRPr="006965F4">
        <w:rPr>
          <w:rFonts w:ascii="Calibri Light" w:hAnsi="Calibri Light" w:cs="Arial"/>
          <w:i/>
          <w:noProof/>
        </w:rPr>
        <w:t xml:space="preserve">Aligning a high-quality professional learning plan with </w:t>
      </w:r>
      <w:r w:rsidR="00AA4C3E" w:rsidRPr="006965F4">
        <w:rPr>
          <w:rFonts w:ascii="Calibri Light" w:hAnsi="Calibri Light" w:cs="Arial"/>
          <w:i/>
          <w:noProof/>
        </w:rPr>
        <w:t>the district</w:t>
      </w:r>
      <w:r w:rsidR="00530545">
        <w:rPr>
          <w:rFonts w:ascii="Calibri Light" w:hAnsi="Calibri Light" w:cs="Arial"/>
          <w:i/>
          <w:noProof/>
        </w:rPr>
        <w:t>’</w:t>
      </w:r>
      <w:r w:rsidR="00AA4C3E" w:rsidRPr="006965F4">
        <w:rPr>
          <w:rFonts w:ascii="Calibri Light" w:hAnsi="Calibri Light" w:cs="Arial"/>
          <w:i/>
          <w:noProof/>
        </w:rPr>
        <w:t>s</w:t>
      </w:r>
      <w:r w:rsidRPr="006965F4">
        <w:rPr>
          <w:rFonts w:ascii="Calibri Light" w:hAnsi="Calibri Light" w:cs="Arial"/>
          <w:i/>
          <w:noProof/>
        </w:rPr>
        <w:t xml:space="preserve"> Educator Evaluation</w:t>
      </w:r>
      <w:r w:rsidR="00AA4C3E" w:rsidRPr="006965F4">
        <w:rPr>
          <w:rFonts w:ascii="Calibri Light" w:hAnsi="Calibri Light" w:cs="Arial"/>
          <w:i/>
          <w:noProof/>
        </w:rPr>
        <w:t xml:space="preserve"> and Support Plan</w:t>
      </w:r>
    </w:p>
    <w:p w:rsidR="00155061" w:rsidRPr="006965F4" w:rsidRDefault="00155061" w:rsidP="006D325C">
      <w:pPr>
        <w:pStyle w:val="ListParagraph"/>
        <w:numPr>
          <w:ilvl w:val="0"/>
          <w:numId w:val="18"/>
        </w:numPr>
        <w:ind w:left="630"/>
        <w:rPr>
          <w:rFonts w:ascii="Calibri Light" w:hAnsi="Calibri Light" w:cs="Arial"/>
          <w:i/>
          <w:noProof/>
        </w:rPr>
      </w:pPr>
      <w:r w:rsidRPr="006965F4">
        <w:rPr>
          <w:rFonts w:ascii="Calibri Light" w:hAnsi="Calibri Light" w:cs="Arial"/>
          <w:i/>
          <w:noProof/>
        </w:rPr>
        <w:t>Deve</w:t>
      </w:r>
      <w:r w:rsidR="00530545">
        <w:rPr>
          <w:rFonts w:ascii="Calibri Light" w:hAnsi="Calibri Light" w:cs="Arial"/>
          <w:i/>
          <w:noProof/>
        </w:rPr>
        <w:t>l</w:t>
      </w:r>
      <w:r w:rsidRPr="006965F4">
        <w:rPr>
          <w:rFonts w:ascii="Calibri Light" w:hAnsi="Calibri Light" w:cs="Arial"/>
          <w:i/>
          <w:noProof/>
        </w:rPr>
        <w:t>oping a plan that promotes educator</w:t>
      </w:r>
      <w:r w:rsidR="00530545">
        <w:rPr>
          <w:rFonts w:ascii="Calibri Light" w:hAnsi="Calibri Light" w:cs="Arial"/>
          <w:i/>
          <w:noProof/>
        </w:rPr>
        <w:t>-</w:t>
      </w:r>
      <w:r w:rsidRPr="006965F4">
        <w:rPr>
          <w:rFonts w:ascii="Calibri Light" w:hAnsi="Calibri Light" w:cs="Arial"/>
          <w:i/>
          <w:noProof/>
        </w:rPr>
        <w:t>centered professional learning</w:t>
      </w:r>
    </w:p>
    <w:p w:rsidR="00475D24" w:rsidRPr="006965F4" w:rsidRDefault="00475D24" w:rsidP="00475D24">
      <w:pPr>
        <w:ind w:left="90" w:right="36"/>
        <w:rPr>
          <w:rFonts w:ascii="Calibri Light" w:hAnsi="Calibri Light" w:cs="Arial"/>
          <w:noProof/>
        </w:rPr>
      </w:pPr>
    </w:p>
    <w:p w:rsidR="004757FD" w:rsidRDefault="00DE7169" w:rsidP="00530545">
      <w:pPr>
        <w:ind w:left="90" w:right="36"/>
        <w:jc w:val="center"/>
        <w:rPr>
          <w:rFonts w:ascii="Calibri Light" w:hAnsi="Calibri Light" w:cs="Arial"/>
          <w:b/>
        </w:rPr>
      </w:pPr>
      <w:r w:rsidRPr="00530545">
        <w:rPr>
          <w:rFonts w:ascii="Calibri Light" w:hAnsi="Calibri Light" w:cs="Arial"/>
          <w:b/>
        </w:rPr>
        <w:t>Complete the form</w:t>
      </w:r>
      <w:r w:rsidR="006D325C">
        <w:rPr>
          <w:rFonts w:ascii="Calibri Light" w:hAnsi="Calibri Light" w:cs="Arial"/>
          <w:b/>
        </w:rPr>
        <w:t xml:space="preserve"> on page 2</w:t>
      </w:r>
      <w:r w:rsidRPr="00530545">
        <w:rPr>
          <w:rFonts w:ascii="Calibri Light" w:hAnsi="Calibri Light" w:cs="Arial"/>
          <w:b/>
        </w:rPr>
        <w:t xml:space="preserve"> to request </w:t>
      </w:r>
      <w:r w:rsidR="0061430B" w:rsidRPr="00530545">
        <w:rPr>
          <w:rFonts w:ascii="Calibri Light" w:hAnsi="Calibri Light" w:cs="Arial"/>
          <w:b/>
        </w:rPr>
        <w:t>support</w:t>
      </w:r>
      <w:r w:rsidRPr="00530545">
        <w:rPr>
          <w:rFonts w:ascii="Calibri Light" w:hAnsi="Calibri Light" w:cs="Arial"/>
          <w:b/>
        </w:rPr>
        <w:t xml:space="preserve"> for your PDEC.</w:t>
      </w:r>
    </w:p>
    <w:p w:rsidR="002930B2" w:rsidRDefault="002930B2">
      <w:pPr>
        <w:rPr>
          <w:rFonts w:ascii="Calibri Light" w:hAnsi="Calibri Light" w:cs="Arial"/>
          <w:b/>
        </w:rPr>
      </w:pPr>
      <w:r>
        <w:rPr>
          <w:rFonts w:ascii="Calibri Light" w:hAnsi="Calibri Light" w:cs="Arial"/>
          <w:b/>
        </w:rPr>
        <w:br w:type="page"/>
      </w:r>
    </w:p>
    <w:p w:rsidR="00475D24" w:rsidRDefault="00BA5B0D" w:rsidP="00475D24">
      <w:pPr>
        <w:ind w:left="90" w:right="36"/>
        <w:rPr>
          <w:rFonts w:ascii="Calibri Light" w:hAnsi="Calibri Light" w:cs="Arial"/>
          <w:noProof/>
          <w:sz w:val="28"/>
        </w:rPr>
      </w:pPr>
      <w:r>
        <w:rPr>
          <w:rFonts w:ascii="Calibri Light" w:hAnsi="Calibri Light" w:cs="Arial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E545C8" wp14:editId="34B2EFDC">
                <wp:simplePos x="0" y="0"/>
                <wp:positionH relativeFrom="margin">
                  <wp:posOffset>28575</wp:posOffset>
                </wp:positionH>
                <wp:positionV relativeFrom="paragraph">
                  <wp:posOffset>36830</wp:posOffset>
                </wp:positionV>
                <wp:extent cx="6775704" cy="484632"/>
                <wp:effectExtent l="0" t="0" r="25400" b="1079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5704" cy="484632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7133" w:rsidRPr="004757FD" w:rsidRDefault="00F07133" w:rsidP="00695639">
                            <w:pPr>
                              <w:jc w:val="center"/>
                              <w:rPr>
                                <w:rFonts w:ascii="Calibri Light" w:hAnsi="Calibri Light" w:cs="Arial"/>
                                <w:b/>
                                <w:noProof/>
                                <w:color w:val="FFFFFF" w:themeColor="background1"/>
                              </w:rPr>
                            </w:pPr>
                            <w:r w:rsidRPr="004757FD">
                              <w:rPr>
                                <w:rFonts w:ascii="Calibri Light" w:hAnsi="Calibri Light" w:cs="Arial"/>
                                <w:b/>
                                <w:noProof/>
                                <w:color w:val="FFFFFF" w:themeColor="background1"/>
                              </w:rPr>
                              <w:t xml:space="preserve">REQUEST FOR </w:t>
                            </w:r>
                            <w:r>
                              <w:rPr>
                                <w:rFonts w:ascii="Calibri Light" w:hAnsi="Calibri Light" w:cs="Arial"/>
                                <w:b/>
                                <w:noProof/>
                                <w:color w:val="FFFFFF" w:themeColor="background1"/>
                              </w:rPr>
                              <w:t>IN-DISTRICT PDEC FACILITATION LEARNING SERIES</w:t>
                            </w:r>
                            <w:r w:rsidRPr="004757FD">
                              <w:rPr>
                                <w:rFonts w:ascii="Calibri Light" w:hAnsi="Calibri Light" w:cs="Arial"/>
                                <w:b/>
                                <w:noProof/>
                                <w:color w:val="FFFFFF" w:themeColor="background1"/>
                              </w:rPr>
                              <w:t xml:space="preserve"> 201</w:t>
                            </w:r>
                            <w:r>
                              <w:rPr>
                                <w:rFonts w:ascii="Calibri Light" w:hAnsi="Calibri Light" w:cs="Arial"/>
                                <w:b/>
                                <w:noProof/>
                                <w:color w:val="FFFFFF" w:themeColor="background1"/>
                              </w:rPr>
                              <w:t>6</w:t>
                            </w:r>
                            <w:r w:rsidRPr="004757FD">
                              <w:rPr>
                                <w:rFonts w:ascii="Calibri Light" w:hAnsi="Calibri Light" w:cs="Arial"/>
                                <w:b/>
                                <w:noProof/>
                                <w:color w:val="FFFFFF" w:themeColor="background1"/>
                              </w:rPr>
                              <w:t>-201</w:t>
                            </w:r>
                            <w:r>
                              <w:rPr>
                                <w:rFonts w:ascii="Calibri Light" w:hAnsi="Calibri Light" w:cs="Arial"/>
                                <w:b/>
                                <w:noProof/>
                                <w:color w:val="FFFFFF" w:themeColor="background1"/>
                              </w:rPr>
                              <w:t>7</w:t>
                            </w:r>
                          </w:p>
                          <w:p w:rsidR="00F07133" w:rsidRPr="004757FD" w:rsidRDefault="00F07133" w:rsidP="00695639">
                            <w:pPr>
                              <w:jc w:val="center"/>
                              <w:rPr>
                                <w:rFonts w:ascii="Calibri Light" w:hAnsi="Calibri Light" w:cs="Arial"/>
                                <w:i/>
                                <w:noProof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alibri Light" w:hAnsi="Calibri Light" w:cs="Arial"/>
                                <w:i/>
                                <w:noProof/>
                                <w:color w:val="FFFFFF" w:themeColor="background1"/>
                              </w:rPr>
                              <w:t>[</w:t>
                            </w:r>
                            <w:r w:rsidRPr="004757FD">
                              <w:rPr>
                                <w:rFonts w:ascii="Calibri Light" w:hAnsi="Calibri Light" w:cs="Arial"/>
                                <w:i/>
                                <w:noProof/>
                                <w:color w:val="FFFFFF" w:themeColor="background1"/>
                              </w:rPr>
                              <w:t>DISTRICT PROFESSIONAL DEVELOPMENT AND EVALUATION COMMITTEE (PDEC)</w:t>
                            </w:r>
                            <w:r>
                              <w:rPr>
                                <w:rFonts w:ascii="Calibri Light" w:hAnsi="Calibri Light" w:cs="Arial"/>
                                <w:i/>
                                <w:noProof/>
                                <w:color w:val="FFFFFF" w:themeColor="background1"/>
                              </w:rPr>
                              <w:t>]</w:t>
                            </w:r>
                          </w:p>
                          <w:p w:rsidR="00F07133" w:rsidRDefault="00F071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545C8" id="Text Box 3" o:spid="_x0000_s1027" type="#_x0000_t202" style="position:absolute;left:0;text-align:left;margin-left:2.25pt;margin-top:2.9pt;width:533.5pt;height:38.1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" fillcolor="#1f497d [3215]" strokeweight=".5pt">
                <v:textbox>
                  <w:txbxContent>
                    <w:p w:rsidR="00F07133" w:rsidRPr="004757FD" w:rsidRDefault="00F07133" w:rsidP="00695639">
                      <w:pPr>
                        <w:jc w:val="center"/>
                        <w:rPr>
                          <w:rFonts w:ascii="Calibri Light" w:hAnsi="Calibri Light" w:cs="Arial"/>
                          <w:b/>
                          <w:noProof/>
                          <w:color w:val="FFFFFF" w:themeColor="background1"/>
                        </w:rPr>
                      </w:pPr>
                      <w:r w:rsidRPr="004757FD">
                        <w:rPr>
                          <w:rFonts w:ascii="Calibri Light" w:hAnsi="Calibri Light" w:cs="Arial"/>
                          <w:b/>
                          <w:noProof/>
                          <w:color w:val="FFFFFF" w:themeColor="background1"/>
                        </w:rPr>
                        <w:t xml:space="preserve">REQUEST FOR </w:t>
                      </w:r>
                      <w:r>
                        <w:rPr>
                          <w:rFonts w:ascii="Calibri Light" w:hAnsi="Calibri Light" w:cs="Arial"/>
                          <w:b/>
                          <w:noProof/>
                          <w:color w:val="FFFFFF" w:themeColor="background1"/>
                        </w:rPr>
                        <w:t>IN-DISTRICT PDEC FACILITATION LEARNING SERIES</w:t>
                      </w:r>
                      <w:r w:rsidRPr="004757FD">
                        <w:rPr>
                          <w:rFonts w:ascii="Calibri Light" w:hAnsi="Calibri Light" w:cs="Arial"/>
                          <w:b/>
                          <w:noProof/>
                          <w:color w:val="FFFFFF" w:themeColor="background1"/>
                        </w:rPr>
                        <w:t xml:space="preserve"> 201</w:t>
                      </w:r>
                      <w:r>
                        <w:rPr>
                          <w:rFonts w:ascii="Calibri Light" w:hAnsi="Calibri Light" w:cs="Arial"/>
                          <w:b/>
                          <w:noProof/>
                          <w:color w:val="FFFFFF" w:themeColor="background1"/>
                        </w:rPr>
                        <w:t>6</w:t>
                      </w:r>
                      <w:r w:rsidRPr="004757FD">
                        <w:rPr>
                          <w:rFonts w:ascii="Calibri Light" w:hAnsi="Calibri Light" w:cs="Arial"/>
                          <w:b/>
                          <w:noProof/>
                          <w:color w:val="FFFFFF" w:themeColor="background1"/>
                        </w:rPr>
                        <w:t>-201</w:t>
                      </w:r>
                      <w:r>
                        <w:rPr>
                          <w:rFonts w:ascii="Calibri Light" w:hAnsi="Calibri Light" w:cs="Arial"/>
                          <w:b/>
                          <w:noProof/>
                          <w:color w:val="FFFFFF" w:themeColor="background1"/>
                        </w:rPr>
                        <w:t>7</w:t>
                      </w:r>
                    </w:p>
                    <w:p w:rsidR="00F07133" w:rsidRPr="004757FD" w:rsidRDefault="00F07133" w:rsidP="00695639">
                      <w:pPr>
                        <w:jc w:val="center"/>
                        <w:rPr>
                          <w:rFonts w:ascii="Calibri Light" w:hAnsi="Calibri Light" w:cs="Arial"/>
                          <w:i/>
                          <w:noProof/>
                          <w:color w:val="FFFFFF" w:themeColor="background1"/>
                        </w:rPr>
                      </w:pPr>
                      <w:r>
                        <w:rPr>
                          <w:rFonts w:ascii="Calibri Light" w:hAnsi="Calibri Light" w:cs="Arial"/>
                          <w:i/>
                          <w:noProof/>
                          <w:color w:val="FFFFFF" w:themeColor="background1"/>
                        </w:rPr>
                        <w:t>[</w:t>
                      </w:r>
                      <w:r w:rsidRPr="004757FD">
                        <w:rPr>
                          <w:rFonts w:ascii="Calibri Light" w:hAnsi="Calibri Light" w:cs="Arial"/>
                          <w:i/>
                          <w:noProof/>
                          <w:color w:val="FFFFFF" w:themeColor="background1"/>
                        </w:rPr>
                        <w:t>DISTRICT PROFESSIONAL DEVELOPMENT AND EVALUATION COMMITTEE (PDEC)</w:t>
                      </w:r>
                      <w:r>
                        <w:rPr>
                          <w:rFonts w:ascii="Calibri Light" w:hAnsi="Calibri Light" w:cs="Arial"/>
                          <w:i/>
                          <w:noProof/>
                          <w:color w:val="FFFFFF" w:themeColor="background1"/>
                        </w:rPr>
                        <w:t>]</w:t>
                      </w:r>
                    </w:p>
                    <w:p w:rsidR="00F07133" w:rsidRDefault="00F07133"/>
                  </w:txbxContent>
                </v:textbox>
                <w10:wrap anchorx="margin"/>
              </v:shape>
            </w:pict>
          </mc:Fallback>
        </mc:AlternateContent>
      </w:r>
    </w:p>
    <w:p w:rsidR="004757FD" w:rsidRDefault="004757FD" w:rsidP="00EA7935">
      <w:pPr>
        <w:ind w:right="36"/>
        <w:rPr>
          <w:rFonts w:ascii="Calibri Light" w:hAnsi="Calibri Light" w:cs="Arial"/>
          <w:noProof/>
          <w:sz w:val="22"/>
        </w:rPr>
      </w:pPr>
    </w:p>
    <w:p w:rsidR="004757FD" w:rsidRDefault="004757FD" w:rsidP="00EA7935">
      <w:pPr>
        <w:ind w:right="36"/>
        <w:rPr>
          <w:rFonts w:ascii="Calibri Light" w:hAnsi="Calibri Light" w:cs="Arial"/>
          <w:noProof/>
          <w:sz w:val="22"/>
        </w:rPr>
      </w:pPr>
    </w:p>
    <w:p w:rsidR="00810007" w:rsidRPr="003C45E5" w:rsidRDefault="00AD1D74" w:rsidP="00BC7A6A">
      <w:pPr>
        <w:ind w:left="90" w:right="36"/>
        <w:rPr>
          <w:rFonts w:ascii="Calibri Light" w:hAnsi="Calibri Light" w:cs="Arial"/>
          <w:noProof/>
          <w:sz w:val="22"/>
          <w:szCs w:val="22"/>
        </w:rPr>
      </w:pPr>
      <w:r w:rsidRPr="003C45E5">
        <w:rPr>
          <w:rFonts w:ascii="Calibri Light" w:hAnsi="Calibri Light" w:cs="Arial"/>
          <w:noProof/>
          <w:sz w:val="22"/>
          <w:szCs w:val="22"/>
        </w:rPr>
        <w:t>Thank you for your interest in</w:t>
      </w:r>
      <w:r w:rsidR="00530545" w:rsidRPr="003C45E5">
        <w:rPr>
          <w:rFonts w:ascii="Calibri Light" w:hAnsi="Calibri Light" w:cs="Arial"/>
          <w:noProof/>
          <w:sz w:val="22"/>
          <w:szCs w:val="22"/>
        </w:rPr>
        <w:t xml:space="preserve"> the</w:t>
      </w:r>
      <w:r w:rsidRPr="003C45E5">
        <w:rPr>
          <w:rFonts w:ascii="Calibri Light" w:hAnsi="Calibri Light" w:cs="Arial"/>
          <w:noProof/>
          <w:sz w:val="22"/>
          <w:szCs w:val="22"/>
        </w:rPr>
        <w:t xml:space="preserve"> </w:t>
      </w:r>
      <w:r w:rsidR="00530545" w:rsidRPr="003C45E5">
        <w:rPr>
          <w:rFonts w:ascii="Calibri Light" w:hAnsi="Calibri Light" w:cs="Arial"/>
          <w:noProof/>
          <w:sz w:val="22"/>
          <w:szCs w:val="22"/>
        </w:rPr>
        <w:t>CSDE-s</w:t>
      </w:r>
      <w:r w:rsidR="007F1832" w:rsidRPr="003C45E5">
        <w:rPr>
          <w:rFonts w:ascii="Calibri Light" w:hAnsi="Calibri Light" w:cs="Arial"/>
          <w:noProof/>
          <w:sz w:val="22"/>
          <w:szCs w:val="22"/>
        </w:rPr>
        <w:t xml:space="preserve">ponsored </w:t>
      </w:r>
      <w:r w:rsidRPr="003C45E5">
        <w:rPr>
          <w:rFonts w:ascii="Calibri Light" w:hAnsi="Calibri Light" w:cs="Arial"/>
          <w:noProof/>
          <w:sz w:val="22"/>
          <w:szCs w:val="22"/>
        </w:rPr>
        <w:t xml:space="preserve">PDEC </w:t>
      </w:r>
      <w:r w:rsidR="006965F4" w:rsidRPr="003C45E5">
        <w:rPr>
          <w:rFonts w:ascii="Calibri Light" w:hAnsi="Calibri Light" w:cs="Arial"/>
          <w:noProof/>
          <w:sz w:val="22"/>
          <w:szCs w:val="22"/>
        </w:rPr>
        <w:t>Facilitated</w:t>
      </w:r>
      <w:r w:rsidR="00810007" w:rsidRPr="003C45E5">
        <w:rPr>
          <w:rFonts w:ascii="Calibri Light" w:hAnsi="Calibri Light" w:cs="Arial"/>
          <w:noProof/>
          <w:sz w:val="22"/>
          <w:szCs w:val="22"/>
        </w:rPr>
        <w:t xml:space="preserve"> </w:t>
      </w:r>
      <w:r w:rsidR="006965F4" w:rsidRPr="003C45E5">
        <w:rPr>
          <w:rFonts w:ascii="Calibri Light" w:hAnsi="Calibri Light" w:cs="Arial"/>
          <w:noProof/>
          <w:sz w:val="22"/>
          <w:szCs w:val="22"/>
        </w:rPr>
        <w:t>Learning Series</w:t>
      </w:r>
      <w:r w:rsidRPr="003C45E5">
        <w:rPr>
          <w:rFonts w:ascii="Calibri Light" w:hAnsi="Calibri Light" w:cs="Arial"/>
          <w:noProof/>
          <w:sz w:val="22"/>
          <w:szCs w:val="22"/>
        </w:rPr>
        <w:t>.  Please complete this form</w:t>
      </w:r>
      <w:r w:rsidR="00530545" w:rsidRPr="003C45E5">
        <w:rPr>
          <w:rFonts w:ascii="Calibri Light" w:hAnsi="Calibri Light" w:cs="Arial"/>
          <w:noProof/>
          <w:sz w:val="22"/>
          <w:szCs w:val="22"/>
        </w:rPr>
        <w:t>,</w:t>
      </w:r>
      <w:r w:rsidRPr="003C45E5">
        <w:rPr>
          <w:rFonts w:ascii="Calibri Light" w:hAnsi="Calibri Light" w:cs="Arial"/>
          <w:noProof/>
          <w:sz w:val="22"/>
          <w:szCs w:val="22"/>
        </w:rPr>
        <w:t xml:space="preserve"> and submit it to </w:t>
      </w:r>
      <w:r w:rsidR="00F07133">
        <w:rPr>
          <w:rFonts w:ascii="Calibri Light" w:hAnsi="Calibri Light" w:cs="Arial"/>
          <w:noProof/>
          <w:sz w:val="22"/>
          <w:szCs w:val="22"/>
        </w:rPr>
        <w:t xml:space="preserve">Deborah Van Wyngaarden </w:t>
      </w:r>
      <w:r w:rsidRPr="003C45E5">
        <w:rPr>
          <w:rFonts w:ascii="Calibri Light" w:hAnsi="Calibri Light" w:cs="Arial"/>
          <w:noProof/>
          <w:sz w:val="22"/>
          <w:szCs w:val="22"/>
        </w:rPr>
        <w:t>by email</w:t>
      </w:r>
      <w:r w:rsidR="00F07133">
        <w:rPr>
          <w:rFonts w:ascii="Calibri Light" w:hAnsi="Calibri Light" w:cs="Arial"/>
          <w:noProof/>
          <w:sz w:val="22"/>
          <w:szCs w:val="22"/>
        </w:rPr>
        <w:t xml:space="preserve"> (</w:t>
      </w:r>
      <w:hyperlink r:id="rId15" w:history="1">
        <w:r w:rsidR="00F07133" w:rsidRPr="005E7DC1">
          <w:rPr>
            <w:rStyle w:val="Hyperlink"/>
            <w:rFonts w:ascii="Calibri Light" w:hAnsi="Calibri Light" w:cs="Arial"/>
            <w:noProof/>
            <w:sz w:val="22"/>
            <w:szCs w:val="22"/>
          </w:rPr>
          <w:t>dvanwyngaarden@crec.org</w:t>
        </w:r>
      </w:hyperlink>
      <w:r w:rsidR="00F07133">
        <w:rPr>
          <w:rFonts w:ascii="Calibri Light" w:hAnsi="Calibri Light" w:cs="Arial"/>
          <w:noProof/>
          <w:sz w:val="22"/>
          <w:szCs w:val="22"/>
        </w:rPr>
        <w:t xml:space="preserve">) </w:t>
      </w:r>
      <w:r w:rsidRPr="003C45E5">
        <w:rPr>
          <w:rFonts w:ascii="Calibri Light" w:hAnsi="Calibri Light" w:cs="Arial"/>
          <w:noProof/>
          <w:sz w:val="22"/>
          <w:szCs w:val="22"/>
        </w:rPr>
        <w:t>or fax to (860)</w:t>
      </w:r>
      <w:r w:rsidR="007F1832" w:rsidRPr="003C45E5">
        <w:rPr>
          <w:rFonts w:ascii="Calibri Light" w:hAnsi="Calibri Light" w:cs="Arial"/>
          <w:noProof/>
          <w:sz w:val="22"/>
          <w:szCs w:val="22"/>
        </w:rPr>
        <w:t xml:space="preserve"> </w:t>
      </w:r>
      <w:r w:rsidR="00F07133">
        <w:rPr>
          <w:rFonts w:ascii="Calibri Light" w:hAnsi="Calibri Light" w:cs="Arial"/>
          <w:noProof/>
          <w:sz w:val="22"/>
          <w:szCs w:val="22"/>
        </w:rPr>
        <w:t>241</w:t>
      </w:r>
      <w:r w:rsidRPr="003C45E5">
        <w:rPr>
          <w:rFonts w:ascii="Calibri Light" w:hAnsi="Calibri Light" w:cs="Arial"/>
          <w:noProof/>
          <w:sz w:val="22"/>
          <w:szCs w:val="22"/>
        </w:rPr>
        <w:t>-</w:t>
      </w:r>
      <w:r w:rsidR="00F07133">
        <w:rPr>
          <w:rFonts w:ascii="Calibri Light" w:hAnsi="Calibri Light" w:cs="Arial"/>
          <w:noProof/>
          <w:sz w:val="22"/>
          <w:szCs w:val="22"/>
        </w:rPr>
        <w:t>8956</w:t>
      </w:r>
      <w:r w:rsidRPr="003C45E5">
        <w:rPr>
          <w:rFonts w:ascii="Calibri Light" w:hAnsi="Calibri Light" w:cs="Arial"/>
          <w:noProof/>
          <w:sz w:val="22"/>
          <w:szCs w:val="22"/>
        </w:rPr>
        <w:t xml:space="preserve">. </w:t>
      </w:r>
      <w:r w:rsidR="00610B92" w:rsidRPr="003C45E5">
        <w:rPr>
          <w:rFonts w:ascii="Calibri Light" w:hAnsi="Calibri Light" w:cs="Arial"/>
          <w:noProof/>
          <w:sz w:val="22"/>
          <w:szCs w:val="22"/>
        </w:rPr>
        <w:t xml:space="preserve">By completing this </w:t>
      </w:r>
      <w:r w:rsidR="00810007" w:rsidRPr="003C45E5">
        <w:rPr>
          <w:rFonts w:ascii="Calibri Light" w:hAnsi="Calibri Light" w:cs="Arial"/>
          <w:noProof/>
          <w:sz w:val="22"/>
          <w:szCs w:val="22"/>
        </w:rPr>
        <w:t>form</w:t>
      </w:r>
      <w:r w:rsidR="00661282" w:rsidRPr="003C45E5">
        <w:rPr>
          <w:rFonts w:ascii="Calibri Light" w:hAnsi="Calibri Light" w:cs="Arial"/>
          <w:noProof/>
          <w:sz w:val="22"/>
          <w:szCs w:val="22"/>
        </w:rPr>
        <w:t>,</w:t>
      </w:r>
      <w:r w:rsidR="00610B92" w:rsidRPr="003C45E5">
        <w:rPr>
          <w:rFonts w:ascii="Calibri Light" w:hAnsi="Calibri Light" w:cs="Arial"/>
          <w:noProof/>
          <w:sz w:val="22"/>
          <w:szCs w:val="22"/>
        </w:rPr>
        <w:t xml:space="preserve"> </w:t>
      </w:r>
      <w:r w:rsidR="00810007" w:rsidRPr="003C45E5">
        <w:rPr>
          <w:rFonts w:ascii="Calibri Light" w:hAnsi="Calibri Light" w:cs="Arial"/>
          <w:noProof/>
          <w:sz w:val="22"/>
          <w:szCs w:val="22"/>
        </w:rPr>
        <w:t>your</w:t>
      </w:r>
      <w:r w:rsidR="00A93F82" w:rsidRPr="003C45E5">
        <w:rPr>
          <w:rFonts w:ascii="Calibri Light" w:hAnsi="Calibri Light" w:cs="Arial"/>
          <w:noProof/>
          <w:sz w:val="22"/>
          <w:szCs w:val="22"/>
        </w:rPr>
        <w:t xml:space="preserve"> district</w:t>
      </w:r>
      <w:r w:rsidR="00610B92" w:rsidRPr="003C45E5">
        <w:rPr>
          <w:rFonts w:ascii="Calibri Light" w:hAnsi="Calibri Light" w:cs="Arial"/>
          <w:noProof/>
          <w:sz w:val="22"/>
          <w:szCs w:val="22"/>
        </w:rPr>
        <w:t xml:space="preserve"> will be eligible for </w:t>
      </w:r>
      <w:r w:rsidR="00A93F82" w:rsidRPr="003C45E5">
        <w:rPr>
          <w:rFonts w:ascii="Calibri Light" w:hAnsi="Calibri Light" w:cs="Arial"/>
          <w:noProof/>
          <w:sz w:val="22"/>
          <w:szCs w:val="22"/>
        </w:rPr>
        <w:t xml:space="preserve">two half-day </w:t>
      </w:r>
      <w:r w:rsidR="00610B92" w:rsidRPr="003C45E5">
        <w:rPr>
          <w:rFonts w:ascii="Calibri Light" w:hAnsi="Calibri Light" w:cs="Arial"/>
          <w:noProof/>
          <w:sz w:val="22"/>
          <w:szCs w:val="22"/>
        </w:rPr>
        <w:t>coaching</w:t>
      </w:r>
      <w:r w:rsidR="007F1832" w:rsidRPr="003C45E5">
        <w:rPr>
          <w:rFonts w:ascii="Calibri Light" w:hAnsi="Calibri Light" w:cs="Arial"/>
          <w:noProof/>
          <w:sz w:val="22"/>
          <w:szCs w:val="22"/>
        </w:rPr>
        <w:t xml:space="preserve"> sessions with a RESC trainer</w:t>
      </w:r>
      <w:r w:rsidR="00810007" w:rsidRPr="003C45E5">
        <w:rPr>
          <w:rFonts w:ascii="Calibri Light" w:hAnsi="Calibri Light" w:cs="Arial"/>
          <w:noProof/>
          <w:sz w:val="22"/>
          <w:szCs w:val="22"/>
        </w:rPr>
        <w:t>.</w:t>
      </w:r>
      <w:r w:rsidR="00610B92" w:rsidRPr="003C45E5">
        <w:rPr>
          <w:rFonts w:ascii="Calibri Light" w:hAnsi="Calibri Light" w:cs="Arial"/>
          <w:noProof/>
          <w:sz w:val="22"/>
          <w:szCs w:val="22"/>
        </w:rPr>
        <w:t xml:space="preserve"> </w:t>
      </w:r>
      <w:r w:rsidR="00810007" w:rsidRPr="003C45E5">
        <w:rPr>
          <w:rFonts w:ascii="Calibri Light" w:hAnsi="Calibri Light" w:cs="Arial"/>
          <w:noProof/>
          <w:sz w:val="22"/>
          <w:szCs w:val="22"/>
        </w:rPr>
        <w:t xml:space="preserve">We will work with you to adjust the </w:t>
      </w:r>
      <w:r w:rsidR="0061430B" w:rsidRPr="003C45E5">
        <w:rPr>
          <w:rFonts w:ascii="Calibri Light" w:hAnsi="Calibri Light" w:cs="Arial"/>
          <w:noProof/>
          <w:sz w:val="22"/>
          <w:szCs w:val="22"/>
        </w:rPr>
        <w:t>facilitated</w:t>
      </w:r>
      <w:r w:rsidR="00810007" w:rsidRPr="003C45E5">
        <w:rPr>
          <w:rFonts w:ascii="Calibri Light" w:hAnsi="Calibri Light" w:cs="Arial"/>
          <w:noProof/>
          <w:sz w:val="22"/>
          <w:szCs w:val="22"/>
        </w:rPr>
        <w:t xml:space="preserve"> sessions to </w:t>
      </w:r>
      <w:r w:rsidR="007F1832" w:rsidRPr="003C45E5">
        <w:rPr>
          <w:rFonts w:ascii="Calibri Light" w:hAnsi="Calibri Light" w:cs="Arial"/>
          <w:noProof/>
          <w:sz w:val="22"/>
          <w:szCs w:val="22"/>
        </w:rPr>
        <w:t xml:space="preserve">best </w:t>
      </w:r>
      <w:r w:rsidR="00810007" w:rsidRPr="003C45E5">
        <w:rPr>
          <w:rFonts w:ascii="Calibri Light" w:hAnsi="Calibri Light" w:cs="Arial"/>
          <w:noProof/>
          <w:sz w:val="22"/>
          <w:szCs w:val="22"/>
        </w:rPr>
        <w:t>meet the needs o</w:t>
      </w:r>
      <w:r w:rsidR="007F1832" w:rsidRPr="003C45E5">
        <w:rPr>
          <w:rFonts w:ascii="Calibri Light" w:hAnsi="Calibri Light" w:cs="Arial"/>
          <w:noProof/>
          <w:sz w:val="22"/>
          <w:szCs w:val="22"/>
        </w:rPr>
        <w:t>f</w:t>
      </w:r>
      <w:r w:rsidR="00810007" w:rsidRPr="003C45E5">
        <w:rPr>
          <w:rFonts w:ascii="Calibri Light" w:hAnsi="Calibri Light" w:cs="Arial"/>
          <w:noProof/>
          <w:sz w:val="22"/>
          <w:szCs w:val="22"/>
        </w:rPr>
        <w:t xml:space="preserve"> your PDEC. </w:t>
      </w:r>
    </w:p>
    <w:p w:rsidR="0061430B" w:rsidRPr="003C45E5" w:rsidRDefault="0061430B" w:rsidP="0061430B">
      <w:pPr>
        <w:ind w:left="90" w:right="36"/>
        <w:rPr>
          <w:rFonts w:ascii="Calibri Light" w:hAnsi="Calibri Light" w:cs="Arial"/>
          <w:noProof/>
          <w:sz w:val="22"/>
          <w:szCs w:val="22"/>
        </w:rPr>
      </w:pPr>
    </w:p>
    <w:p w:rsidR="001B1731" w:rsidRPr="003C45E5" w:rsidRDefault="0037463F" w:rsidP="0061430B">
      <w:pPr>
        <w:ind w:left="90" w:right="36"/>
        <w:rPr>
          <w:rFonts w:ascii="Calibri Light" w:hAnsi="Calibri Light" w:cs="Arial"/>
          <w:noProof/>
          <w:sz w:val="22"/>
          <w:szCs w:val="22"/>
        </w:rPr>
      </w:pPr>
      <w:r w:rsidRPr="003C45E5">
        <w:rPr>
          <w:rFonts w:ascii="Calibri Light" w:hAnsi="Calibri Light" w:cs="Arial"/>
          <w:noProof/>
          <w:sz w:val="22"/>
          <w:szCs w:val="22"/>
        </w:rPr>
        <w:t>The two sessions will</w:t>
      </w:r>
      <w:r w:rsidR="0061430B" w:rsidRPr="003C45E5">
        <w:rPr>
          <w:rFonts w:ascii="Calibri Light" w:hAnsi="Calibri Light" w:cs="Arial"/>
          <w:noProof/>
          <w:sz w:val="22"/>
          <w:szCs w:val="22"/>
        </w:rPr>
        <w:t xml:space="preserve"> each be 1</w:t>
      </w:r>
      <w:r w:rsidR="00530545" w:rsidRPr="003C45E5">
        <w:rPr>
          <w:rFonts w:ascii="Calibri Light" w:hAnsi="Calibri Light" w:cs="Arial"/>
          <w:noProof/>
          <w:sz w:val="22"/>
          <w:szCs w:val="22"/>
        </w:rPr>
        <w:t xml:space="preserve"> to </w:t>
      </w:r>
      <w:r w:rsidR="0061430B" w:rsidRPr="003C45E5">
        <w:rPr>
          <w:rFonts w:ascii="Calibri Light" w:hAnsi="Calibri Light" w:cs="Arial"/>
          <w:noProof/>
          <w:sz w:val="22"/>
          <w:szCs w:val="22"/>
        </w:rPr>
        <w:t xml:space="preserve">3 hours in length. The faciliator will contact you to identify and plan the topics to </w:t>
      </w:r>
      <w:r w:rsidR="00530545" w:rsidRPr="003C45E5">
        <w:rPr>
          <w:rFonts w:ascii="Calibri Light" w:hAnsi="Calibri Light" w:cs="Arial"/>
          <w:noProof/>
          <w:sz w:val="22"/>
          <w:szCs w:val="22"/>
        </w:rPr>
        <w:t xml:space="preserve">be </w:t>
      </w:r>
      <w:bookmarkStart w:id="0" w:name="_GoBack"/>
      <w:bookmarkEnd w:id="0"/>
      <w:r w:rsidR="0061430B" w:rsidRPr="003C45E5">
        <w:rPr>
          <w:rFonts w:ascii="Calibri Light" w:hAnsi="Calibri Light" w:cs="Arial"/>
          <w:noProof/>
          <w:sz w:val="22"/>
          <w:szCs w:val="22"/>
        </w:rPr>
        <w:t>address</w:t>
      </w:r>
      <w:r w:rsidR="00530545" w:rsidRPr="003C45E5">
        <w:rPr>
          <w:rFonts w:ascii="Calibri Light" w:hAnsi="Calibri Light" w:cs="Arial"/>
          <w:noProof/>
          <w:sz w:val="22"/>
          <w:szCs w:val="22"/>
        </w:rPr>
        <w:t>ed</w:t>
      </w:r>
      <w:r w:rsidR="0061430B" w:rsidRPr="003C45E5">
        <w:rPr>
          <w:rFonts w:ascii="Calibri Light" w:hAnsi="Calibri Light" w:cs="Arial"/>
          <w:noProof/>
          <w:sz w:val="22"/>
          <w:szCs w:val="22"/>
        </w:rPr>
        <w:t xml:space="preserve"> </w:t>
      </w:r>
      <w:r w:rsidR="00530545" w:rsidRPr="003C45E5">
        <w:rPr>
          <w:rFonts w:ascii="Calibri Light" w:hAnsi="Calibri Light" w:cs="Arial"/>
          <w:noProof/>
          <w:sz w:val="22"/>
          <w:szCs w:val="22"/>
        </w:rPr>
        <w:t>during</w:t>
      </w:r>
      <w:r w:rsidR="0061430B" w:rsidRPr="003C45E5">
        <w:rPr>
          <w:rFonts w:ascii="Calibri Light" w:hAnsi="Calibri Light" w:cs="Arial"/>
          <w:noProof/>
          <w:sz w:val="22"/>
          <w:szCs w:val="22"/>
        </w:rPr>
        <w:t xml:space="preserve"> the</w:t>
      </w:r>
      <w:r w:rsidR="006D325C">
        <w:rPr>
          <w:rFonts w:ascii="Calibri Light" w:hAnsi="Calibri Light" w:cs="Arial"/>
          <w:noProof/>
          <w:sz w:val="22"/>
          <w:szCs w:val="22"/>
        </w:rPr>
        <w:t xml:space="preserve"> Facilitated</w:t>
      </w:r>
      <w:r w:rsidR="0061430B" w:rsidRPr="003C45E5">
        <w:rPr>
          <w:rFonts w:ascii="Calibri Light" w:hAnsi="Calibri Light" w:cs="Arial"/>
          <w:noProof/>
          <w:sz w:val="22"/>
          <w:szCs w:val="22"/>
        </w:rPr>
        <w:t xml:space="preserve"> </w:t>
      </w:r>
      <w:r w:rsidR="006D325C">
        <w:rPr>
          <w:rFonts w:ascii="Calibri Light" w:hAnsi="Calibri Light" w:cs="Arial"/>
          <w:noProof/>
          <w:sz w:val="22"/>
          <w:szCs w:val="22"/>
        </w:rPr>
        <w:t>L</w:t>
      </w:r>
      <w:r w:rsidR="0061430B" w:rsidRPr="003C45E5">
        <w:rPr>
          <w:rFonts w:ascii="Calibri Light" w:hAnsi="Calibri Light" w:cs="Arial"/>
          <w:noProof/>
          <w:sz w:val="22"/>
          <w:szCs w:val="22"/>
        </w:rPr>
        <w:t xml:space="preserve">earning </w:t>
      </w:r>
      <w:r w:rsidR="006D325C">
        <w:rPr>
          <w:rFonts w:ascii="Calibri Light" w:hAnsi="Calibri Light" w:cs="Arial"/>
          <w:noProof/>
          <w:sz w:val="22"/>
          <w:szCs w:val="22"/>
        </w:rPr>
        <w:t>S</w:t>
      </w:r>
      <w:r w:rsidR="0061430B" w:rsidRPr="003C45E5">
        <w:rPr>
          <w:rFonts w:ascii="Calibri Light" w:hAnsi="Calibri Light" w:cs="Arial"/>
          <w:noProof/>
          <w:sz w:val="22"/>
          <w:szCs w:val="22"/>
        </w:rPr>
        <w:t xml:space="preserve">eries. </w:t>
      </w:r>
      <w:r w:rsidRPr="003C45E5">
        <w:rPr>
          <w:rFonts w:ascii="Calibri Light" w:hAnsi="Calibri Light" w:cs="Arial"/>
          <w:noProof/>
          <w:sz w:val="22"/>
          <w:szCs w:val="22"/>
        </w:rPr>
        <w:t xml:space="preserve"> </w:t>
      </w:r>
    </w:p>
    <w:p w:rsidR="00A93F82" w:rsidRPr="00867B16" w:rsidRDefault="00867B16" w:rsidP="00867B16">
      <w:pPr>
        <w:tabs>
          <w:tab w:val="left" w:pos="3828"/>
        </w:tabs>
        <w:ind w:right="36"/>
        <w:rPr>
          <w:rFonts w:ascii="Calibri Light" w:hAnsi="Calibri Light" w:cs="Arial"/>
          <w:noProof/>
          <w:sz w:val="22"/>
        </w:rPr>
      </w:pPr>
      <w:r>
        <w:rPr>
          <w:rFonts w:ascii="Calibri Light" w:hAnsi="Calibri Light" w:cs="Arial"/>
          <w:noProof/>
          <w:sz w:val="22"/>
        </w:rPr>
        <w:tab/>
      </w:r>
      <w:r w:rsidR="00BC7A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266F7D" wp14:editId="5E8FF8E2">
                <wp:simplePos x="0" y="0"/>
                <wp:positionH relativeFrom="margin">
                  <wp:align>center</wp:align>
                </wp:positionH>
                <wp:positionV relativeFrom="paragraph">
                  <wp:posOffset>116840</wp:posOffset>
                </wp:positionV>
                <wp:extent cx="6774180" cy="274320"/>
                <wp:effectExtent l="0" t="0" r="26670" b="1143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4180" cy="27432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7133" w:rsidRPr="0014367E" w:rsidRDefault="00F07133" w:rsidP="00475D24">
                            <w:pPr>
                              <w:pStyle w:val="Title"/>
                              <w:ind w:left="180"/>
                              <w:jc w:val="center"/>
                              <w:rPr>
                                <w:rFonts w:ascii="Calibri Light" w:hAnsi="Calibri Light"/>
                                <w:color w:val="FFFFFF" w:themeColor="background1"/>
                                <w:sz w:val="24"/>
                              </w:rPr>
                            </w:pPr>
                            <w:r w:rsidRPr="0014367E">
                              <w:rPr>
                                <w:rFonts w:ascii="Calibri Light" w:hAnsi="Calibri Light"/>
                                <w:color w:val="FFFFFF" w:themeColor="background1"/>
                                <w:sz w:val="24"/>
                              </w:rPr>
                              <w:t>District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66F7D" id="Text Box 2" o:spid="_x0000_s1028" type="#_x0000_t202" style="position:absolute;margin-left:0;margin-top:9.2pt;width:533.4pt;height:21.6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" fillcolor="#1f497d [3215]" strokeweight=".5pt">
                <v:textbox>
                  <w:txbxContent>
                    <w:p w:rsidR="00F07133" w:rsidRPr="0014367E" w:rsidRDefault="00F07133" w:rsidP="00475D24">
                      <w:pPr>
                        <w:pStyle w:val="Title"/>
                        <w:ind w:left="180"/>
                        <w:jc w:val="center"/>
                        <w:rPr>
                          <w:rFonts w:ascii="Calibri Light" w:hAnsi="Calibri Light"/>
                          <w:color w:val="FFFFFF" w:themeColor="background1"/>
                          <w:sz w:val="24"/>
                        </w:rPr>
                      </w:pPr>
                      <w:r w:rsidRPr="0014367E">
                        <w:rPr>
                          <w:rFonts w:ascii="Calibri Light" w:hAnsi="Calibri Light"/>
                          <w:color w:val="FFFFFF" w:themeColor="background1"/>
                          <w:sz w:val="24"/>
                        </w:rPr>
                        <w:t>District Information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10007" w:rsidRDefault="00810007" w:rsidP="00921A55">
      <w:pPr>
        <w:tabs>
          <w:tab w:val="left" w:leader="underscore" w:pos="10800"/>
        </w:tabs>
        <w:rPr>
          <w:rFonts w:ascii="Calibri Light" w:hAnsi="Calibri Light" w:cs="Arial"/>
          <w:b/>
          <w:noProof/>
        </w:rPr>
      </w:pPr>
    </w:p>
    <w:p w:rsidR="00695639" w:rsidRDefault="00695639" w:rsidP="00921A55">
      <w:pPr>
        <w:tabs>
          <w:tab w:val="left" w:leader="underscore" w:pos="10800"/>
        </w:tabs>
        <w:rPr>
          <w:rFonts w:ascii="Calibri Light" w:hAnsi="Calibri Light" w:cs="Arial"/>
          <w:b/>
          <w:noProof/>
        </w:rPr>
      </w:pPr>
    </w:p>
    <w:p w:rsidR="00921A55" w:rsidRPr="003C45E5" w:rsidRDefault="00695639" w:rsidP="00475D24">
      <w:pPr>
        <w:tabs>
          <w:tab w:val="left" w:leader="underscore" w:pos="10800"/>
        </w:tabs>
        <w:spacing w:after="120"/>
        <w:ind w:left="90"/>
        <w:rPr>
          <w:rFonts w:ascii="Calibri Light" w:hAnsi="Calibri Light" w:cs="Arial"/>
          <w:noProof/>
          <w:sz w:val="22"/>
          <w:szCs w:val="22"/>
        </w:rPr>
      </w:pPr>
      <w:r w:rsidRPr="003C45E5">
        <w:rPr>
          <w:rFonts w:ascii="Calibri Light" w:hAnsi="Calibri Light" w:cs="Arial"/>
          <w:noProof/>
          <w:sz w:val="22"/>
          <w:szCs w:val="22"/>
        </w:rPr>
        <w:t xml:space="preserve">Name of </w:t>
      </w:r>
      <w:r w:rsidR="00921A55" w:rsidRPr="003C45E5">
        <w:rPr>
          <w:rFonts w:ascii="Calibri Light" w:hAnsi="Calibri Light" w:cs="Arial"/>
          <w:noProof/>
          <w:sz w:val="22"/>
          <w:szCs w:val="22"/>
        </w:rPr>
        <w:t xml:space="preserve">District: </w:t>
      </w:r>
      <w:r w:rsidR="00921A55" w:rsidRPr="003C45E5">
        <w:rPr>
          <w:rFonts w:ascii="Calibri Light" w:hAnsi="Calibri Light" w:cs="Arial"/>
          <w:noProof/>
          <w:sz w:val="22"/>
          <w:szCs w:val="22"/>
        </w:rPr>
        <w:tab/>
      </w:r>
    </w:p>
    <w:p w:rsidR="00404D43" w:rsidRPr="003C45E5" w:rsidRDefault="007F1832" w:rsidP="00475D24">
      <w:pPr>
        <w:tabs>
          <w:tab w:val="left" w:leader="underscore" w:pos="10800"/>
        </w:tabs>
        <w:spacing w:after="120"/>
        <w:ind w:left="90"/>
        <w:rPr>
          <w:rFonts w:ascii="Calibri Light" w:hAnsi="Calibri Light" w:cs="Arial"/>
          <w:noProof/>
          <w:sz w:val="22"/>
          <w:szCs w:val="22"/>
        </w:rPr>
      </w:pPr>
      <w:r w:rsidRPr="003C45E5">
        <w:rPr>
          <w:rFonts w:ascii="Calibri Light" w:hAnsi="Calibri Light" w:cs="Arial"/>
          <w:noProof/>
          <w:sz w:val="22"/>
          <w:szCs w:val="22"/>
        </w:rPr>
        <w:t xml:space="preserve">Primary </w:t>
      </w:r>
      <w:r w:rsidR="00404D43" w:rsidRPr="003C45E5">
        <w:rPr>
          <w:rFonts w:ascii="Calibri Light" w:hAnsi="Calibri Light" w:cs="Arial"/>
          <w:noProof/>
          <w:sz w:val="22"/>
          <w:szCs w:val="22"/>
        </w:rPr>
        <w:t>Contact</w:t>
      </w:r>
      <w:r w:rsidRPr="003C45E5">
        <w:rPr>
          <w:rFonts w:ascii="Calibri Light" w:hAnsi="Calibri Light" w:cs="Arial"/>
          <w:noProof/>
          <w:sz w:val="22"/>
          <w:szCs w:val="22"/>
        </w:rPr>
        <w:t xml:space="preserve"> Person</w:t>
      </w:r>
      <w:r w:rsidR="00404D43" w:rsidRPr="003C45E5">
        <w:rPr>
          <w:rFonts w:ascii="Calibri Light" w:hAnsi="Calibri Light" w:cs="Arial"/>
          <w:noProof/>
          <w:sz w:val="22"/>
          <w:szCs w:val="22"/>
        </w:rPr>
        <w:t xml:space="preserve">: </w:t>
      </w:r>
      <w:r w:rsidR="00404D43" w:rsidRPr="003C45E5">
        <w:rPr>
          <w:rFonts w:ascii="Calibri Light" w:hAnsi="Calibri Light" w:cs="Arial"/>
          <w:noProof/>
          <w:sz w:val="22"/>
          <w:szCs w:val="22"/>
        </w:rPr>
        <w:tab/>
      </w:r>
    </w:p>
    <w:p w:rsidR="00053B6F" w:rsidRPr="003C45E5" w:rsidRDefault="00053B6F" w:rsidP="00053B6F">
      <w:pPr>
        <w:tabs>
          <w:tab w:val="left" w:leader="underscore" w:pos="10800"/>
        </w:tabs>
        <w:spacing w:after="120"/>
        <w:ind w:left="90"/>
        <w:rPr>
          <w:rFonts w:ascii="Calibri Light" w:hAnsi="Calibri Light" w:cs="Arial"/>
          <w:noProof/>
          <w:sz w:val="22"/>
          <w:szCs w:val="22"/>
        </w:rPr>
      </w:pPr>
      <w:r w:rsidRPr="003C45E5">
        <w:rPr>
          <w:rFonts w:ascii="Calibri Light" w:hAnsi="Calibri Light" w:cs="Arial"/>
          <w:noProof/>
          <w:sz w:val="22"/>
          <w:szCs w:val="22"/>
        </w:rPr>
        <w:t>Telephone Number:</w:t>
      </w:r>
      <w:r w:rsidRPr="003C45E5">
        <w:rPr>
          <w:rFonts w:ascii="Calibri Light" w:hAnsi="Calibri Light" w:cs="Arial"/>
          <w:noProof/>
          <w:sz w:val="22"/>
          <w:szCs w:val="22"/>
        </w:rPr>
        <w:tab/>
      </w:r>
    </w:p>
    <w:p w:rsidR="00695639" w:rsidRPr="003C45E5" w:rsidRDefault="00695639" w:rsidP="00053B6F">
      <w:pPr>
        <w:tabs>
          <w:tab w:val="left" w:leader="underscore" w:pos="10800"/>
        </w:tabs>
        <w:spacing w:after="120"/>
        <w:ind w:left="90"/>
        <w:rPr>
          <w:rFonts w:ascii="Calibri Light" w:hAnsi="Calibri Light" w:cs="Arial"/>
          <w:noProof/>
          <w:sz w:val="22"/>
          <w:szCs w:val="22"/>
        </w:rPr>
      </w:pPr>
      <w:r w:rsidRPr="003C45E5">
        <w:rPr>
          <w:rFonts w:ascii="Calibri Light" w:hAnsi="Calibri Light" w:cs="Arial"/>
          <w:noProof/>
          <w:sz w:val="22"/>
          <w:szCs w:val="22"/>
        </w:rPr>
        <w:t>Email Address:</w:t>
      </w:r>
      <w:r w:rsidRPr="003C45E5">
        <w:rPr>
          <w:rFonts w:ascii="Calibri Light" w:hAnsi="Calibri Light" w:cs="Arial"/>
          <w:noProof/>
          <w:sz w:val="22"/>
          <w:szCs w:val="22"/>
        </w:rPr>
        <w:tab/>
      </w:r>
    </w:p>
    <w:p w:rsidR="007F1832" w:rsidRPr="003C45E5" w:rsidRDefault="007F1832" w:rsidP="00475D24">
      <w:pPr>
        <w:tabs>
          <w:tab w:val="left" w:leader="underscore" w:pos="10800"/>
        </w:tabs>
        <w:spacing w:after="120"/>
        <w:ind w:left="90"/>
        <w:rPr>
          <w:rFonts w:ascii="Calibri Light" w:hAnsi="Calibri Light" w:cs="Arial"/>
          <w:noProof/>
          <w:sz w:val="22"/>
          <w:szCs w:val="22"/>
        </w:rPr>
      </w:pPr>
      <w:r w:rsidRPr="003C45E5">
        <w:rPr>
          <w:rFonts w:ascii="Calibri Light" w:hAnsi="Calibri Light" w:cs="Arial"/>
          <w:noProof/>
          <w:sz w:val="22"/>
          <w:szCs w:val="22"/>
        </w:rPr>
        <w:t>RESC:</w:t>
      </w:r>
      <w:r w:rsidRPr="003C45E5">
        <w:rPr>
          <w:rFonts w:ascii="Calibri Light" w:hAnsi="Calibri Light" w:cs="Arial"/>
          <w:noProof/>
          <w:sz w:val="22"/>
          <w:szCs w:val="22"/>
        </w:rPr>
        <w:tab/>
      </w:r>
    </w:p>
    <w:p w:rsidR="00695639" w:rsidRPr="003C45E5" w:rsidRDefault="00695639" w:rsidP="00475D24">
      <w:pPr>
        <w:tabs>
          <w:tab w:val="left" w:leader="underscore" w:pos="10800"/>
        </w:tabs>
        <w:spacing w:after="120"/>
        <w:ind w:left="90"/>
        <w:rPr>
          <w:rFonts w:ascii="Calibri Light" w:hAnsi="Calibri Light" w:cs="Arial"/>
          <w:noProof/>
          <w:sz w:val="22"/>
          <w:szCs w:val="22"/>
        </w:rPr>
      </w:pPr>
      <w:r w:rsidRPr="003C45E5">
        <w:rPr>
          <w:rFonts w:ascii="Calibri Light" w:hAnsi="Calibri Light" w:cs="Arial"/>
          <w:noProof/>
          <w:sz w:val="22"/>
          <w:szCs w:val="22"/>
        </w:rPr>
        <w:t xml:space="preserve">Proposed Location of </w:t>
      </w:r>
      <w:r w:rsidR="0061430B" w:rsidRPr="003C45E5">
        <w:rPr>
          <w:rFonts w:ascii="Calibri Light" w:hAnsi="Calibri Light" w:cs="Arial"/>
          <w:noProof/>
          <w:sz w:val="22"/>
          <w:szCs w:val="22"/>
        </w:rPr>
        <w:t>Facilitate</w:t>
      </w:r>
      <w:r w:rsidR="006D325C">
        <w:rPr>
          <w:rFonts w:ascii="Calibri Light" w:hAnsi="Calibri Light" w:cs="Arial"/>
          <w:noProof/>
          <w:sz w:val="22"/>
          <w:szCs w:val="22"/>
        </w:rPr>
        <w:t>d</w:t>
      </w:r>
      <w:r w:rsidR="0061430B" w:rsidRPr="003C45E5">
        <w:rPr>
          <w:rFonts w:ascii="Calibri Light" w:hAnsi="Calibri Light" w:cs="Arial"/>
          <w:noProof/>
          <w:sz w:val="22"/>
          <w:szCs w:val="22"/>
        </w:rPr>
        <w:t xml:space="preserve"> Learning Series</w:t>
      </w:r>
      <w:r w:rsidR="00053B6F" w:rsidRPr="003C45E5">
        <w:rPr>
          <w:rFonts w:ascii="Calibri Light" w:hAnsi="Calibri Light" w:cs="Arial"/>
          <w:noProof/>
          <w:sz w:val="22"/>
          <w:szCs w:val="22"/>
        </w:rPr>
        <w:t xml:space="preserve"> (include address)</w:t>
      </w:r>
      <w:r w:rsidRPr="003C45E5">
        <w:rPr>
          <w:rFonts w:ascii="Calibri Light" w:hAnsi="Calibri Light" w:cs="Arial"/>
          <w:noProof/>
          <w:sz w:val="22"/>
          <w:szCs w:val="22"/>
        </w:rPr>
        <w:t>:</w:t>
      </w:r>
      <w:r w:rsidRPr="003C45E5">
        <w:rPr>
          <w:rFonts w:ascii="Calibri Light" w:hAnsi="Calibri Light" w:cs="Arial"/>
          <w:noProof/>
          <w:sz w:val="22"/>
          <w:szCs w:val="22"/>
        </w:rPr>
        <w:tab/>
      </w:r>
    </w:p>
    <w:p w:rsidR="00695639" w:rsidRPr="003C45E5" w:rsidRDefault="00695639" w:rsidP="00475D24">
      <w:pPr>
        <w:tabs>
          <w:tab w:val="left" w:leader="underscore" w:pos="10800"/>
        </w:tabs>
        <w:spacing w:after="120"/>
        <w:ind w:left="90"/>
        <w:rPr>
          <w:rFonts w:ascii="Calibri Light" w:hAnsi="Calibri Light" w:cs="Arial"/>
          <w:noProof/>
          <w:sz w:val="22"/>
          <w:szCs w:val="22"/>
        </w:rPr>
      </w:pPr>
      <w:r w:rsidRPr="003C45E5">
        <w:rPr>
          <w:rFonts w:ascii="Calibri Light" w:hAnsi="Calibri Light" w:cs="Arial"/>
          <w:noProof/>
          <w:sz w:val="22"/>
          <w:szCs w:val="22"/>
        </w:rPr>
        <w:t xml:space="preserve">Number of PDEC Members: </w:t>
      </w:r>
      <w:r w:rsidRPr="003C45E5">
        <w:rPr>
          <w:rFonts w:ascii="Calibri Light" w:hAnsi="Calibri Light" w:cs="Arial"/>
          <w:noProof/>
          <w:sz w:val="22"/>
          <w:szCs w:val="22"/>
        </w:rPr>
        <w:tab/>
      </w:r>
    </w:p>
    <w:p w:rsidR="00695639" w:rsidRPr="003C45E5" w:rsidRDefault="007F1832" w:rsidP="00475D24">
      <w:pPr>
        <w:tabs>
          <w:tab w:val="left" w:leader="underscore" w:pos="10800"/>
        </w:tabs>
        <w:spacing w:after="120"/>
        <w:ind w:left="90"/>
        <w:rPr>
          <w:rFonts w:ascii="Calibri Light" w:hAnsi="Calibri Light" w:cs="Arial"/>
          <w:noProof/>
          <w:sz w:val="22"/>
          <w:szCs w:val="22"/>
        </w:rPr>
        <w:sectPr w:rsidR="00695639" w:rsidRPr="003C45E5" w:rsidSect="00530545">
          <w:headerReference w:type="default" r:id="rId16"/>
          <w:footerReference w:type="default" r:id="rId17"/>
          <w:headerReference w:type="first" r:id="rId18"/>
          <w:footerReference w:type="first" r:id="rId19"/>
          <w:pgSz w:w="12240" w:h="15840" w:code="1"/>
          <w:pgMar w:top="260" w:right="720" w:bottom="720" w:left="720" w:header="360" w:footer="0" w:gutter="0"/>
          <w:cols w:space="720"/>
          <w:titlePg/>
          <w:docGrid w:linePitch="360"/>
        </w:sectPr>
      </w:pPr>
      <w:r w:rsidRPr="003C45E5">
        <w:rPr>
          <w:rFonts w:ascii="Calibri Light" w:hAnsi="Calibri Light" w:cs="Arial"/>
          <w:noProof/>
          <w:sz w:val="22"/>
          <w:szCs w:val="22"/>
        </w:rPr>
        <w:t>The PDEC meets</w:t>
      </w:r>
      <w:r w:rsidR="00695639" w:rsidRPr="003C45E5">
        <w:rPr>
          <w:rFonts w:ascii="Calibri Light" w:hAnsi="Calibri Light" w:cs="Arial"/>
          <w:noProof/>
          <w:sz w:val="22"/>
          <w:szCs w:val="22"/>
        </w:rPr>
        <w:t>:</w:t>
      </w:r>
      <w:r w:rsidRPr="003C45E5">
        <w:rPr>
          <w:rFonts w:ascii="Calibri Light" w:hAnsi="Calibri Light" w:cs="Arial"/>
          <w:noProof/>
          <w:sz w:val="22"/>
          <w:szCs w:val="22"/>
        </w:rPr>
        <w:t xml:space="preserve">   </w:t>
      </w:r>
    </w:p>
    <w:p w:rsidR="007F1832" w:rsidRPr="003C45E5" w:rsidRDefault="002930B2" w:rsidP="007F1832">
      <w:pPr>
        <w:ind w:firstLine="270"/>
        <w:rPr>
          <w:rFonts w:ascii="Calibri Light" w:hAnsi="Calibri Light" w:cs="Arial"/>
          <w:noProof/>
          <w:sz w:val="22"/>
          <w:szCs w:val="22"/>
        </w:rPr>
      </w:pPr>
      <w:sdt>
        <w:sdtPr>
          <w:rPr>
            <w:rFonts w:ascii="Calibri Light" w:hAnsi="Calibri Light" w:cs="Arial"/>
            <w:sz w:val="22"/>
            <w:szCs w:val="22"/>
          </w:rPr>
          <w:id w:val="13149107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1832" w:rsidRPr="003C45E5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7F1832" w:rsidRPr="003C45E5">
        <w:rPr>
          <w:rFonts w:ascii="Calibri Light" w:hAnsi="Calibri Light" w:cs="Arial"/>
          <w:sz w:val="22"/>
          <w:szCs w:val="22"/>
        </w:rPr>
        <w:t xml:space="preserve"> </w:t>
      </w:r>
      <w:proofErr w:type="gramStart"/>
      <w:r w:rsidR="007F1832" w:rsidRPr="003C45E5">
        <w:rPr>
          <w:rFonts w:ascii="Calibri Light" w:hAnsi="Calibri Light" w:cs="Arial"/>
          <w:sz w:val="22"/>
          <w:szCs w:val="22"/>
        </w:rPr>
        <w:t>monthly</w:t>
      </w:r>
      <w:proofErr w:type="gramEnd"/>
      <w:r w:rsidR="007F1832" w:rsidRPr="003C45E5">
        <w:rPr>
          <w:rFonts w:ascii="Calibri Light" w:hAnsi="Calibri Light" w:cs="Arial"/>
          <w:sz w:val="22"/>
          <w:szCs w:val="22"/>
        </w:rPr>
        <w:t xml:space="preserve"> </w:t>
      </w:r>
      <w:r w:rsidR="007F1832" w:rsidRPr="003C45E5">
        <w:rPr>
          <w:rFonts w:ascii="Calibri Light" w:hAnsi="Calibri Light" w:cs="Arial"/>
          <w:sz w:val="22"/>
          <w:szCs w:val="22"/>
        </w:rPr>
        <w:tab/>
      </w:r>
      <w:r w:rsidR="007F1832" w:rsidRPr="003C45E5">
        <w:rPr>
          <w:rFonts w:ascii="Calibri Light" w:hAnsi="Calibri Light" w:cs="Arial"/>
          <w:sz w:val="22"/>
          <w:szCs w:val="22"/>
        </w:rPr>
        <w:tab/>
      </w:r>
      <w:sdt>
        <w:sdtPr>
          <w:rPr>
            <w:rFonts w:ascii="Calibri Light" w:hAnsi="Calibri Light" w:cs="Arial"/>
            <w:sz w:val="22"/>
            <w:szCs w:val="22"/>
          </w:rPr>
          <w:id w:val="-14550140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1832" w:rsidRPr="003C45E5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7F1832" w:rsidRPr="003C45E5">
        <w:rPr>
          <w:rFonts w:ascii="Calibri Light" w:hAnsi="Calibri Light" w:cs="Arial"/>
          <w:sz w:val="22"/>
          <w:szCs w:val="22"/>
        </w:rPr>
        <w:t xml:space="preserve"> quarterly</w:t>
      </w:r>
      <w:r w:rsidR="007F1832" w:rsidRPr="003C45E5">
        <w:rPr>
          <w:rFonts w:ascii="Calibri Light" w:hAnsi="Calibri Light" w:cs="Arial"/>
          <w:sz w:val="22"/>
          <w:szCs w:val="22"/>
        </w:rPr>
        <w:tab/>
      </w:r>
      <w:r w:rsidR="007F1832" w:rsidRPr="003C45E5">
        <w:rPr>
          <w:rFonts w:ascii="Calibri Light" w:hAnsi="Calibri Light" w:cs="Arial"/>
          <w:sz w:val="22"/>
          <w:szCs w:val="22"/>
        </w:rPr>
        <w:tab/>
      </w:r>
      <w:sdt>
        <w:sdtPr>
          <w:rPr>
            <w:rFonts w:ascii="Calibri Light" w:hAnsi="Calibri Light" w:cs="Arial"/>
            <w:sz w:val="22"/>
            <w:szCs w:val="22"/>
          </w:rPr>
          <w:id w:val="11391555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1832" w:rsidRPr="003C45E5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7F1832" w:rsidRPr="003C45E5">
        <w:rPr>
          <w:rFonts w:ascii="Calibri Light" w:hAnsi="Calibri Light" w:cs="Arial"/>
          <w:sz w:val="22"/>
          <w:szCs w:val="22"/>
        </w:rPr>
        <w:t xml:space="preserve"> annually </w:t>
      </w:r>
      <w:r w:rsidR="007F1832" w:rsidRPr="003C45E5">
        <w:rPr>
          <w:rFonts w:ascii="Calibri Light" w:hAnsi="Calibri Light" w:cs="Arial"/>
          <w:sz w:val="22"/>
          <w:szCs w:val="22"/>
        </w:rPr>
        <w:tab/>
      </w:r>
      <w:r w:rsidR="007F1832" w:rsidRPr="003C45E5">
        <w:rPr>
          <w:rFonts w:ascii="Calibri Light" w:hAnsi="Calibri Light" w:cs="Arial"/>
          <w:sz w:val="22"/>
          <w:szCs w:val="22"/>
        </w:rPr>
        <w:tab/>
      </w:r>
      <w:sdt>
        <w:sdtPr>
          <w:rPr>
            <w:rFonts w:ascii="Calibri Light" w:hAnsi="Calibri Light" w:cs="Arial"/>
            <w:sz w:val="22"/>
            <w:szCs w:val="22"/>
          </w:rPr>
          <w:id w:val="-9968774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1832" w:rsidRPr="003C45E5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7F1832" w:rsidRPr="003C45E5">
        <w:rPr>
          <w:rFonts w:ascii="Calibri Light" w:hAnsi="Calibri Light" w:cs="Arial"/>
          <w:sz w:val="22"/>
          <w:szCs w:val="22"/>
        </w:rPr>
        <w:t xml:space="preserve"> other:</w:t>
      </w:r>
      <w:r w:rsidR="007F1832" w:rsidRPr="003C45E5">
        <w:rPr>
          <w:rFonts w:ascii="Calibri Light" w:hAnsi="Calibri Light" w:cs="Arial"/>
          <w:noProof/>
          <w:sz w:val="22"/>
          <w:szCs w:val="22"/>
        </w:rPr>
        <w:t xml:space="preserve"> </w:t>
      </w:r>
      <w:r w:rsidR="007F1832" w:rsidRPr="003C45E5">
        <w:rPr>
          <w:rFonts w:ascii="Calibri Light" w:hAnsi="Calibri Light" w:cs="Arial"/>
          <w:noProof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1" w:name="Text1"/>
      <w:r w:rsidR="007F1832" w:rsidRPr="003C45E5">
        <w:rPr>
          <w:rFonts w:ascii="Calibri Light" w:hAnsi="Calibri Light" w:cs="Arial"/>
          <w:noProof/>
          <w:sz w:val="22"/>
          <w:szCs w:val="22"/>
        </w:rPr>
        <w:instrText xml:space="preserve"> FORMTEXT </w:instrText>
      </w:r>
      <w:r w:rsidR="007F1832" w:rsidRPr="003C45E5">
        <w:rPr>
          <w:rFonts w:ascii="Calibri Light" w:hAnsi="Calibri Light" w:cs="Arial"/>
          <w:noProof/>
          <w:sz w:val="22"/>
          <w:szCs w:val="22"/>
        </w:rPr>
      </w:r>
      <w:r w:rsidR="007F1832" w:rsidRPr="003C45E5">
        <w:rPr>
          <w:rFonts w:ascii="Calibri Light" w:hAnsi="Calibri Light" w:cs="Arial"/>
          <w:noProof/>
          <w:sz w:val="22"/>
          <w:szCs w:val="22"/>
        </w:rPr>
        <w:fldChar w:fldCharType="separate"/>
      </w:r>
      <w:r w:rsidR="007F1832" w:rsidRPr="003C45E5">
        <w:rPr>
          <w:rFonts w:ascii="Calibri Light" w:hAnsi="Calibri Light" w:cs="Arial"/>
          <w:noProof/>
          <w:sz w:val="22"/>
          <w:szCs w:val="22"/>
        </w:rPr>
        <w:t> </w:t>
      </w:r>
      <w:r w:rsidR="007F1832" w:rsidRPr="003C45E5">
        <w:rPr>
          <w:rFonts w:ascii="Calibri Light" w:hAnsi="Calibri Light" w:cs="Arial"/>
          <w:noProof/>
          <w:sz w:val="22"/>
          <w:szCs w:val="22"/>
        </w:rPr>
        <w:t> </w:t>
      </w:r>
      <w:r w:rsidR="007F1832" w:rsidRPr="003C45E5">
        <w:rPr>
          <w:rFonts w:ascii="Calibri Light" w:hAnsi="Calibri Light" w:cs="Arial"/>
          <w:noProof/>
          <w:sz w:val="22"/>
          <w:szCs w:val="22"/>
        </w:rPr>
        <w:t> </w:t>
      </w:r>
      <w:r w:rsidR="007F1832" w:rsidRPr="003C45E5">
        <w:rPr>
          <w:rFonts w:ascii="Calibri Light" w:hAnsi="Calibri Light" w:cs="Arial"/>
          <w:noProof/>
          <w:sz w:val="22"/>
          <w:szCs w:val="22"/>
        </w:rPr>
        <w:t> </w:t>
      </w:r>
      <w:r w:rsidR="007F1832" w:rsidRPr="003C45E5">
        <w:rPr>
          <w:rFonts w:ascii="Calibri Light" w:hAnsi="Calibri Light" w:cs="Arial"/>
          <w:noProof/>
          <w:sz w:val="22"/>
          <w:szCs w:val="22"/>
        </w:rPr>
        <w:t> </w:t>
      </w:r>
      <w:r w:rsidR="007F1832" w:rsidRPr="003C45E5">
        <w:rPr>
          <w:rFonts w:ascii="Calibri Light" w:hAnsi="Calibri Light" w:cs="Arial"/>
          <w:noProof/>
          <w:sz w:val="22"/>
          <w:szCs w:val="22"/>
        </w:rPr>
        <w:fldChar w:fldCharType="end"/>
      </w:r>
      <w:bookmarkEnd w:id="1"/>
    </w:p>
    <w:p w:rsidR="003F7FEF" w:rsidRPr="00530545" w:rsidRDefault="0014367E" w:rsidP="007F1832">
      <w:pPr>
        <w:ind w:firstLine="270"/>
        <w:rPr>
          <w:rFonts w:ascii="Arial" w:hAnsi="Arial" w:cs="Arial"/>
          <w:sz w:val="22"/>
          <w:szCs w:val="20"/>
        </w:rPr>
      </w:pPr>
      <w:r w:rsidRPr="00530545">
        <w:rPr>
          <w:rFonts w:ascii="Arial" w:hAnsi="Arial" w:cs="Arial"/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57B316" wp14:editId="457E1B09">
                <wp:simplePos x="0" y="0"/>
                <wp:positionH relativeFrom="margin">
                  <wp:align>center</wp:align>
                </wp:positionH>
                <wp:positionV relativeFrom="paragraph">
                  <wp:posOffset>98425</wp:posOffset>
                </wp:positionV>
                <wp:extent cx="6774180" cy="281940"/>
                <wp:effectExtent l="0" t="0" r="26670" b="2286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4180" cy="28194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7133" w:rsidRPr="0014367E" w:rsidRDefault="00F07133" w:rsidP="00067E3D">
                            <w:pPr>
                              <w:jc w:val="center"/>
                              <w:rPr>
                                <w:rFonts w:ascii="Calibri Light" w:hAnsi="Calibri Light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alibri Light" w:hAnsi="Calibri Light"/>
                                <w:color w:val="FFFFFF" w:themeColor="background1"/>
                              </w:rPr>
                              <w:t>Facilitated</w:t>
                            </w:r>
                            <w:r w:rsidRPr="0014367E">
                              <w:rPr>
                                <w:rFonts w:ascii="Calibri Light" w:hAnsi="Calibri Light"/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  <w:color w:val="FFFFFF" w:themeColor="background1"/>
                              </w:rPr>
                              <w:t>Learning Series</w:t>
                            </w:r>
                            <w:r w:rsidRPr="0014367E">
                              <w:rPr>
                                <w:rFonts w:ascii="Calibri Light" w:hAnsi="Calibri Light"/>
                                <w:color w:val="FFFFFF" w:themeColor="background1"/>
                              </w:rPr>
                              <w:t xml:space="preserve"> Topics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7B316" id="Text Box 4" o:spid="_x0000_s1029" type="#_x0000_t202" style="position:absolute;left:0;text-align:left;margin-left:0;margin-top:7.75pt;width:533.4pt;height:22.2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" fillcolor="#1f497d [3215]" strokeweight=".5pt">
                <v:textbox>
                  <w:txbxContent>
                    <w:p w:rsidR="00F07133" w:rsidRPr="0014367E" w:rsidRDefault="00F07133" w:rsidP="00067E3D">
                      <w:pPr>
                        <w:jc w:val="center"/>
                        <w:rPr>
                          <w:rFonts w:ascii="Calibri Light" w:hAnsi="Calibri Light"/>
                          <w:color w:val="FFFFFF" w:themeColor="background1"/>
                        </w:rPr>
                      </w:pPr>
                      <w:r>
                        <w:rPr>
                          <w:rFonts w:ascii="Calibri Light" w:hAnsi="Calibri Light"/>
                          <w:color w:val="FFFFFF" w:themeColor="background1"/>
                        </w:rPr>
                        <w:t>Facilitated</w:t>
                      </w:r>
                      <w:r w:rsidRPr="0014367E">
                        <w:rPr>
                          <w:rFonts w:ascii="Calibri Light" w:hAnsi="Calibri Light"/>
                          <w:color w:val="FFFFFF" w:themeColor="background1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FFFFFF" w:themeColor="background1"/>
                        </w:rPr>
                        <w:t>Learning Series</w:t>
                      </w:r>
                      <w:r w:rsidRPr="0014367E">
                        <w:rPr>
                          <w:rFonts w:ascii="Calibri Light" w:hAnsi="Calibri Light"/>
                          <w:color w:val="FFFFFF" w:themeColor="background1"/>
                        </w:rPr>
                        <w:t xml:space="preserve"> Topics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E1B8E" w:rsidRPr="00530545" w:rsidRDefault="008E1B8E" w:rsidP="009E6F42">
      <w:pPr>
        <w:pStyle w:val="ListParagraph"/>
        <w:tabs>
          <w:tab w:val="left" w:leader="underscore" w:pos="10800"/>
        </w:tabs>
        <w:ind w:left="360"/>
        <w:rPr>
          <w:rFonts w:ascii="Arial" w:hAnsi="Arial" w:cs="Arial"/>
          <w:sz w:val="22"/>
          <w:szCs w:val="20"/>
        </w:rPr>
      </w:pPr>
    </w:p>
    <w:p w:rsidR="00067E3D" w:rsidRPr="00530545" w:rsidRDefault="00067E3D" w:rsidP="00067E3D">
      <w:pPr>
        <w:pStyle w:val="ListParagraph"/>
        <w:ind w:left="360"/>
        <w:rPr>
          <w:rFonts w:ascii="Arial" w:hAnsi="Arial" w:cs="Arial"/>
          <w:sz w:val="22"/>
          <w:szCs w:val="20"/>
        </w:rPr>
      </w:pPr>
    </w:p>
    <w:p w:rsidR="003C45E5" w:rsidRPr="006D325C" w:rsidRDefault="00BC7A6A" w:rsidP="006D325C">
      <w:pPr>
        <w:pStyle w:val="ListParagraph"/>
        <w:numPr>
          <w:ilvl w:val="0"/>
          <w:numId w:val="17"/>
        </w:numPr>
        <w:tabs>
          <w:tab w:val="left" w:pos="180"/>
        </w:tabs>
        <w:ind w:hanging="180"/>
        <w:rPr>
          <w:rFonts w:ascii="Calibri Light" w:hAnsi="Calibri Light" w:cs="Arial"/>
          <w:sz w:val="22"/>
          <w:szCs w:val="22"/>
        </w:rPr>
      </w:pPr>
      <w:r w:rsidRPr="003C45E5">
        <w:rPr>
          <w:rFonts w:ascii="Calibri Light" w:hAnsi="Calibri Light" w:cs="Arial"/>
          <w:sz w:val="22"/>
          <w:szCs w:val="22"/>
        </w:rPr>
        <w:t xml:space="preserve">  </w:t>
      </w:r>
      <w:r w:rsidR="00110BC5" w:rsidRPr="003C45E5">
        <w:rPr>
          <w:rFonts w:ascii="Calibri Light" w:hAnsi="Calibri Light" w:cs="Arial"/>
          <w:sz w:val="22"/>
          <w:szCs w:val="22"/>
        </w:rPr>
        <w:t xml:space="preserve">Please </w:t>
      </w:r>
      <w:r w:rsidR="00067E3D" w:rsidRPr="003C45E5">
        <w:rPr>
          <w:rFonts w:ascii="Calibri Light" w:hAnsi="Calibri Light" w:cs="Arial"/>
          <w:sz w:val="22"/>
          <w:szCs w:val="22"/>
        </w:rPr>
        <w:t>select topics that would be most useful for</w:t>
      </w:r>
      <w:r w:rsidR="00D52E0D" w:rsidRPr="003C45E5">
        <w:rPr>
          <w:rFonts w:ascii="Calibri Light" w:hAnsi="Calibri Light" w:cs="Arial"/>
          <w:sz w:val="22"/>
          <w:szCs w:val="22"/>
        </w:rPr>
        <w:t xml:space="preserve"> your PDEC’s needs</w:t>
      </w:r>
      <w:r w:rsidR="00067E3D" w:rsidRPr="003C45E5">
        <w:rPr>
          <w:rFonts w:ascii="Calibri Light" w:hAnsi="Calibri Light" w:cs="Arial"/>
          <w:sz w:val="22"/>
          <w:szCs w:val="22"/>
        </w:rPr>
        <w:t>:</w:t>
      </w:r>
      <w:r w:rsidR="00110BC5" w:rsidRPr="003C45E5">
        <w:rPr>
          <w:rFonts w:ascii="Calibri Light" w:hAnsi="Calibri Light" w:cs="Arial"/>
          <w:sz w:val="22"/>
          <w:szCs w:val="22"/>
        </w:rPr>
        <w:t xml:space="preserve"> </w:t>
      </w:r>
    </w:p>
    <w:tbl>
      <w:tblPr>
        <w:tblStyle w:val="TableGrid"/>
        <w:tblW w:w="10506" w:type="dxa"/>
        <w:tblInd w:w="26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1215"/>
        <w:gridCol w:w="9291"/>
      </w:tblGrid>
      <w:tr w:rsidR="007F1832" w:rsidRPr="003C45E5" w:rsidTr="00475D24">
        <w:trPr>
          <w:trHeight w:val="247"/>
        </w:trPr>
        <w:sdt>
          <w:sdtPr>
            <w:rPr>
              <w:rFonts w:ascii="Calibri Light" w:hAnsi="Calibri Light" w:cs="Arial"/>
              <w:sz w:val="22"/>
              <w:szCs w:val="22"/>
            </w:rPr>
            <w:id w:val="3405267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15" w:type="dxa"/>
              </w:tcPr>
              <w:p w:rsidR="007F1832" w:rsidRPr="003C45E5" w:rsidRDefault="007F1832" w:rsidP="00C83B15">
                <w:pPr>
                  <w:rPr>
                    <w:rFonts w:ascii="Calibri Light" w:hAnsi="Calibri Light" w:cs="Arial"/>
                    <w:sz w:val="22"/>
                    <w:szCs w:val="22"/>
                  </w:rPr>
                </w:pPr>
                <w:r w:rsidRPr="003C45E5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9291" w:type="dxa"/>
          </w:tcPr>
          <w:p w:rsidR="007F1832" w:rsidRPr="003C45E5" w:rsidRDefault="007F1832" w:rsidP="00C83B15">
            <w:pPr>
              <w:rPr>
                <w:rFonts w:ascii="Calibri Light" w:hAnsi="Calibri Light" w:cs="Arial"/>
                <w:sz w:val="22"/>
                <w:szCs w:val="22"/>
              </w:rPr>
            </w:pPr>
            <w:r w:rsidRPr="003C45E5">
              <w:rPr>
                <w:rFonts w:ascii="Calibri Light" w:hAnsi="Calibri Light" w:cs="Arial"/>
                <w:sz w:val="22"/>
                <w:szCs w:val="22"/>
              </w:rPr>
              <w:t xml:space="preserve">Defining roles </w:t>
            </w:r>
            <w:r w:rsidR="00FA1D3B" w:rsidRPr="003C45E5">
              <w:rPr>
                <w:rFonts w:ascii="Calibri Light" w:hAnsi="Calibri Light" w:cs="Arial"/>
                <w:sz w:val="22"/>
                <w:szCs w:val="22"/>
              </w:rPr>
              <w:t xml:space="preserve">and responsibilities </w:t>
            </w:r>
            <w:r w:rsidRPr="003C45E5">
              <w:rPr>
                <w:rFonts w:ascii="Calibri Light" w:hAnsi="Calibri Light" w:cs="Arial"/>
                <w:sz w:val="22"/>
                <w:szCs w:val="22"/>
              </w:rPr>
              <w:t>for all members</w:t>
            </w:r>
          </w:p>
        </w:tc>
      </w:tr>
      <w:tr w:rsidR="007F1832" w:rsidRPr="003C45E5" w:rsidTr="00475D24">
        <w:trPr>
          <w:trHeight w:val="238"/>
        </w:trPr>
        <w:sdt>
          <w:sdtPr>
            <w:rPr>
              <w:rFonts w:ascii="Calibri Light" w:hAnsi="Calibri Light" w:cs="Arial"/>
              <w:sz w:val="22"/>
              <w:szCs w:val="22"/>
            </w:rPr>
            <w:id w:val="4720295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15" w:type="dxa"/>
              </w:tcPr>
              <w:p w:rsidR="007F1832" w:rsidRPr="003C45E5" w:rsidRDefault="007F1832" w:rsidP="00C83B15">
                <w:pPr>
                  <w:rPr>
                    <w:rFonts w:ascii="Calibri Light" w:hAnsi="Calibri Light" w:cs="Arial"/>
                    <w:sz w:val="22"/>
                    <w:szCs w:val="22"/>
                  </w:rPr>
                </w:pPr>
                <w:r w:rsidRPr="003C45E5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9291" w:type="dxa"/>
          </w:tcPr>
          <w:p w:rsidR="007F1832" w:rsidRPr="003C45E5" w:rsidRDefault="007F1832" w:rsidP="006965F4">
            <w:pPr>
              <w:rPr>
                <w:rFonts w:ascii="Calibri Light" w:hAnsi="Calibri Light" w:cs="Arial"/>
                <w:sz w:val="22"/>
                <w:szCs w:val="22"/>
              </w:rPr>
            </w:pPr>
            <w:r w:rsidRPr="003C45E5">
              <w:rPr>
                <w:rFonts w:ascii="Calibri Light" w:hAnsi="Calibri Light" w:cs="Arial"/>
                <w:sz w:val="22"/>
                <w:szCs w:val="22"/>
              </w:rPr>
              <w:t xml:space="preserve">Developing a </w:t>
            </w:r>
            <w:r w:rsidR="006965F4" w:rsidRPr="003C45E5">
              <w:rPr>
                <w:rFonts w:ascii="Calibri Light" w:hAnsi="Calibri Light" w:cs="Arial"/>
                <w:sz w:val="22"/>
                <w:szCs w:val="22"/>
              </w:rPr>
              <w:t>shared</w:t>
            </w:r>
            <w:r w:rsidRPr="003C45E5">
              <w:rPr>
                <w:rFonts w:ascii="Calibri Light" w:hAnsi="Calibri Light" w:cs="Arial"/>
                <w:sz w:val="22"/>
                <w:szCs w:val="22"/>
              </w:rPr>
              <w:t xml:space="preserve"> vision, purpose, and goals</w:t>
            </w:r>
          </w:p>
        </w:tc>
      </w:tr>
      <w:tr w:rsidR="007F1832" w:rsidRPr="003C45E5" w:rsidTr="00475D24">
        <w:trPr>
          <w:trHeight w:val="247"/>
        </w:trPr>
        <w:sdt>
          <w:sdtPr>
            <w:rPr>
              <w:rFonts w:ascii="Calibri Light" w:hAnsi="Calibri Light" w:cs="Arial"/>
              <w:sz w:val="22"/>
              <w:szCs w:val="22"/>
            </w:rPr>
            <w:id w:val="-3916567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15" w:type="dxa"/>
              </w:tcPr>
              <w:p w:rsidR="007F1832" w:rsidRPr="003C45E5" w:rsidRDefault="006965F4" w:rsidP="00C83B15">
                <w:pPr>
                  <w:rPr>
                    <w:rFonts w:ascii="Calibri Light" w:hAnsi="Calibri Light" w:cs="Arial"/>
                    <w:sz w:val="22"/>
                    <w:szCs w:val="22"/>
                  </w:rPr>
                </w:pPr>
                <w:r w:rsidRPr="003C45E5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9291" w:type="dxa"/>
          </w:tcPr>
          <w:p w:rsidR="007F1832" w:rsidRPr="003C45E5" w:rsidRDefault="007F1832" w:rsidP="00C83B15">
            <w:pPr>
              <w:rPr>
                <w:rFonts w:ascii="Calibri Light" w:hAnsi="Calibri Light" w:cs="Arial"/>
                <w:sz w:val="22"/>
                <w:szCs w:val="22"/>
              </w:rPr>
            </w:pPr>
            <w:r w:rsidRPr="003C45E5">
              <w:rPr>
                <w:rFonts w:ascii="Calibri Light" w:hAnsi="Calibri Light" w:cs="Arial"/>
                <w:sz w:val="22"/>
                <w:szCs w:val="22"/>
              </w:rPr>
              <w:t xml:space="preserve">Establishing </w:t>
            </w:r>
            <w:r w:rsidR="00FA1D3B" w:rsidRPr="003C45E5">
              <w:rPr>
                <w:rFonts w:ascii="Calibri Light" w:hAnsi="Calibri Light" w:cs="Arial"/>
                <w:sz w:val="22"/>
                <w:szCs w:val="22"/>
              </w:rPr>
              <w:t xml:space="preserve">protocols to improve meetings and </w:t>
            </w:r>
            <w:r w:rsidRPr="003C45E5">
              <w:rPr>
                <w:rFonts w:ascii="Calibri Light" w:hAnsi="Calibri Light" w:cs="Arial"/>
                <w:sz w:val="22"/>
                <w:szCs w:val="22"/>
              </w:rPr>
              <w:t>discussions</w:t>
            </w:r>
          </w:p>
        </w:tc>
      </w:tr>
      <w:tr w:rsidR="006965F4" w:rsidRPr="003C45E5" w:rsidTr="00475D24">
        <w:trPr>
          <w:trHeight w:val="238"/>
        </w:trPr>
        <w:sdt>
          <w:sdtPr>
            <w:rPr>
              <w:rFonts w:ascii="Calibri Light" w:hAnsi="Calibri Light" w:cs="Arial"/>
              <w:sz w:val="22"/>
              <w:szCs w:val="22"/>
            </w:rPr>
            <w:id w:val="1087501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15" w:type="dxa"/>
              </w:tcPr>
              <w:p w:rsidR="006965F4" w:rsidRPr="003C45E5" w:rsidRDefault="006965F4" w:rsidP="00C83B15">
                <w:pPr>
                  <w:rPr>
                    <w:rFonts w:ascii="Calibri Light" w:hAnsi="Calibri Light" w:cs="Arial"/>
                    <w:sz w:val="22"/>
                    <w:szCs w:val="22"/>
                  </w:rPr>
                </w:pPr>
                <w:r w:rsidRPr="003C45E5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9291" w:type="dxa"/>
          </w:tcPr>
          <w:p w:rsidR="006965F4" w:rsidRPr="003C45E5" w:rsidRDefault="006965F4" w:rsidP="006965F4">
            <w:pPr>
              <w:ind w:right="43"/>
              <w:rPr>
                <w:rFonts w:ascii="Calibri Light" w:hAnsi="Calibri Light" w:cs="Arial"/>
                <w:noProof/>
                <w:sz w:val="22"/>
                <w:szCs w:val="22"/>
              </w:rPr>
            </w:pPr>
            <w:r w:rsidRPr="003C45E5">
              <w:rPr>
                <w:rFonts w:ascii="Calibri Light" w:hAnsi="Calibri Light" w:cs="Arial"/>
                <w:noProof/>
                <w:sz w:val="22"/>
                <w:szCs w:val="22"/>
              </w:rPr>
              <w:t xml:space="preserve">Defining high-quality professional learning and the </w:t>
            </w:r>
            <w:r w:rsidRPr="003C45E5">
              <w:rPr>
                <w:rFonts w:ascii="Calibri Light" w:hAnsi="Calibri Light" w:cs="Arial"/>
                <w:i/>
                <w:noProof/>
                <w:sz w:val="22"/>
                <w:szCs w:val="22"/>
              </w:rPr>
              <w:t>CT Standards for Professional Learning</w:t>
            </w:r>
            <w:r w:rsidRPr="003C45E5">
              <w:rPr>
                <w:rFonts w:ascii="Calibri Light" w:hAnsi="Calibri Light" w:cs="Arial"/>
                <w:noProof/>
                <w:sz w:val="22"/>
                <w:szCs w:val="22"/>
              </w:rPr>
              <w:t xml:space="preserve"> within the district’s context</w:t>
            </w:r>
          </w:p>
        </w:tc>
      </w:tr>
      <w:tr w:rsidR="007F1832" w:rsidRPr="003C45E5" w:rsidTr="00475D24">
        <w:trPr>
          <w:trHeight w:val="238"/>
        </w:trPr>
        <w:sdt>
          <w:sdtPr>
            <w:rPr>
              <w:rFonts w:ascii="Calibri Light" w:hAnsi="Calibri Light" w:cs="Arial"/>
              <w:sz w:val="22"/>
              <w:szCs w:val="22"/>
            </w:rPr>
            <w:id w:val="3936312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15" w:type="dxa"/>
              </w:tcPr>
              <w:p w:rsidR="007F1832" w:rsidRPr="003C45E5" w:rsidRDefault="007F1832" w:rsidP="00C83B15">
                <w:pPr>
                  <w:rPr>
                    <w:rFonts w:ascii="Calibri Light" w:hAnsi="Calibri Light" w:cs="Arial"/>
                    <w:sz w:val="22"/>
                    <w:szCs w:val="22"/>
                  </w:rPr>
                </w:pPr>
                <w:r w:rsidRPr="003C45E5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9291" w:type="dxa"/>
          </w:tcPr>
          <w:p w:rsidR="007F1832" w:rsidRPr="003C45E5" w:rsidRDefault="006965F4" w:rsidP="006965F4">
            <w:pPr>
              <w:rPr>
                <w:rFonts w:ascii="Calibri Light" w:hAnsi="Calibri Light" w:cs="Arial"/>
                <w:sz w:val="22"/>
                <w:szCs w:val="22"/>
              </w:rPr>
            </w:pPr>
            <w:r w:rsidRPr="003C45E5">
              <w:rPr>
                <w:rFonts w:ascii="Calibri Light" w:hAnsi="Calibri Light" w:cs="Arial"/>
                <w:sz w:val="22"/>
                <w:szCs w:val="22"/>
              </w:rPr>
              <w:t>Defining the c</w:t>
            </w:r>
            <w:r w:rsidR="007F1832" w:rsidRPr="003C45E5">
              <w:rPr>
                <w:rFonts w:ascii="Calibri Light" w:hAnsi="Calibri Light" w:cs="Arial"/>
                <w:sz w:val="22"/>
                <w:szCs w:val="22"/>
              </w:rPr>
              <w:t>omponents of a high-quality professional learning plan</w:t>
            </w:r>
          </w:p>
        </w:tc>
      </w:tr>
      <w:tr w:rsidR="00FA1D3B" w:rsidRPr="003C45E5" w:rsidTr="00475D24">
        <w:trPr>
          <w:trHeight w:val="247"/>
        </w:trPr>
        <w:sdt>
          <w:sdtPr>
            <w:rPr>
              <w:rFonts w:ascii="Calibri Light" w:hAnsi="Calibri Light" w:cs="Arial"/>
              <w:sz w:val="22"/>
              <w:szCs w:val="22"/>
            </w:rPr>
            <w:id w:val="15525057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15" w:type="dxa"/>
              </w:tcPr>
              <w:p w:rsidR="00FA1D3B" w:rsidRPr="003C45E5" w:rsidRDefault="00FA1D3B" w:rsidP="00C83B15">
                <w:pPr>
                  <w:rPr>
                    <w:rFonts w:ascii="Calibri Light" w:hAnsi="Calibri Light" w:cs="Arial"/>
                    <w:sz w:val="22"/>
                    <w:szCs w:val="22"/>
                  </w:rPr>
                </w:pPr>
                <w:r w:rsidRPr="003C45E5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9291" w:type="dxa"/>
          </w:tcPr>
          <w:p w:rsidR="00FA1D3B" w:rsidRPr="003C45E5" w:rsidRDefault="00475D24" w:rsidP="006965F4">
            <w:pPr>
              <w:rPr>
                <w:rFonts w:ascii="Calibri Light" w:hAnsi="Calibri Light" w:cs="Arial"/>
                <w:sz w:val="22"/>
                <w:szCs w:val="22"/>
              </w:rPr>
            </w:pPr>
            <w:r w:rsidRPr="003C45E5">
              <w:rPr>
                <w:rFonts w:ascii="Calibri Light" w:hAnsi="Calibri Light" w:cs="Arial"/>
                <w:sz w:val="22"/>
                <w:szCs w:val="22"/>
              </w:rPr>
              <w:t xml:space="preserve">Aligning a high-quality professional learning plan with </w:t>
            </w:r>
            <w:r w:rsidR="006965F4" w:rsidRPr="003C45E5">
              <w:rPr>
                <w:rFonts w:ascii="Calibri Light" w:hAnsi="Calibri Light" w:cs="Arial"/>
                <w:sz w:val="22"/>
                <w:szCs w:val="22"/>
              </w:rPr>
              <w:t>the district’s</w:t>
            </w:r>
            <w:r w:rsidR="00FA1D3B" w:rsidRPr="003C45E5">
              <w:rPr>
                <w:rFonts w:ascii="Calibri Light" w:hAnsi="Calibri Light" w:cs="Arial"/>
                <w:sz w:val="22"/>
                <w:szCs w:val="22"/>
              </w:rPr>
              <w:t xml:space="preserve"> Educator Evaluation </w:t>
            </w:r>
            <w:r w:rsidR="006965F4" w:rsidRPr="003C45E5">
              <w:rPr>
                <w:rFonts w:ascii="Calibri Light" w:hAnsi="Calibri Light" w:cs="Arial"/>
                <w:sz w:val="22"/>
                <w:szCs w:val="22"/>
              </w:rPr>
              <w:t>and Support plan</w:t>
            </w:r>
          </w:p>
        </w:tc>
      </w:tr>
      <w:tr w:rsidR="006965F4" w:rsidRPr="003C45E5" w:rsidTr="00475D24">
        <w:trPr>
          <w:trHeight w:val="247"/>
        </w:trPr>
        <w:sdt>
          <w:sdtPr>
            <w:rPr>
              <w:rFonts w:ascii="Calibri Light" w:hAnsi="Calibri Light" w:cs="Arial"/>
              <w:sz w:val="22"/>
              <w:szCs w:val="22"/>
            </w:rPr>
            <w:id w:val="106607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15" w:type="dxa"/>
              </w:tcPr>
              <w:p w:rsidR="006965F4" w:rsidRPr="003C45E5" w:rsidRDefault="006965F4" w:rsidP="00C83B15">
                <w:pPr>
                  <w:rPr>
                    <w:rFonts w:ascii="Calibri Light" w:hAnsi="Calibri Light" w:cs="Arial"/>
                    <w:sz w:val="22"/>
                    <w:szCs w:val="22"/>
                  </w:rPr>
                </w:pPr>
                <w:r w:rsidRPr="003C45E5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9291" w:type="dxa"/>
          </w:tcPr>
          <w:p w:rsidR="006965F4" w:rsidRPr="003C45E5" w:rsidRDefault="006965F4" w:rsidP="00530545">
            <w:pPr>
              <w:rPr>
                <w:rFonts w:ascii="Calibri Light" w:hAnsi="Calibri Light" w:cs="Arial"/>
                <w:noProof/>
                <w:sz w:val="22"/>
                <w:szCs w:val="22"/>
              </w:rPr>
            </w:pPr>
            <w:r w:rsidRPr="003C45E5">
              <w:rPr>
                <w:rFonts w:ascii="Calibri Light" w:hAnsi="Calibri Light" w:cs="Arial"/>
                <w:noProof/>
                <w:sz w:val="22"/>
                <w:szCs w:val="22"/>
              </w:rPr>
              <w:t>Deve</w:t>
            </w:r>
            <w:r w:rsidR="00530545" w:rsidRPr="003C45E5">
              <w:rPr>
                <w:rFonts w:ascii="Calibri Light" w:hAnsi="Calibri Light" w:cs="Arial"/>
                <w:noProof/>
                <w:sz w:val="22"/>
                <w:szCs w:val="22"/>
              </w:rPr>
              <w:t>l</w:t>
            </w:r>
            <w:r w:rsidRPr="003C45E5">
              <w:rPr>
                <w:rFonts w:ascii="Calibri Light" w:hAnsi="Calibri Light" w:cs="Arial"/>
                <w:noProof/>
                <w:sz w:val="22"/>
                <w:szCs w:val="22"/>
              </w:rPr>
              <w:t>oping a plan that promotes educator</w:t>
            </w:r>
            <w:r w:rsidR="00530545" w:rsidRPr="003C45E5">
              <w:rPr>
                <w:rFonts w:ascii="Calibri Light" w:hAnsi="Calibri Light" w:cs="Arial"/>
                <w:noProof/>
                <w:sz w:val="22"/>
                <w:szCs w:val="22"/>
              </w:rPr>
              <w:t>-</w:t>
            </w:r>
            <w:r w:rsidRPr="003C45E5">
              <w:rPr>
                <w:rFonts w:ascii="Calibri Light" w:hAnsi="Calibri Light" w:cs="Arial"/>
                <w:noProof/>
                <w:sz w:val="22"/>
                <w:szCs w:val="22"/>
              </w:rPr>
              <w:t>centered professional learning</w:t>
            </w:r>
          </w:p>
        </w:tc>
      </w:tr>
      <w:tr w:rsidR="007F1832" w:rsidRPr="003C45E5" w:rsidTr="00475D24">
        <w:trPr>
          <w:trHeight w:val="227"/>
        </w:trPr>
        <w:sdt>
          <w:sdtPr>
            <w:rPr>
              <w:rFonts w:ascii="Calibri Light" w:hAnsi="Calibri Light" w:cs="Arial"/>
              <w:sz w:val="22"/>
              <w:szCs w:val="22"/>
            </w:rPr>
            <w:id w:val="-8060855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15" w:type="dxa"/>
              </w:tcPr>
              <w:p w:rsidR="007F1832" w:rsidRPr="003C45E5" w:rsidRDefault="007F1832" w:rsidP="00C83B15">
                <w:pPr>
                  <w:rPr>
                    <w:rFonts w:ascii="Calibri Light" w:hAnsi="Calibri Light" w:cs="Arial"/>
                    <w:sz w:val="22"/>
                    <w:szCs w:val="22"/>
                  </w:rPr>
                </w:pPr>
                <w:r w:rsidRPr="003C45E5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9291" w:type="dxa"/>
          </w:tcPr>
          <w:p w:rsidR="007F1832" w:rsidRPr="003C45E5" w:rsidRDefault="007F1832" w:rsidP="00C83B15">
            <w:pPr>
              <w:rPr>
                <w:rFonts w:ascii="Calibri Light" w:hAnsi="Calibri Light" w:cs="Arial"/>
                <w:i/>
                <w:sz w:val="22"/>
                <w:szCs w:val="22"/>
              </w:rPr>
            </w:pPr>
            <w:r w:rsidRPr="003C45E5">
              <w:rPr>
                <w:rFonts w:ascii="Calibri Light" w:hAnsi="Calibri Light" w:cs="Arial"/>
                <w:sz w:val="22"/>
                <w:szCs w:val="22"/>
              </w:rPr>
              <w:t xml:space="preserve">Other:  </w:t>
            </w:r>
          </w:p>
        </w:tc>
      </w:tr>
    </w:tbl>
    <w:p w:rsidR="003F7FEF" w:rsidRPr="003C45E5" w:rsidRDefault="003F7FEF" w:rsidP="007F1832">
      <w:pPr>
        <w:rPr>
          <w:rFonts w:ascii="Calibri Light" w:hAnsi="Calibri Light" w:cs="Arial"/>
          <w:sz w:val="22"/>
          <w:szCs w:val="22"/>
        </w:rPr>
      </w:pPr>
    </w:p>
    <w:p w:rsidR="00DB7A46" w:rsidRPr="003C45E5" w:rsidRDefault="0014367E" w:rsidP="00BC7A6A">
      <w:pPr>
        <w:pStyle w:val="ListParagraph"/>
        <w:numPr>
          <w:ilvl w:val="0"/>
          <w:numId w:val="17"/>
        </w:numPr>
        <w:ind w:left="360" w:hanging="270"/>
        <w:rPr>
          <w:rFonts w:ascii="Calibri Light" w:hAnsi="Calibri Light" w:cs="Arial"/>
          <w:sz w:val="22"/>
          <w:szCs w:val="22"/>
        </w:rPr>
      </w:pPr>
      <w:r w:rsidRPr="003C45E5">
        <w:rPr>
          <w:rFonts w:ascii="Calibri Light" w:hAnsi="Calibri Light" w:cs="Arial"/>
          <w:sz w:val="22"/>
          <w:szCs w:val="22"/>
        </w:rPr>
        <w:lastRenderedPageBreak/>
        <w:t xml:space="preserve">Provide any questions or comments related to this </w:t>
      </w:r>
      <w:r w:rsidR="006D325C">
        <w:rPr>
          <w:rFonts w:ascii="Calibri Light" w:hAnsi="Calibri Light" w:cs="Arial"/>
          <w:sz w:val="22"/>
          <w:szCs w:val="22"/>
        </w:rPr>
        <w:t>L</w:t>
      </w:r>
      <w:r w:rsidR="0061430B" w:rsidRPr="003C45E5">
        <w:rPr>
          <w:rFonts w:ascii="Calibri Light" w:hAnsi="Calibri Light" w:cs="Arial"/>
          <w:sz w:val="22"/>
          <w:szCs w:val="22"/>
        </w:rPr>
        <w:t xml:space="preserve">earning </w:t>
      </w:r>
      <w:r w:rsidR="006D325C">
        <w:rPr>
          <w:rFonts w:ascii="Calibri Light" w:hAnsi="Calibri Light" w:cs="Arial"/>
          <w:sz w:val="22"/>
          <w:szCs w:val="22"/>
        </w:rPr>
        <w:t>S</w:t>
      </w:r>
      <w:r w:rsidR="0061430B" w:rsidRPr="003C45E5">
        <w:rPr>
          <w:rFonts w:ascii="Calibri Light" w:hAnsi="Calibri Light" w:cs="Arial"/>
          <w:sz w:val="22"/>
          <w:szCs w:val="22"/>
        </w:rPr>
        <w:t>eries</w:t>
      </w:r>
      <w:r w:rsidRPr="003C45E5">
        <w:rPr>
          <w:rFonts w:ascii="Calibri Light" w:hAnsi="Calibri Light" w:cs="Arial"/>
          <w:sz w:val="22"/>
          <w:szCs w:val="22"/>
        </w:rPr>
        <w:t xml:space="preserve">:  </w:t>
      </w:r>
      <w:sdt>
        <w:sdtPr>
          <w:rPr>
            <w:sz w:val="22"/>
            <w:szCs w:val="22"/>
          </w:rPr>
          <w:id w:val="-1910370630"/>
          <w:placeholder>
            <w:docPart w:val="DefaultPlaceholder_1081868574"/>
          </w:placeholder>
          <w:showingPlcHdr/>
          <w:text/>
        </w:sdtPr>
        <w:sdtEndPr/>
        <w:sdtContent>
          <w:r w:rsidRPr="003C45E5">
            <w:rPr>
              <w:rStyle w:val="PlaceholderText"/>
              <w:rFonts w:ascii="Calibri Light" w:hAnsi="Calibri Light"/>
              <w:sz w:val="22"/>
              <w:szCs w:val="22"/>
            </w:rPr>
            <w:t>Click here to enter text.</w:t>
          </w:r>
        </w:sdtContent>
      </w:sdt>
    </w:p>
    <w:p w:rsidR="00475D24" w:rsidRPr="003C45E5" w:rsidRDefault="00475D24" w:rsidP="0014367E">
      <w:pPr>
        <w:rPr>
          <w:rFonts w:ascii="Calibri Light" w:hAnsi="Calibri Light" w:cs="Arial"/>
          <w:sz w:val="22"/>
          <w:szCs w:val="22"/>
        </w:rPr>
      </w:pPr>
    </w:p>
    <w:p w:rsidR="002160F0" w:rsidRPr="003C45E5" w:rsidRDefault="00123BC8" w:rsidP="00475D24">
      <w:pPr>
        <w:ind w:left="180"/>
        <w:rPr>
          <w:rFonts w:ascii="Calibri Light" w:hAnsi="Calibri Light" w:cs="Arial"/>
          <w:sz w:val="22"/>
          <w:szCs w:val="22"/>
        </w:rPr>
      </w:pPr>
      <w:r w:rsidRPr="003C45E5">
        <w:rPr>
          <w:rFonts w:ascii="Calibri Light" w:hAnsi="Calibri Light" w:cs="Arial"/>
          <w:sz w:val="22"/>
          <w:szCs w:val="22"/>
        </w:rPr>
        <w:t xml:space="preserve">Email this completed form to </w:t>
      </w:r>
      <w:hyperlink r:id="rId20" w:history="1">
        <w:r w:rsidR="00DD4A9A" w:rsidRPr="005E7DC1">
          <w:rPr>
            <w:rStyle w:val="Hyperlink"/>
            <w:rFonts w:ascii="Calibri Light" w:hAnsi="Calibri Light" w:cs="Arial"/>
            <w:noProof/>
            <w:sz w:val="22"/>
            <w:szCs w:val="22"/>
          </w:rPr>
          <w:t>dvanwyngaarden@crec.org</w:t>
        </w:r>
      </w:hyperlink>
      <w:r w:rsidR="00DD4A9A">
        <w:rPr>
          <w:rFonts w:ascii="Calibri Light" w:hAnsi="Calibri Light" w:cs="Arial"/>
          <w:noProof/>
          <w:sz w:val="22"/>
          <w:szCs w:val="22"/>
        </w:rPr>
        <w:t xml:space="preserve"> </w:t>
      </w:r>
      <w:r w:rsidRPr="003C45E5">
        <w:rPr>
          <w:rFonts w:ascii="Calibri Light" w:hAnsi="Calibri Light" w:cs="Arial"/>
          <w:sz w:val="22"/>
          <w:szCs w:val="22"/>
        </w:rPr>
        <w:t xml:space="preserve">or fax it to </w:t>
      </w:r>
      <w:r w:rsidR="00DD4A9A" w:rsidRPr="003C45E5">
        <w:rPr>
          <w:rFonts w:ascii="Calibri Light" w:hAnsi="Calibri Light" w:cs="Arial"/>
          <w:noProof/>
          <w:sz w:val="22"/>
          <w:szCs w:val="22"/>
        </w:rPr>
        <w:t xml:space="preserve">(860) </w:t>
      </w:r>
      <w:r w:rsidR="00DD4A9A">
        <w:rPr>
          <w:rFonts w:ascii="Calibri Light" w:hAnsi="Calibri Light" w:cs="Arial"/>
          <w:noProof/>
          <w:sz w:val="22"/>
          <w:szCs w:val="22"/>
        </w:rPr>
        <w:t>241</w:t>
      </w:r>
      <w:r w:rsidR="00DD4A9A" w:rsidRPr="003C45E5">
        <w:rPr>
          <w:rFonts w:ascii="Calibri Light" w:hAnsi="Calibri Light" w:cs="Arial"/>
          <w:noProof/>
          <w:sz w:val="22"/>
          <w:szCs w:val="22"/>
        </w:rPr>
        <w:t>-</w:t>
      </w:r>
      <w:r w:rsidR="00DD4A9A">
        <w:rPr>
          <w:rFonts w:ascii="Calibri Light" w:hAnsi="Calibri Light" w:cs="Arial"/>
          <w:noProof/>
          <w:sz w:val="22"/>
          <w:szCs w:val="22"/>
        </w:rPr>
        <w:t>8956</w:t>
      </w:r>
      <w:r w:rsidRPr="003C45E5">
        <w:rPr>
          <w:rFonts w:ascii="Calibri Light" w:hAnsi="Calibri Light" w:cs="Arial"/>
          <w:sz w:val="22"/>
          <w:szCs w:val="22"/>
        </w:rPr>
        <w:t>.</w:t>
      </w:r>
      <w:r w:rsidR="00475D24" w:rsidRPr="003C45E5">
        <w:rPr>
          <w:rFonts w:ascii="Calibri Light" w:hAnsi="Calibri Light" w:cs="Arial"/>
          <w:sz w:val="22"/>
          <w:szCs w:val="22"/>
        </w:rPr>
        <w:t xml:space="preserve"> </w:t>
      </w:r>
      <w:r w:rsidR="002160F0" w:rsidRPr="003C45E5">
        <w:rPr>
          <w:rFonts w:ascii="Calibri Light" w:hAnsi="Calibri Light" w:cs="Arial"/>
          <w:i/>
          <w:sz w:val="22"/>
          <w:szCs w:val="22"/>
        </w:rPr>
        <w:t xml:space="preserve">After receiving your completed form, someone from your </w:t>
      </w:r>
      <w:r w:rsidR="007F1832" w:rsidRPr="003C45E5">
        <w:rPr>
          <w:rFonts w:ascii="Calibri Light" w:hAnsi="Calibri Light" w:cs="Arial"/>
          <w:i/>
          <w:sz w:val="22"/>
          <w:szCs w:val="22"/>
        </w:rPr>
        <w:t xml:space="preserve">local </w:t>
      </w:r>
      <w:r w:rsidR="002160F0" w:rsidRPr="003C45E5">
        <w:rPr>
          <w:rFonts w:ascii="Calibri Light" w:hAnsi="Calibri Light" w:cs="Arial"/>
          <w:i/>
          <w:sz w:val="22"/>
          <w:szCs w:val="22"/>
        </w:rPr>
        <w:t xml:space="preserve">RESC will contact you in order to </w:t>
      </w:r>
      <w:r w:rsidR="007F1832" w:rsidRPr="003C45E5">
        <w:rPr>
          <w:rFonts w:ascii="Calibri Light" w:hAnsi="Calibri Light" w:cs="Arial"/>
          <w:i/>
          <w:sz w:val="22"/>
          <w:szCs w:val="22"/>
        </w:rPr>
        <w:t>plan for</w:t>
      </w:r>
      <w:r w:rsidR="002160F0" w:rsidRPr="003C45E5">
        <w:rPr>
          <w:rFonts w:ascii="Calibri Light" w:hAnsi="Calibri Light" w:cs="Arial"/>
          <w:i/>
          <w:sz w:val="22"/>
          <w:szCs w:val="22"/>
        </w:rPr>
        <w:t xml:space="preserve"> your </w:t>
      </w:r>
      <w:r w:rsidR="006D325C">
        <w:rPr>
          <w:rFonts w:ascii="Calibri Light" w:hAnsi="Calibri Light" w:cs="Arial"/>
          <w:i/>
          <w:sz w:val="22"/>
          <w:szCs w:val="22"/>
        </w:rPr>
        <w:t>in-district F</w:t>
      </w:r>
      <w:r w:rsidR="00B2192C">
        <w:rPr>
          <w:rFonts w:ascii="Calibri Light" w:hAnsi="Calibri Light" w:cs="Arial"/>
          <w:i/>
          <w:sz w:val="22"/>
          <w:szCs w:val="22"/>
        </w:rPr>
        <w:t xml:space="preserve">acilitated </w:t>
      </w:r>
      <w:r w:rsidR="006D325C">
        <w:rPr>
          <w:rFonts w:ascii="Calibri Light" w:hAnsi="Calibri Light" w:cs="Arial"/>
          <w:i/>
          <w:sz w:val="22"/>
          <w:szCs w:val="22"/>
        </w:rPr>
        <w:t>L</w:t>
      </w:r>
      <w:r w:rsidR="00530545" w:rsidRPr="003C45E5">
        <w:rPr>
          <w:rFonts w:ascii="Calibri Light" w:hAnsi="Calibri Light" w:cs="Arial"/>
          <w:i/>
          <w:sz w:val="22"/>
          <w:szCs w:val="22"/>
        </w:rPr>
        <w:t xml:space="preserve">earning </w:t>
      </w:r>
      <w:r w:rsidR="006D325C">
        <w:rPr>
          <w:rFonts w:ascii="Calibri Light" w:hAnsi="Calibri Light" w:cs="Arial"/>
          <w:i/>
          <w:sz w:val="22"/>
          <w:szCs w:val="22"/>
        </w:rPr>
        <w:t>Series</w:t>
      </w:r>
      <w:r w:rsidR="002160F0" w:rsidRPr="003C45E5">
        <w:rPr>
          <w:rFonts w:ascii="Calibri Light" w:hAnsi="Calibri Light" w:cs="Arial"/>
          <w:i/>
          <w:sz w:val="22"/>
          <w:szCs w:val="22"/>
        </w:rPr>
        <w:t>.</w:t>
      </w:r>
    </w:p>
    <w:sectPr w:rsidR="002160F0" w:rsidRPr="003C45E5" w:rsidSect="00475D24">
      <w:type w:val="continuous"/>
      <w:pgSz w:w="12240" w:h="15840" w:code="1"/>
      <w:pgMar w:top="500" w:right="720" w:bottom="180" w:left="720" w:header="54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7133" w:rsidRDefault="00F07133">
      <w:r>
        <w:separator/>
      </w:r>
    </w:p>
  </w:endnote>
  <w:endnote w:type="continuationSeparator" w:id="0">
    <w:p w:rsidR="00F07133" w:rsidRDefault="00F071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133" w:rsidRDefault="007D1467" w:rsidP="00DB7A46">
    <w:pPr>
      <w:pStyle w:val="Footer"/>
      <w:jc w:val="center"/>
    </w:pPr>
    <w:r w:rsidRPr="00BA5B0D">
      <w:rPr>
        <w:noProof/>
      </w:rPr>
      <w:drawing>
        <wp:anchor distT="0" distB="0" distL="114300" distR="114300" simplePos="0" relativeHeight="251667456" behindDoc="1" locked="0" layoutInCell="1" allowOverlap="1" wp14:anchorId="71A0E206" wp14:editId="440BF960">
          <wp:simplePos x="0" y="0"/>
          <wp:positionH relativeFrom="column">
            <wp:posOffset>3406140</wp:posOffset>
          </wp:positionH>
          <wp:positionV relativeFrom="paragraph">
            <wp:posOffset>-95885</wp:posOffset>
          </wp:positionV>
          <wp:extent cx="3396615" cy="394970"/>
          <wp:effectExtent l="0" t="0" r="0" b="5080"/>
          <wp:wrapNone/>
          <wp:docPr id="24" name="Picture 2" descr="RESC Alliance 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SC Alliance 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96615" cy="394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07133" w:rsidRPr="00BA5B0D">
      <w:rPr>
        <w:noProof/>
      </w:rPr>
      <w:drawing>
        <wp:anchor distT="0" distB="0" distL="114300" distR="114300" simplePos="0" relativeHeight="251666432" behindDoc="1" locked="0" layoutInCell="1" allowOverlap="1" wp14:anchorId="1A6ABD68" wp14:editId="0BF0F6FB">
          <wp:simplePos x="0" y="0"/>
          <wp:positionH relativeFrom="column">
            <wp:posOffset>152400</wp:posOffset>
          </wp:positionH>
          <wp:positionV relativeFrom="paragraph">
            <wp:posOffset>33655</wp:posOffset>
          </wp:positionV>
          <wp:extent cx="2070735" cy="377825"/>
          <wp:effectExtent l="0" t="0" r="5715" b="3175"/>
          <wp:wrapNone/>
          <wp:docPr id="23" name="Picture 1" descr="http://interfaces.aces.org/mrktg/ACES%20Logos/RESC%20Banner%2011.6.0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interfaces.aces.org/mrktg/ACES%20Logos/RESC%20Banner%2011.6.08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0735" cy="377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07133" w:rsidRDefault="00F07133" w:rsidP="00DB7A46">
    <w:pPr>
      <w:pStyle w:val="Footer"/>
      <w:jc w:val="center"/>
    </w:pPr>
  </w:p>
  <w:p w:rsidR="00F07133" w:rsidRDefault="002930B2" w:rsidP="00397A67">
    <w:pPr>
      <w:pStyle w:val="Footer"/>
      <w:jc w:val="center"/>
      <w:rPr>
        <w:rFonts w:ascii="Calibri Light" w:hAnsi="Calibri Light" w:cs="AngsanaUPC"/>
      </w:rPr>
    </w:pPr>
    <w:sdt>
      <w:sdtPr>
        <w:id w:val="-1691683787"/>
        <w:docPartObj>
          <w:docPartGallery w:val="Page Numbers (Bottom of Page)"/>
          <w:docPartUnique/>
        </w:docPartObj>
      </w:sdtPr>
      <w:sdtEndPr>
        <w:rPr>
          <w:rFonts w:ascii="Calibri Light" w:hAnsi="Calibri Light" w:cs="AngsanaUPC"/>
        </w:rPr>
      </w:sdtEndPr>
      <w:sdtContent>
        <w:sdt>
          <w:sdtPr>
            <w:rPr>
              <w:rFonts w:ascii="Calibri Light" w:hAnsi="Calibri Light" w:cs="AngsanaUPC"/>
            </w:rPr>
            <w:id w:val="-81534506"/>
            <w:docPartObj>
              <w:docPartGallery w:val="Page Numbers (Top of Page)"/>
              <w:docPartUnique/>
            </w:docPartObj>
          </w:sdtPr>
          <w:sdtEndPr/>
          <w:sdtContent>
            <w:r w:rsidR="00F07133" w:rsidRPr="007D1467">
              <w:rPr>
                <w:rFonts w:ascii="Calibri Light" w:hAnsi="Calibri Light" w:cs="AngsanaUPC"/>
              </w:rPr>
              <w:t xml:space="preserve">Page </w:t>
            </w:r>
            <w:r w:rsidR="00F07133" w:rsidRPr="007D1467">
              <w:rPr>
                <w:rFonts w:ascii="Calibri Light" w:hAnsi="Calibri Light" w:cs="AngsanaUPC"/>
                <w:b/>
                <w:bCs/>
              </w:rPr>
              <w:fldChar w:fldCharType="begin"/>
            </w:r>
            <w:r w:rsidR="00F07133" w:rsidRPr="007D1467">
              <w:rPr>
                <w:rFonts w:ascii="Calibri Light" w:hAnsi="Calibri Light" w:cs="AngsanaUPC"/>
                <w:b/>
                <w:bCs/>
              </w:rPr>
              <w:instrText xml:space="preserve"> PAGE </w:instrText>
            </w:r>
            <w:r w:rsidR="00F07133" w:rsidRPr="007D1467">
              <w:rPr>
                <w:rFonts w:ascii="Calibri Light" w:hAnsi="Calibri Light" w:cs="AngsanaUPC"/>
                <w:b/>
                <w:bCs/>
              </w:rPr>
              <w:fldChar w:fldCharType="separate"/>
            </w:r>
            <w:r>
              <w:rPr>
                <w:rFonts w:ascii="Calibri Light" w:hAnsi="Calibri Light" w:cs="AngsanaUPC"/>
                <w:b/>
                <w:bCs/>
                <w:noProof/>
              </w:rPr>
              <w:t>2</w:t>
            </w:r>
            <w:r w:rsidR="00F07133" w:rsidRPr="007D1467">
              <w:rPr>
                <w:rFonts w:ascii="Calibri Light" w:hAnsi="Calibri Light" w:cs="AngsanaUPC"/>
                <w:b/>
                <w:bCs/>
              </w:rPr>
              <w:fldChar w:fldCharType="end"/>
            </w:r>
            <w:r w:rsidR="00F07133" w:rsidRPr="007D1467">
              <w:rPr>
                <w:rFonts w:ascii="Calibri Light" w:hAnsi="Calibri Light" w:cs="AngsanaUPC"/>
              </w:rPr>
              <w:t xml:space="preserve"> of </w:t>
            </w:r>
            <w:r w:rsidR="00F07133" w:rsidRPr="007D1467">
              <w:rPr>
                <w:rFonts w:ascii="Calibri Light" w:hAnsi="Calibri Light" w:cs="AngsanaUPC"/>
                <w:b/>
                <w:bCs/>
              </w:rPr>
              <w:fldChar w:fldCharType="begin"/>
            </w:r>
            <w:r w:rsidR="00F07133" w:rsidRPr="007D1467">
              <w:rPr>
                <w:rFonts w:ascii="Calibri Light" w:hAnsi="Calibri Light" w:cs="AngsanaUPC"/>
                <w:b/>
                <w:bCs/>
              </w:rPr>
              <w:instrText xml:space="preserve"> NUMPAGES  </w:instrText>
            </w:r>
            <w:r w:rsidR="00F07133" w:rsidRPr="007D1467">
              <w:rPr>
                <w:rFonts w:ascii="Calibri Light" w:hAnsi="Calibri Light" w:cs="AngsanaUPC"/>
                <w:b/>
                <w:bCs/>
              </w:rPr>
              <w:fldChar w:fldCharType="separate"/>
            </w:r>
            <w:r>
              <w:rPr>
                <w:rFonts w:ascii="Calibri Light" w:hAnsi="Calibri Light" w:cs="AngsanaUPC"/>
                <w:b/>
                <w:bCs/>
                <w:noProof/>
              </w:rPr>
              <w:t>2</w:t>
            </w:r>
            <w:r w:rsidR="00F07133" w:rsidRPr="007D1467">
              <w:rPr>
                <w:rFonts w:ascii="Calibri Light" w:hAnsi="Calibri Light" w:cs="AngsanaUPC"/>
                <w:b/>
                <w:bCs/>
              </w:rPr>
              <w:fldChar w:fldCharType="end"/>
            </w:r>
          </w:sdtContent>
        </w:sdt>
      </w:sdtContent>
    </w:sdt>
  </w:p>
  <w:p w:rsidR="002930B2" w:rsidRDefault="002930B2" w:rsidP="00397A67">
    <w:pPr>
      <w:pStyle w:val="Footer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133" w:rsidRDefault="00F07133" w:rsidP="00DB7A46">
    <w:pPr>
      <w:pStyle w:val="Footer"/>
      <w:jc w:val="center"/>
    </w:pPr>
    <w:r w:rsidRPr="00113AE6">
      <w:rPr>
        <w:noProof/>
      </w:rPr>
      <w:drawing>
        <wp:anchor distT="0" distB="0" distL="114300" distR="114300" simplePos="0" relativeHeight="251662336" behindDoc="1" locked="0" layoutInCell="1" allowOverlap="1" wp14:anchorId="6080A906" wp14:editId="42E12DC9">
          <wp:simplePos x="0" y="0"/>
          <wp:positionH relativeFrom="column">
            <wp:posOffset>3436620</wp:posOffset>
          </wp:positionH>
          <wp:positionV relativeFrom="paragraph">
            <wp:posOffset>-111125</wp:posOffset>
          </wp:positionV>
          <wp:extent cx="3396615" cy="394970"/>
          <wp:effectExtent l="0" t="0" r="0" b="5080"/>
          <wp:wrapNone/>
          <wp:docPr id="26" name="Picture 2" descr="RESC Alliance 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SC Alliance 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96615" cy="394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14923">
      <w:rPr>
        <w:noProof/>
      </w:rPr>
      <w:drawing>
        <wp:anchor distT="0" distB="0" distL="114300" distR="114300" simplePos="0" relativeHeight="251661312" behindDoc="1" locked="0" layoutInCell="1" allowOverlap="1" wp14:anchorId="53A6535B" wp14:editId="2ED8B402">
          <wp:simplePos x="0" y="0"/>
          <wp:positionH relativeFrom="column">
            <wp:posOffset>144780</wp:posOffset>
          </wp:positionH>
          <wp:positionV relativeFrom="paragraph">
            <wp:posOffset>41275</wp:posOffset>
          </wp:positionV>
          <wp:extent cx="2070735" cy="377825"/>
          <wp:effectExtent l="0" t="0" r="5715" b="3175"/>
          <wp:wrapNone/>
          <wp:docPr id="27" name="Picture 1" descr="http://interfaces.aces.org/mrktg/ACES%20Logos/RESC%20Banner%2011.6.0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interfaces.aces.org/mrktg/ACES%20Logos/RESC%20Banner%2011.6.08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0735" cy="377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07133" w:rsidRDefault="00F07133" w:rsidP="00DB7A46">
    <w:pPr>
      <w:pStyle w:val="Footer"/>
      <w:jc w:val="center"/>
    </w:pPr>
  </w:p>
  <w:p w:rsidR="00F07133" w:rsidRPr="00867B16" w:rsidRDefault="002930B2" w:rsidP="007D1467">
    <w:pPr>
      <w:pStyle w:val="Footer"/>
      <w:tabs>
        <w:tab w:val="left" w:pos="2790"/>
        <w:tab w:val="left" w:pos="3150"/>
        <w:tab w:val="left" w:pos="3240"/>
        <w:tab w:val="left" w:pos="3420"/>
        <w:tab w:val="left" w:pos="5400"/>
      </w:tabs>
      <w:jc w:val="center"/>
      <w:rPr>
        <w:rFonts w:ascii="Calibri Light" w:hAnsi="Calibri Light"/>
      </w:rPr>
    </w:pPr>
    <w:sdt>
      <w:sdtPr>
        <w:rPr>
          <w:rFonts w:ascii="Calibri Light" w:hAnsi="Calibri Light"/>
        </w:rPr>
        <w:id w:val="462542044"/>
        <w:docPartObj>
          <w:docPartGallery w:val="Page Numbers (Top of Page)"/>
          <w:docPartUnique/>
        </w:docPartObj>
      </w:sdtPr>
      <w:sdtEndPr/>
      <w:sdtContent>
        <w:r w:rsidR="00F07133" w:rsidRPr="00867B16">
          <w:rPr>
            <w:rFonts w:ascii="Calibri Light" w:hAnsi="Calibri Light"/>
          </w:rPr>
          <w:t xml:space="preserve">Page </w:t>
        </w:r>
        <w:r w:rsidR="00F07133" w:rsidRPr="00867B16">
          <w:rPr>
            <w:rFonts w:ascii="Calibri Light" w:hAnsi="Calibri Light"/>
            <w:b/>
            <w:bCs/>
          </w:rPr>
          <w:fldChar w:fldCharType="begin"/>
        </w:r>
        <w:r w:rsidR="00F07133" w:rsidRPr="00867B16">
          <w:rPr>
            <w:rFonts w:ascii="Calibri Light" w:hAnsi="Calibri Light"/>
            <w:b/>
            <w:bCs/>
          </w:rPr>
          <w:instrText xml:space="preserve"> PAGE </w:instrText>
        </w:r>
        <w:r w:rsidR="00F07133" w:rsidRPr="00867B16">
          <w:rPr>
            <w:rFonts w:ascii="Calibri Light" w:hAnsi="Calibri Light"/>
            <w:b/>
            <w:bCs/>
          </w:rPr>
          <w:fldChar w:fldCharType="separate"/>
        </w:r>
        <w:r>
          <w:rPr>
            <w:rFonts w:ascii="Calibri Light" w:hAnsi="Calibri Light"/>
            <w:b/>
            <w:bCs/>
            <w:noProof/>
          </w:rPr>
          <w:t>1</w:t>
        </w:r>
        <w:r w:rsidR="00F07133" w:rsidRPr="00867B16">
          <w:rPr>
            <w:rFonts w:ascii="Calibri Light" w:hAnsi="Calibri Light"/>
            <w:b/>
            <w:bCs/>
          </w:rPr>
          <w:fldChar w:fldCharType="end"/>
        </w:r>
        <w:r w:rsidR="00F07133" w:rsidRPr="00867B16">
          <w:rPr>
            <w:rFonts w:ascii="Calibri Light" w:hAnsi="Calibri Light"/>
          </w:rPr>
          <w:t xml:space="preserve"> of </w:t>
        </w:r>
        <w:r w:rsidR="00F07133" w:rsidRPr="00867B16">
          <w:rPr>
            <w:rFonts w:ascii="Calibri Light" w:hAnsi="Calibri Light"/>
            <w:b/>
            <w:bCs/>
          </w:rPr>
          <w:fldChar w:fldCharType="begin"/>
        </w:r>
        <w:r w:rsidR="00F07133" w:rsidRPr="00867B16">
          <w:rPr>
            <w:rFonts w:ascii="Calibri Light" w:hAnsi="Calibri Light"/>
            <w:b/>
            <w:bCs/>
          </w:rPr>
          <w:instrText xml:space="preserve"> NUMPAGES  </w:instrText>
        </w:r>
        <w:r w:rsidR="00F07133" w:rsidRPr="00867B16">
          <w:rPr>
            <w:rFonts w:ascii="Calibri Light" w:hAnsi="Calibri Light"/>
            <w:b/>
            <w:bCs/>
          </w:rPr>
          <w:fldChar w:fldCharType="separate"/>
        </w:r>
        <w:r>
          <w:rPr>
            <w:rFonts w:ascii="Calibri Light" w:hAnsi="Calibri Light"/>
            <w:b/>
            <w:bCs/>
            <w:noProof/>
          </w:rPr>
          <w:t>2</w:t>
        </w:r>
        <w:r w:rsidR="00F07133" w:rsidRPr="00867B16">
          <w:rPr>
            <w:rFonts w:ascii="Calibri Light" w:hAnsi="Calibri Light"/>
            <w:b/>
            <w:bCs/>
          </w:rPr>
          <w:fldChar w:fldCharType="end"/>
        </w:r>
      </w:sdtContent>
    </w:sdt>
  </w:p>
  <w:p w:rsidR="00F07133" w:rsidRDefault="00F07133" w:rsidP="00113AE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7133" w:rsidRDefault="00F07133">
      <w:r>
        <w:separator/>
      </w:r>
    </w:p>
  </w:footnote>
  <w:footnote w:type="continuationSeparator" w:id="0">
    <w:p w:rsidR="00F07133" w:rsidRDefault="00F071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133" w:rsidRDefault="00F07133" w:rsidP="004757FD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1853FBA" wp14:editId="4FEAA1CE">
              <wp:simplePos x="0" y="0"/>
              <wp:positionH relativeFrom="column">
                <wp:posOffset>-441960</wp:posOffset>
              </wp:positionH>
              <wp:positionV relativeFrom="paragraph">
                <wp:posOffset>615315</wp:posOffset>
              </wp:positionV>
              <wp:extent cx="7696200" cy="4445"/>
              <wp:effectExtent l="38100" t="38100" r="76200" b="90805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96200" cy="4445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0920E08" id="Straight Connector 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.8pt,48.45pt" to="571.2pt,4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" strokecolor="#4f81bd [3204]" strokeweight="2pt">
              <v:shadow on="t" color="black" opacity="24903f" origin=",.5" offset="0,.55556mm"/>
            </v:line>
          </w:pict>
        </mc:Fallback>
      </mc:AlternateContent>
    </w:r>
    <w:r w:rsidRPr="00880746">
      <w:rPr>
        <w:noProof/>
      </w:rPr>
      <w:drawing>
        <wp:inline distT="0" distB="0" distL="0" distR="0" wp14:anchorId="774E3080" wp14:editId="0DA7A872">
          <wp:extent cx="647700" cy="541226"/>
          <wp:effectExtent l="0" t="0" r="0" b="0"/>
          <wp:docPr id="28" name="Picture 28" descr="J:\Communications Office\CSDE STYLE GUIDE\CSDE Logo\CSDElogo_vertical_blu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:\Communications Office\CSDE STYLE GUIDE\CSDE Logo\CSDElogo_vertical_blu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370" cy="5593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07133" w:rsidRDefault="00F07133" w:rsidP="00BA5B0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133" w:rsidRDefault="00F07133" w:rsidP="001D3942">
    <w:pPr>
      <w:pStyle w:val="Header"/>
      <w:tabs>
        <w:tab w:val="clear" w:pos="4320"/>
        <w:tab w:val="center" w:pos="2430"/>
        <w:tab w:val="center" w:pos="5400"/>
        <w:tab w:val="left" w:pos="5858"/>
      </w:tabs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6FCE2D9" wp14:editId="5E979ECF">
              <wp:simplePos x="0" y="0"/>
              <wp:positionH relativeFrom="column">
                <wp:posOffset>-426720</wp:posOffset>
              </wp:positionH>
              <wp:positionV relativeFrom="paragraph">
                <wp:posOffset>607695</wp:posOffset>
              </wp:positionV>
              <wp:extent cx="7696200" cy="4445"/>
              <wp:effectExtent l="38100" t="38100" r="76200" b="90805"/>
              <wp:wrapNone/>
              <wp:docPr id="14" name="Straight Connector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96200" cy="4445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C617D8E" id="Straight Connector 14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3.6pt,47.85pt" to="572.4pt,4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" strokecolor="#4f81bd [3204]" strokeweight="2pt">
              <v:shadow on="t" color="black" opacity="24903f" origin=",.5" offset="0,.55556mm"/>
            </v:line>
          </w:pict>
        </mc:Fallback>
      </mc:AlternateContent>
    </w:r>
    <w:r>
      <w:tab/>
    </w:r>
    <w:r>
      <w:tab/>
    </w:r>
    <w:r w:rsidRPr="00880746">
      <w:rPr>
        <w:noProof/>
      </w:rPr>
      <w:drawing>
        <wp:inline distT="0" distB="0" distL="0" distR="0" wp14:anchorId="79B44E53" wp14:editId="152DD245">
          <wp:extent cx="647700" cy="541226"/>
          <wp:effectExtent l="0" t="0" r="0" b="0"/>
          <wp:docPr id="25" name="Picture 25" descr="J:\Communications Office\CSDE STYLE GUIDE\CSDE Logo\CSDElogo_vertical_blu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:\Communications Office\CSDE STYLE GUIDE\CSDE Logo\CSDElogo_vertical_blu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370" cy="5593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</w:p>
  <w:p w:rsidR="00F07133" w:rsidRDefault="00F07133" w:rsidP="001D3942">
    <w:pPr>
      <w:pStyle w:val="Header"/>
      <w:tabs>
        <w:tab w:val="clear" w:pos="4320"/>
        <w:tab w:val="center" w:pos="2430"/>
        <w:tab w:val="center" w:pos="5400"/>
        <w:tab w:val="left" w:pos="5858"/>
      </w:tabs>
      <w:jc w:val="both"/>
    </w:pPr>
    <w:r>
      <w:t xml:space="preserve">             </w:t>
    </w:r>
    <w:r>
      <w:tab/>
      <w:t xml:space="preserve">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D64313"/>
    <w:multiLevelType w:val="hybridMultilevel"/>
    <w:tmpl w:val="EC227BA2"/>
    <w:lvl w:ilvl="0" w:tplc="5F3278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FB3534"/>
    <w:multiLevelType w:val="hybridMultilevel"/>
    <w:tmpl w:val="9D040D7A"/>
    <w:lvl w:ilvl="0" w:tplc="593CBF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4C4AB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99EDC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2D6E1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310DE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4ECBB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8A28B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2F289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826ED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A9818D1"/>
    <w:multiLevelType w:val="hybridMultilevel"/>
    <w:tmpl w:val="FC1A3028"/>
    <w:lvl w:ilvl="0" w:tplc="0C14980E">
      <w:start w:val="1"/>
      <w:numFmt w:val="upperRoman"/>
      <w:lvlText w:val="%1."/>
      <w:lvlJc w:val="left"/>
      <w:pPr>
        <w:ind w:left="720" w:hanging="720"/>
      </w:pPr>
      <w:rPr>
        <w:rFonts w:cs="Aria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E405874"/>
    <w:multiLevelType w:val="hybridMultilevel"/>
    <w:tmpl w:val="6AF82D5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FF61161"/>
    <w:multiLevelType w:val="hybridMultilevel"/>
    <w:tmpl w:val="E7E4A2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C4300F"/>
    <w:multiLevelType w:val="hybridMultilevel"/>
    <w:tmpl w:val="D13EC1EE"/>
    <w:lvl w:ilvl="0" w:tplc="45CAA1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DF6CB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A92D0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5781B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E262C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A586A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B6EE9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97C14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0F036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1E527308"/>
    <w:multiLevelType w:val="hybridMultilevel"/>
    <w:tmpl w:val="4E8EF818"/>
    <w:lvl w:ilvl="0" w:tplc="BF42F8E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385CE6"/>
    <w:multiLevelType w:val="hybridMultilevel"/>
    <w:tmpl w:val="3B6CEF0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D2334F"/>
    <w:multiLevelType w:val="hybridMultilevel"/>
    <w:tmpl w:val="133C6C60"/>
    <w:lvl w:ilvl="0" w:tplc="095097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F8C42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D064A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64673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4A6FD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3964E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FAE71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4F290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D66BB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45587353"/>
    <w:multiLevelType w:val="hybridMultilevel"/>
    <w:tmpl w:val="6C58F30A"/>
    <w:lvl w:ilvl="0" w:tplc="E1C01CA6">
      <w:start w:val="86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4E5217"/>
    <w:multiLevelType w:val="hybridMultilevel"/>
    <w:tmpl w:val="AE70B1F4"/>
    <w:lvl w:ilvl="0" w:tplc="0C14980E">
      <w:start w:val="1"/>
      <w:numFmt w:val="upperRoman"/>
      <w:lvlText w:val="%1."/>
      <w:lvlJc w:val="left"/>
      <w:pPr>
        <w:ind w:left="360" w:hanging="360"/>
      </w:pPr>
      <w:rPr>
        <w:rFonts w:cs="Aria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77E7DA1"/>
    <w:multiLevelType w:val="hybridMultilevel"/>
    <w:tmpl w:val="9502E9E4"/>
    <w:lvl w:ilvl="0" w:tplc="1FEAC62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0517985"/>
    <w:multiLevelType w:val="hybridMultilevel"/>
    <w:tmpl w:val="68B682D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DF0F1D"/>
    <w:multiLevelType w:val="hybridMultilevel"/>
    <w:tmpl w:val="E21A9D3A"/>
    <w:lvl w:ilvl="0" w:tplc="607CDD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94EA8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CAA75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33C11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67843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4A281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9287E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24401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AA0AB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56F24253"/>
    <w:multiLevelType w:val="hybridMultilevel"/>
    <w:tmpl w:val="C43E3116"/>
    <w:lvl w:ilvl="0" w:tplc="C1E65058">
      <w:start w:val="1"/>
      <w:numFmt w:val="decimal"/>
      <w:lvlText w:val="%1."/>
      <w:lvlJc w:val="left"/>
      <w:pPr>
        <w:ind w:left="2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15" w15:restartNumberingAfterBreak="0">
    <w:nsid w:val="5CF8550E"/>
    <w:multiLevelType w:val="hybridMultilevel"/>
    <w:tmpl w:val="7A5CB9F4"/>
    <w:lvl w:ilvl="0" w:tplc="3BD85D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FD68D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27AD5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2BC0E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936C6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01887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10856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7B6DB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77E8D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66715610"/>
    <w:multiLevelType w:val="hybridMultilevel"/>
    <w:tmpl w:val="C554DB60"/>
    <w:lvl w:ilvl="0" w:tplc="04090001">
      <w:start w:val="1"/>
      <w:numFmt w:val="bullet"/>
      <w:lvlText w:val=""/>
      <w:lvlJc w:val="left"/>
      <w:pPr>
        <w:ind w:left="-2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</w:abstractNum>
  <w:abstractNum w:abstractNumId="17" w15:restartNumberingAfterBreak="0">
    <w:nsid w:val="69774ACF"/>
    <w:multiLevelType w:val="hybridMultilevel"/>
    <w:tmpl w:val="43046B08"/>
    <w:lvl w:ilvl="0" w:tplc="AA6C64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2F2F5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AA4E1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9D401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1A020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89215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B26A7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BFA10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76641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71BE518F"/>
    <w:multiLevelType w:val="multilevel"/>
    <w:tmpl w:val="68B68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602CB9"/>
    <w:multiLevelType w:val="hybridMultilevel"/>
    <w:tmpl w:val="F040531E"/>
    <w:lvl w:ilvl="0" w:tplc="0C14980E">
      <w:start w:val="1"/>
      <w:numFmt w:val="upperRoman"/>
      <w:lvlText w:val="%1."/>
      <w:lvlJc w:val="left"/>
      <w:pPr>
        <w:ind w:left="360" w:hanging="360"/>
      </w:pPr>
      <w:rPr>
        <w:rFonts w:cs="Aria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18"/>
  </w:num>
  <w:num w:numId="3">
    <w:abstractNumId w:val="7"/>
  </w:num>
  <w:num w:numId="4">
    <w:abstractNumId w:val="5"/>
  </w:num>
  <w:num w:numId="5">
    <w:abstractNumId w:val="17"/>
  </w:num>
  <w:num w:numId="6">
    <w:abstractNumId w:val="13"/>
  </w:num>
  <w:num w:numId="7">
    <w:abstractNumId w:val="15"/>
  </w:num>
  <w:num w:numId="8">
    <w:abstractNumId w:val="1"/>
  </w:num>
  <w:num w:numId="9">
    <w:abstractNumId w:val="8"/>
  </w:num>
  <w:num w:numId="10">
    <w:abstractNumId w:val="4"/>
  </w:num>
  <w:num w:numId="11">
    <w:abstractNumId w:val="2"/>
  </w:num>
  <w:num w:numId="12">
    <w:abstractNumId w:val="10"/>
  </w:num>
  <w:num w:numId="13">
    <w:abstractNumId w:val="19"/>
  </w:num>
  <w:num w:numId="14">
    <w:abstractNumId w:val="11"/>
  </w:num>
  <w:num w:numId="15">
    <w:abstractNumId w:val="6"/>
  </w:num>
  <w:num w:numId="16">
    <w:abstractNumId w:val="0"/>
  </w:num>
  <w:num w:numId="17">
    <w:abstractNumId w:val="14"/>
  </w:num>
  <w:num w:numId="18">
    <w:abstractNumId w:val="16"/>
  </w:num>
  <w:num w:numId="19">
    <w:abstractNumId w:val="3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CCF"/>
    <w:rsid w:val="00005B30"/>
    <w:rsid w:val="00005F80"/>
    <w:rsid w:val="00007842"/>
    <w:rsid w:val="000103D3"/>
    <w:rsid w:val="0001507B"/>
    <w:rsid w:val="00021093"/>
    <w:rsid w:val="000240FA"/>
    <w:rsid w:val="00030039"/>
    <w:rsid w:val="000307C7"/>
    <w:rsid w:val="00030BF6"/>
    <w:rsid w:val="000374D1"/>
    <w:rsid w:val="000405A9"/>
    <w:rsid w:val="00042438"/>
    <w:rsid w:val="00042572"/>
    <w:rsid w:val="000439B9"/>
    <w:rsid w:val="000460B8"/>
    <w:rsid w:val="000472A9"/>
    <w:rsid w:val="00047B22"/>
    <w:rsid w:val="00052C50"/>
    <w:rsid w:val="00053B6F"/>
    <w:rsid w:val="00066EF2"/>
    <w:rsid w:val="00067C8A"/>
    <w:rsid w:val="00067E3D"/>
    <w:rsid w:val="00072761"/>
    <w:rsid w:val="00074549"/>
    <w:rsid w:val="00075086"/>
    <w:rsid w:val="000750E2"/>
    <w:rsid w:val="00077A27"/>
    <w:rsid w:val="00077EB6"/>
    <w:rsid w:val="0008099B"/>
    <w:rsid w:val="00081A61"/>
    <w:rsid w:val="0008459A"/>
    <w:rsid w:val="00090A70"/>
    <w:rsid w:val="0009169D"/>
    <w:rsid w:val="0009305C"/>
    <w:rsid w:val="000947A5"/>
    <w:rsid w:val="00096F2F"/>
    <w:rsid w:val="000A0449"/>
    <w:rsid w:val="000A2E47"/>
    <w:rsid w:val="000A300E"/>
    <w:rsid w:val="000A4E79"/>
    <w:rsid w:val="000A5222"/>
    <w:rsid w:val="000A7E10"/>
    <w:rsid w:val="000B0045"/>
    <w:rsid w:val="000C071F"/>
    <w:rsid w:val="000C4A2C"/>
    <w:rsid w:val="000D0328"/>
    <w:rsid w:val="000E0E88"/>
    <w:rsid w:val="000E13F4"/>
    <w:rsid w:val="000E3EA6"/>
    <w:rsid w:val="000E56D9"/>
    <w:rsid w:val="000F1F7D"/>
    <w:rsid w:val="000F219D"/>
    <w:rsid w:val="000F4691"/>
    <w:rsid w:val="000F5268"/>
    <w:rsid w:val="000F5E0E"/>
    <w:rsid w:val="00101671"/>
    <w:rsid w:val="0010382C"/>
    <w:rsid w:val="00105CA0"/>
    <w:rsid w:val="00110BC5"/>
    <w:rsid w:val="00113AE6"/>
    <w:rsid w:val="00121BE9"/>
    <w:rsid w:val="00121C48"/>
    <w:rsid w:val="00122DE4"/>
    <w:rsid w:val="00123BC8"/>
    <w:rsid w:val="001249FD"/>
    <w:rsid w:val="001250E6"/>
    <w:rsid w:val="00134C16"/>
    <w:rsid w:val="00141C26"/>
    <w:rsid w:val="0014367E"/>
    <w:rsid w:val="00145502"/>
    <w:rsid w:val="001462E4"/>
    <w:rsid w:val="00147A6F"/>
    <w:rsid w:val="00147AC5"/>
    <w:rsid w:val="00155061"/>
    <w:rsid w:val="0015528F"/>
    <w:rsid w:val="00160949"/>
    <w:rsid w:val="001629E2"/>
    <w:rsid w:val="00163059"/>
    <w:rsid w:val="00170955"/>
    <w:rsid w:val="00171ADE"/>
    <w:rsid w:val="00171D14"/>
    <w:rsid w:val="001721A7"/>
    <w:rsid w:val="00174CCA"/>
    <w:rsid w:val="00175AA0"/>
    <w:rsid w:val="00175B60"/>
    <w:rsid w:val="00175D18"/>
    <w:rsid w:val="001837FD"/>
    <w:rsid w:val="001959C5"/>
    <w:rsid w:val="001A6C96"/>
    <w:rsid w:val="001A7CB6"/>
    <w:rsid w:val="001B0D58"/>
    <w:rsid w:val="001B1731"/>
    <w:rsid w:val="001B369C"/>
    <w:rsid w:val="001B52D9"/>
    <w:rsid w:val="001B5C01"/>
    <w:rsid w:val="001B6AC6"/>
    <w:rsid w:val="001C1203"/>
    <w:rsid w:val="001C2D71"/>
    <w:rsid w:val="001C4A2A"/>
    <w:rsid w:val="001D05D8"/>
    <w:rsid w:val="001D3942"/>
    <w:rsid w:val="001D4DB1"/>
    <w:rsid w:val="001E2D4C"/>
    <w:rsid w:val="001E368E"/>
    <w:rsid w:val="001E45D2"/>
    <w:rsid w:val="001E5653"/>
    <w:rsid w:val="001F19AD"/>
    <w:rsid w:val="001F4139"/>
    <w:rsid w:val="001F75A6"/>
    <w:rsid w:val="00202205"/>
    <w:rsid w:val="002047D3"/>
    <w:rsid w:val="00204BEE"/>
    <w:rsid w:val="002146E4"/>
    <w:rsid w:val="002160F0"/>
    <w:rsid w:val="00217223"/>
    <w:rsid w:val="0022070C"/>
    <w:rsid w:val="0022190C"/>
    <w:rsid w:val="002311D3"/>
    <w:rsid w:val="00231E6D"/>
    <w:rsid w:val="00235800"/>
    <w:rsid w:val="00240F21"/>
    <w:rsid w:val="00243D6F"/>
    <w:rsid w:val="002531D8"/>
    <w:rsid w:val="002611ED"/>
    <w:rsid w:val="00265CF0"/>
    <w:rsid w:val="002716AA"/>
    <w:rsid w:val="002755D6"/>
    <w:rsid w:val="00275D9B"/>
    <w:rsid w:val="0028164E"/>
    <w:rsid w:val="002836C7"/>
    <w:rsid w:val="002930B2"/>
    <w:rsid w:val="002948DA"/>
    <w:rsid w:val="002A341F"/>
    <w:rsid w:val="002B0957"/>
    <w:rsid w:val="002B456B"/>
    <w:rsid w:val="002B6AE6"/>
    <w:rsid w:val="002C10EF"/>
    <w:rsid w:val="002C3EAC"/>
    <w:rsid w:val="002C654D"/>
    <w:rsid w:val="002D5838"/>
    <w:rsid w:val="002E26AC"/>
    <w:rsid w:val="002E40B3"/>
    <w:rsid w:val="002E6050"/>
    <w:rsid w:val="002F58D1"/>
    <w:rsid w:val="00302482"/>
    <w:rsid w:val="00306EB7"/>
    <w:rsid w:val="003071AD"/>
    <w:rsid w:val="00315D3F"/>
    <w:rsid w:val="00316477"/>
    <w:rsid w:val="00317BB8"/>
    <w:rsid w:val="00333BAE"/>
    <w:rsid w:val="00335B0C"/>
    <w:rsid w:val="00352A49"/>
    <w:rsid w:val="0036046E"/>
    <w:rsid w:val="00361693"/>
    <w:rsid w:val="00370782"/>
    <w:rsid w:val="0037463F"/>
    <w:rsid w:val="003776A0"/>
    <w:rsid w:val="0038078B"/>
    <w:rsid w:val="0038738D"/>
    <w:rsid w:val="0038787D"/>
    <w:rsid w:val="00392F1E"/>
    <w:rsid w:val="0039419D"/>
    <w:rsid w:val="00394F26"/>
    <w:rsid w:val="00395B93"/>
    <w:rsid w:val="0039708F"/>
    <w:rsid w:val="00397A67"/>
    <w:rsid w:val="003A20CA"/>
    <w:rsid w:val="003A512A"/>
    <w:rsid w:val="003A64B8"/>
    <w:rsid w:val="003A7ADD"/>
    <w:rsid w:val="003B0862"/>
    <w:rsid w:val="003B3AC9"/>
    <w:rsid w:val="003B6ADB"/>
    <w:rsid w:val="003C1F1D"/>
    <w:rsid w:val="003C3689"/>
    <w:rsid w:val="003C45E5"/>
    <w:rsid w:val="003C62EC"/>
    <w:rsid w:val="003C70EB"/>
    <w:rsid w:val="003D2A54"/>
    <w:rsid w:val="003D3463"/>
    <w:rsid w:val="003D4FE7"/>
    <w:rsid w:val="003D54EE"/>
    <w:rsid w:val="003D7119"/>
    <w:rsid w:val="003D7284"/>
    <w:rsid w:val="003E3BCB"/>
    <w:rsid w:val="003E5896"/>
    <w:rsid w:val="003E5C03"/>
    <w:rsid w:val="003E7064"/>
    <w:rsid w:val="003F4B6A"/>
    <w:rsid w:val="003F7FEF"/>
    <w:rsid w:val="00404D43"/>
    <w:rsid w:val="00405652"/>
    <w:rsid w:val="00407511"/>
    <w:rsid w:val="004106B8"/>
    <w:rsid w:val="0041114D"/>
    <w:rsid w:val="004140B9"/>
    <w:rsid w:val="00417F9A"/>
    <w:rsid w:val="004209A0"/>
    <w:rsid w:val="00427C5C"/>
    <w:rsid w:val="004319E6"/>
    <w:rsid w:val="00431E93"/>
    <w:rsid w:val="004345D5"/>
    <w:rsid w:val="00434D79"/>
    <w:rsid w:val="004525F1"/>
    <w:rsid w:val="00453B3C"/>
    <w:rsid w:val="00457DC8"/>
    <w:rsid w:val="00465705"/>
    <w:rsid w:val="00465E9B"/>
    <w:rsid w:val="0046684F"/>
    <w:rsid w:val="004757FD"/>
    <w:rsid w:val="00475D24"/>
    <w:rsid w:val="00480479"/>
    <w:rsid w:val="0048568D"/>
    <w:rsid w:val="004874CF"/>
    <w:rsid w:val="00490B75"/>
    <w:rsid w:val="004959A3"/>
    <w:rsid w:val="00495ACD"/>
    <w:rsid w:val="00495FF5"/>
    <w:rsid w:val="00496A8B"/>
    <w:rsid w:val="004A065B"/>
    <w:rsid w:val="004A26A1"/>
    <w:rsid w:val="004A28D8"/>
    <w:rsid w:val="004A4558"/>
    <w:rsid w:val="004A6079"/>
    <w:rsid w:val="004A678A"/>
    <w:rsid w:val="004A78DE"/>
    <w:rsid w:val="004A7A0B"/>
    <w:rsid w:val="004B06A9"/>
    <w:rsid w:val="004B33EB"/>
    <w:rsid w:val="004B4D9D"/>
    <w:rsid w:val="004C007E"/>
    <w:rsid w:val="004D5CE3"/>
    <w:rsid w:val="004E01D8"/>
    <w:rsid w:val="004E6845"/>
    <w:rsid w:val="004F243A"/>
    <w:rsid w:val="00500B7D"/>
    <w:rsid w:val="00505E55"/>
    <w:rsid w:val="00510E71"/>
    <w:rsid w:val="00511CD1"/>
    <w:rsid w:val="00517045"/>
    <w:rsid w:val="00530545"/>
    <w:rsid w:val="00534B26"/>
    <w:rsid w:val="00534D05"/>
    <w:rsid w:val="00541659"/>
    <w:rsid w:val="00547644"/>
    <w:rsid w:val="00552C07"/>
    <w:rsid w:val="005574BD"/>
    <w:rsid w:val="00563CDA"/>
    <w:rsid w:val="00563E78"/>
    <w:rsid w:val="005655E5"/>
    <w:rsid w:val="00565A28"/>
    <w:rsid w:val="00566873"/>
    <w:rsid w:val="00572F51"/>
    <w:rsid w:val="0057551D"/>
    <w:rsid w:val="00583096"/>
    <w:rsid w:val="00585FE3"/>
    <w:rsid w:val="00595CEF"/>
    <w:rsid w:val="005964EB"/>
    <w:rsid w:val="005A0409"/>
    <w:rsid w:val="005A1C71"/>
    <w:rsid w:val="005A2796"/>
    <w:rsid w:val="005A5C61"/>
    <w:rsid w:val="005A6043"/>
    <w:rsid w:val="005A6125"/>
    <w:rsid w:val="005B1537"/>
    <w:rsid w:val="005B4A0B"/>
    <w:rsid w:val="005C5B29"/>
    <w:rsid w:val="005C74B0"/>
    <w:rsid w:val="005C7E65"/>
    <w:rsid w:val="005D698D"/>
    <w:rsid w:val="005E40E1"/>
    <w:rsid w:val="005E7564"/>
    <w:rsid w:val="005F4C91"/>
    <w:rsid w:val="005F6A6E"/>
    <w:rsid w:val="006020B9"/>
    <w:rsid w:val="006028DA"/>
    <w:rsid w:val="00603B28"/>
    <w:rsid w:val="006056FB"/>
    <w:rsid w:val="00610B92"/>
    <w:rsid w:val="006132FF"/>
    <w:rsid w:val="0061418B"/>
    <w:rsid w:val="0061430B"/>
    <w:rsid w:val="0061512D"/>
    <w:rsid w:val="00615EDF"/>
    <w:rsid w:val="00624301"/>
    <w:rsid w:val="0063069B"/>
    <w:rsid w:val="00631304"/>
    <w:rsid w:val="00631F53"/>
    <w:rsid w:val="0063290B"/>
    <w:rsid w:val="0063568D"/>
    <w:rsid w:val="0064060C"/>
    <w:rsid w:val="006422E0"/>
    <w:rsid w:val="00647316"/>
    <w:rsid w:val="006502B4"/>
    <w:rsid w:val="00651349"/>
    <w:rsid w:val="00654072"/>
    <w:rsid w:val="00656EEC"/>
    <w:rsid w:val="0065777D"/>
    <w:rsid w:val="00661282"/>
    <w:rsid w:val="00661FFC"/>
    <w:rsid w:val="00663BC5"/>
    <w:rsid w:val="00665B68"/>
    <w:rsid w:val="00666C3F"/>
    <w:rsid w:val="00672F93"/>
    <w:rsid w:val="00676906"/>
    <w:rsid w:val="00682C62"/>
    <w:rsid w:val="00690F51"/>
    <w:rsid w:val="006917F8"/>
    <w:rsid w:val="006941E8"/>
    <w:rsid w:val="00695639"/>
    <w:rsid w:val="00695CB8"/>
    <w:rsid w:val="006965D3"/>
    <w:rsid w:val="006965F4"/>
    <w:rsid w:val="00697206"/>
    <w:rsid w:val="006A0EF3"/>
    <w:rsid w:val="006A2E1D"/>
    <w:rsid w:val="006A50F3"/>
    <w:rsid w:val="006A59BE"/>
    <w:rsid w:val="006B6C6E"/>
    <w:rsid w:val="006C1C2C"/>
    <w:rsid w:val="006C28C5"/>
    <w:rsid w:val="006C50C1"/>
    <w:rsid w:val="006C57EA"/>
    <w:rsid w:val="006D325C"/>
    <w:rsid w:val="006D47F1"/>
    <w:rsid w:val="006E0705"/>
    <w:rsid w:val="006E3765"/>
    <w:rsid w:val="006E5724"/>
    <w:rsid w:val="006E77BB"/>
    <w:rsid w:val="006E7B33"/>
    <w:rsid w:val="006F01C8"/>
    <w:rsid w:val="006F3129"/>
    <w:rsid w:val="006F5471"/>
    <w:rsid w:val="00702A4F"/>
    <w:rsid w:val="00711E1E"/>
    <w:rsid w:val="00711FE2"/>
    <w:rsid w:val="0071328B"/>
    <w:rsid w:val="0071441F"/>
    <w:rsid w:val="00715679"/>
    <w:rsid w:val="007156D9"/>
    <w:rsid w:val="00716634"/>
    <w:rsid w:val="00721F9D"/>
    <w:rsid w:val="00724034"/>
    <w:rsid w:val="00724528"/>
    <w:rsid w:val="0072660F"/>
    <w:rsid w:val="00726906"/>
    <w:rsid w:val="00730E10"/>
    <w:rsid w:val="00731596"/>
    <w:rsid w:val="00740D94"/>
    <w:rsid w:val="00741722"/>
    <w:rsid w:val="00741BD9"/>
    <w:rsid w:val="0074658E"/>
    <w:rsid w:val="007478FC"/>
    <w:rsid w:val="007502ED"/>
    <w:rsid w:val="00750995"/>
    <w:rsid w:val="00751DF8"/>
    <w:rsid w:val="00754899"/>
    <w:rsid w:val="00756972"/>
    <w:rsid w:val="00756D4C"/>
    <w:rsid w:val="00762DE6"/>
    <w:rsid w:val="0077202A"/>
    <w:rsid w:val="00776409"/>
    <w:rsid w:val="00781079"/>
    <w:rsid w:val="00782EBC"/>
    <w:rsid w:val="00782EF4"/>
    <w:rsid w:val="00784749"/>
    <w:rsid w:val="00791937"/>
    <w:rsid w:val="00791DEE"/>
    <w:rsid w:val="0079300D"/>
    <w:rsid w:val="007948BB"/>
    <w:rsid w:val="007B015A"/>
    <w:rsid w:val="007B0CFF"/>
    <w:rsid w:val="007B125B"/>
    <w:rsid w:val="007B1CFD"/>
    <w:rsid w:val="007B27D1"/>
    <w:rsid w:val="007B4A3C"/>
    <w:rsid w:val="007B4BE8"/>
    <w:rsid w:val="007C1D31"/>
    <w:rsid w:val="007C4D92"/>
    <w:rsid w:val="007C77F3"/>
    <w:rsid w:val="007D11AC"/>
    <w:rsid w:val="007D1467"/>
    <w:rsid w:val="007D445A"/>
    <w:rsid w:val="007D5722"/>
    <w:rsid w:val="007E1EB5"/>
    <w:rsid w:val="007E38C2"/>
    <w:rsid w:val="007F0B5D"/>
    <w:rsid w:val="007F0C90"/>
    <w:rsid w:val="007F0CF7"/>
    <w:rsid w:val="007F1832"/>
    <w:rsid w:val="007F2D80"/>
    <w:rsid w:val="00802F2B"/>
    <w:rsid w:val="00803BDE"/>
    <w:rsid w:val="00804880"/>
    <w:rsid w:val="008058E0"/>
    <w:rsid w:val="00806AF6"/>
    <w:rsid w:val="0080778E"/>
    <w:rsid w:val="00810007"/>
    <w:rsid w:val="00812703"/>
    <w:rsid w:val="00814CAD"/>
    <w:rsid w:val="0082136F"/>
    <w:rsid w:val="00826F8C"/>
    <w:rsid w:val="00827A05"/>
    <w:rsid w:val="00831834"/>
    <w:rsid w:val="00833F72"/>
    <w:rsid w:val="008454E7"/>
    <w:rsid w:val="008455A4"/>
    <w:rsid w:val="00846E60"/>
    <w:rsid w:val="00847DC5"/>
    <w:rsid w:val="00854C5C"/>
    <w:rsid w:val="00861256"/>
    <w:rsid w:val="00861A83"/>
    <w:rsid w:val="00862990"/>
    <w:rsid w:val="008652FB"/>
    <w:rsid w:val="00867759"/>
    <w:rsid w:val="00867B16"/>
    <w:rsid w:val="008732CF"/>
    <w:rsid w:val="0088049B"/>
    <w:rsid w:val="00880746"/>
    <w:rsid w:val="00885A24"/>
    <w:rsid w:val="008920C1"/>
    <w:rsid w:val="008931C6"/>
    <w:rsid w:val="00894F0A"/>
    <w:rsid w:val="008A0FF6"/>
    <w:rsid w:val="008B1A82"/>
    <w:rsid w:val="008B4F80"/>
    <w:rsid w:val="008B79AF"/>
    <w:rsid w:val="008C1A29"/>
    <w:rsid w:val="008C27CF"/>
    <w:rsid w:val="008C32CD"/>
    <w:rsid w:val="008C4EBA"/>
    <w:rsid w:val="008C65AE"/>
    <w:rsid w:val="008D0AFE"/>
    <w:rsid w:val="008D1B7D"/>
    <w:rsid w:val="008E1B8E"/>
    <w:rsid w:val="008E4D54"/>
    <w:rsid w:val="008E71EE"/>
    <w:rsid w:val="008F0B2B"/>
    <w:rsid w:val="008F6DF7"/>
    <w:rsid w:val="008F75B3"/>
    <w:rsid w:val="00904483"/>
    <w:rsid w:val="00905D41"/>
    <w:rsid w:val="0091162A"/>
    <w:rsid w:val="00921A55"/>
    <w:rsid w:val="00921A97"/>
    <w:rsid w:val="00924097"/>
    <w:rsid w:val="0092673C"/>
    <w:rsid w:val="00933357"/>
    <w:rsid w:val="00940123"/>
    <w:rsid w:val="00940D7E"/>
    <w:rsid w:val="00941B45"/>
    <w:rsid w:val="00942276"/>
    <w:rsid w:val="00946573"/>
    <w:rsid w:val="00954B45"/>
    <w:rsid w:val="00957F4D"/>
    <w:rsid w:val="00966496"/>
    <w:rsid w:val="00972D00"/>
    <w:rsid w:val="00976642"/>
    <w:rsid w:val="009774C6"/>
    <w:rsid w:val="009853E6"/>
    <w:rsid w:val="00987F45"/>
    <w:rsid w:val="00994AE4"/>
    <w:rsid w:val="009A2E12"/>
    <w:rsid w:val="009A7D07"/>
    <w:rsid w:val="009B26F9"/>
    <w:rsid w:val="009C557F"/>
    <w:rsid w:val="009C5B04"/>
    <w:rsid w:val="009C5FC9"/>
    <w:rsid w:val="009C7E8D"/>
    <w:rsid w:val="009D0E86"/>
    <w:rsid w:val="009D57E2"/>
    <w:rsid w:val="009D5C3C"/>
    <w:rsid w:val="009D6AB0"/>
    <w:rsid w:val="009E4AA2"/>
    <w:rsid w:val="009E6F42"/>
    <w:rsid w:val="009F3A79"/>
    <w:rsid w:val="009F5380"/>
    <w:rsid w:val="00A02F80"/>
    <w:rsid w:val="00A041F8"/>
    <w:rsid w:val="00A04BB1"/>
    <w:rsid w:val="00A05796"/>
    <w:rsid w:val="00A06626"/>
    <w:rsid w:val="00A10A99"/>
    <w:rsid w:val="00A12153"/>
    <w:rsid w:val="00A149CA"/>
    <w:rsid w:val="00A219DA"/>
    <w:rsid w:val="00A23A41"/>
    <w:rsid w:val="00A344F5"/>
    <w:rsid w:val="00A34E14"/>
    <w:rsid w:val="00A36F0C"/>
    <w:rsid w:val="00A37254"/>
    <w:rsid w:val="00A40561"/>
    <w:rsid w:val="00A431F7"/>
    <w:rsid w:val="00A43AEE"/>
    <w:rsid w:val="00A445CA"/>
    <w:rsid w:val="00A4602E"/>
    <w:rsid w:val="00A46BE5"/>
    <w:rsid w:val="00A531DA"/>
    <w:rsid w:val="00A5334E"/>
    <w:rsid w:val="00A5373C"/>
    <w:rsid w:val="00A57B11"/>
    <w:rsid w:val="00A66CBA"/>
    <w:rsid w:val="00A66CBB"/>
    <w:rsid w:val="00A67452"/>
    <w:rsid w:val="00A714AA"/>
    <w:rsid w:val="00A7519B"/>
    <w:rsid w:val="00A77B4E"/>
    <w:rsid w:val="00A84522"/>
    <w:rsid w:val="00A9395A"/>
    <w:rsid w:val="00A93F82"/>
    <w:rsid w:val="00AA48FB"/>
    <w:rsid w:val="00AA4C3E"/>
    <w:rsid w:val="00AA780D"/>
    <w:rsid w:val="00AA7998"/>
    <w:rsid w:val="00AB308C"/>
    <w:rsid w:val="00AB3EC7"/>
    <w:rsid w:val="00AC5927"/>
    <w:rsid w:val="00AC6D90"/>
    <w:rsid w:val="00AD1D74"/>
    <w:rsid w:val="00AD23A1"/>
    <w:rsid w:val="00AD3655"/>
    <w:rsid w:val="00AD3BFF"/>
    <w:rsid w:val="00AE1453"/>
    <w:rsid w:val="00AE2524"/>
    <w:rsid w:val="00AE5009"/>
    <w:rsid w:val="00AE5EDC"/>
    <w:rsid w:val="00AE6025"/>
    <w:rsid w:val="00AE711A"/>
    <w:rsid w:val="00AF0A4E"/>
    <w:rsid w:val="00AF1F27"/>
    <w:rsid w:val="00AF6588"/>
    <w:rsid w:val="00AF7B5A"/>
    <w:rsid w:val="00B00A11"/>
    <w:rsid w:val="00B0234C"/>
    <w:rsid w:val="00B038AD"/>
    <w:rsid w:val="00B073D9"/>
    <w:rsid w:val="00B110B6"/>
    <w:rsid w:val="00B12D23"/>
    <w:rsid w:val="00B13BB5"/>
    <w:rsid w:val="00B15062"/>
    <w:rsid w:val="00B20CB8"/>
    <w:rsid w:val="00B2192C"/>
    <w:rsid w:val="00B317F7"/>
    <w:rsid w:val="00B406F4"/>
    <w:rsid w:val="00B41881"/>
    <w:rsid w:val="00B44F76"/>
    <w:rsid w:val="00B46BF9"/>
    <w:rsid w:val="00B50F42"/>
    <w:rsid w:val="00B545C0"/>
    <w:rsid w:val="00B54EF6"/>
    <w:rsid w:val="00B54F98"/>
    <w:rsid w:val="00B5673D"/>
    <w:rsid w:val="00B67B19"/>
    <w:rsid w:val="00B67BAB"/>
    <w:rsid w:val="00B704C6"/>
    <w:rsid w:val="00B7150A"/>
    <w:rsid w:val="00B71FD4"/>
    <w:rsid w:val="00B82431"/>
    <w:rsid w:val="00B876D3"/>
    <w:rsid w:val="00B910EB"/>
    <w:rsid w:val="00B968A2"/>
    <w:rsid w:val="00B96A68"/>
    <w:rsid w:val="00B97439"/>
    <w:rsid w:val="00B97978"/>
    <w:rsid w:val="00BA0257"/>
    <w:rsid w:val="00BA5024"/>
    <w:rsid w:val="00BA5B0D"/>
    <w:rsid w:val="00BB0F50"/>
    <w:rsid w:val="00BC0285"/>
    <w:rsid w:val="00BC1776"/>
    <w:rsid w:val="00BC2C7F"/>
    <w:rsid w:val="00BC508F"/>
    <w:rsid w:val="00BC6BCE"/>
    <w:rsid w:val="00BC7A6A"/>
    <w:rsid w:val="00BD244E"/>
    <w:rsid w:val="00BD4060"/>
    <w:rsid w:val="00BE03D5"/>
    <w:rsid w:val="00BE217E"/>
    <w:rsid w:val="00BF5BE0"/>
    <w:rsid w:val="00C00054"/>
    <w:rsid w:val="00C022CC"/>
    <w:rsid w:val="00C06229"/>
    <w:rsid w:val="00C10017"/>
    <w:rsid w:val="00C16EB4"/>
    <w:rsid w:val="00C17BF1"/>
    <w:rsid w:val="00C207E9"/>
    <w:rsid w:val="00C21859"/>
    <w:rsid w:val="00C21B68"/>
    <w:rsid w:val="00C23296"/>
    <w:rsid w:val="00C23AF8"/>
    <w:rsid w:val="00C23F9F"/>
    <w:rsid w:val="00C246E6"/>
    <w:rsid w:val="00C30944"/>
    <w:rsid w:val="00C33305"/>
    <w:rsid w:val="00C33A3E"/>
    <w:rsid w:val="00C345D8"/>
    <w:rsid w:val="00C36F4A"/>
    <w:rsid w:val="00C40263"/>
    <w:rsid w:val="00C4446D"/>
    <w:rsid w:val="00C46A8F"/>
    <w:rsid w:val="00C46C3B"/>
    <w:rsid w:val="00C50088"/>
    <w:rsid w:val="00C51732"/>
    <w:rsid w:val="00C60EAF"/>
    <w:rsid w:val="00C7285E"/>
    <w:rsid w:val="00C82234"/>
    <w:rsid w:val="00C83B15"/>
    <w:rsid w:val="00C83C90"/>
    <w:rsid w:val="00C86619"/>
    <w:rsid w:val="00C9151D"/>
    <w:rsid w:val="00CA0734"/>
    <w:rsid w:val="00CB24E5"/>
    <w:rsid w:val="00CB4783"/>
    <w:rsid w:val="00CB65A7"/>
    <w:rsid w:val="00CC253E"/>
    <w:rsid w:val="00CC42B8"/>
    <w:rsid w:val="00CC63B0"/>
    <w:rsid w:val="00CC6834"/>
    <w:rsid w:val="00CC6F3E"/>
    <w:rsid w:val="00CC7E0C"/>
    <w:rsid w:val="00CD7321"/>
    <w:rsid w:val="00CE1D40"/>
    <w:rsid w:val="00CE3A40"/>
    <w:rsid w:val="00CE4B28"/>
    <w:rsid w:val="00CF121D"/>
    <w:rsid w:val="00CF1AAE"/>
    <w:rsid w:val="00CF5E1F"/>
    <w:rsid w:val="00CF6F99"/>
    <w:rsid w:val="00D0171C"/>
    <w:rsid w:val="00D069CA"/>
    <w:rsid w:val="00D12CD6"/>
    <w:rsid w:val="00D14923"/>
    <w:rsid w:val="00D158E3"/>
    <w:rsid w:val="00D16136"/>
    <w:rsid w:val="00D17187"/>
    <w:rsid w:val="00D2030B"/>
    <w:rsid w:val="00D21B88"/>
    <w:rsid w:val="00D233BA"/>
    <w:rsid w:val="00D303B9"/>
    <w:rsid w:val="00D30624"/>
    <w:rsid w:val="00D312DD"/>
    <w:rsid w:val="00D312F3"/>
    <w:rsid w:val="00D33B26"/>
    <w:rsid w:val="00D33B92"/>
    <w:rsid w:val="00D36942"/>
    <w:rsid w:val="00D5153E"/>
    <w:rsid w:val="00D52E0D"/>
    <w:rsid w:val="00D54E57"/>
    <w:rsid w:val="00D57DCF"/>
    <w:rsid w:val="00D62219"/>
    <w:rsid w:val="00D631A9"/>
    <w:rsid w:val="00D8032B"/>
    <w:rsid w:val="00D8272F"/>
    <w:rsid w:val="00D85B86"/>
    <w:rsid w:val="00D9057A"/>
    <w:rsid w:val="00D90B5E"/>
    <w:rsid w:val="00D90DF8"/>
    <w:rsid w:val="00D91CCF"/>
    <w:rsid w:val="00D922A1"/>
    <w:rsid w:val="00D965D8"/>
    <w:rsid w:val="00D96C4B"/>
    <w:rsid w:val="00DA5697"/>
    <w:rsid w:val="00DA604D"/>
    <w:rsid w:val="00DA74F2"/>
    <w:rsid w:val="00DB27E9"/>
    <w:rsid w:val="00DB6CFA"/>
    <w:rsid w:val="00DB6F73"/>
    <w:rsid w:val="00DB7A46"/>
    <w:rsid w:val="00DC10C1"/>
    <w:rsid w:val="00DC3115"/>
    <w:rsid w:val="00DC616A"/>
    <w:rsid w:val="00DD4A9A"/>
    <w:rsid w:val="00DD6D8D"/>
    <w:rsid w:val="00DD6FF6"/>
    <w:rsid w:val="00DD767C"/>
    <w:rsid w:val="00DE7169"/>
    <w:rsid w:val="00DE79AD"/>
    <w:rsid w:val="00DF1801"/>
    <w:rsid w:val="00DF3647"/>
    <w:rsid w:val="00DF3803"/>
    <w:rsid w:val="00DF5C99"/>
    <w:rsid w:val="00DF6903"/>
    <w:rsid w:val="00DF7121"/>
    <w:rsid w:val="00DF7920"/>
    <w:rsid w:val="00E02A16"/>
    <w:rsid w:val="00E11C19"/>
    <w:rsid w:val="00E16DE4"/>
    <w:rsid w:val="00E2075A"/>
    <w:rsid w:val="00E22275"/>
    <w:rsid w:val="00E3485C"/>
    <w:rsid w:val="00E368BC"/>
    <w:rsid w:val="00E4504A"/>
    <w:rsid w:val="00E47B23"/>
    <w:rsid w:val="00E5762F"/>
    <w:rsid w:val="00E57A0B"/>
    <w:rsid w:val="00E57B22"/>
    <w:rsid w:val="00E57E72"/>
    <w:rsid w:val="00E60DA3"/>
    <w:rsid w:val="00E628F7"/>
    <w:rsid w:val="00E66437"/>
    <w:rsid w:val="00E74AEB"/>
    <w:rsid w:val="00E7624A"/>
    <w:rsid w:val="00E80115"/>
    <w:rsid w:val="00E8311D"/>
    <w:rsid w:val="00E84842"/>
    <w:rsid w:val="00E86276"/>
    <w:rsid w:val="00E95851"/>
    <w:rsid w:val="00EA14C0"/>
    <w:rsid w:val="00EA528F"/>
    <w:rsid w:val="00EA6593"/>
    <w:rsid w:val="00EA7935"/>
    <w:rsid w:val="00EB2BB2"/>
    <w:rsid w:val="00EB3B7C"/>
    <w:rsid w:val="00EB406B"/>
    <w:rsid w:val="00EB41F5"/>
    <w:rsid w:val="00EB76BB"/>
    <w:rsid w:val="00EC0EA3"/>
    <w:rsid w:val="00EC3E94"/>
    <w:rsid w:val="00EC40CB"/>
    <w:rsid w:val="00EC48BF"/>
    <w:rsid w:val="00ED1F6D"/>
    <w:rsid w:val="00ED30D7"/>
    <w:rsid w:val="00EE0E5E"/>
    <w:rsid w:val="00EF1A09"/>
    <w:rsid w:val="00EF1AD4"/>
    <w:rsid w:val="00F02627"/>
    <w:rsid w:val="00F03286"/>
    <w:rsid w:val="00F03722"/>
    <w:rsid w:val="00F06D8E"/>
    <w:rsid w:val="00F07133"/>
    <w:rsid w:val="00F07442"/>
    <w:rsid w:val="00F1212A"/>
    <w:rsid w:val="00F13474"/>
    <w:rsid w:val="00F15D67"/>
    <w:rsid w:val="00F21863"/>
    <w:rsid w:val="00F2602A"/>
    <w:rsid w:val="00F26BF6"/>
    <w:rsid w:val="00F27C1D"/>
    <w:rsid w:val="00F31333"/>
    <w:rsid w:val="00F313BE"/>
    <w:rsid w:val="00F318EE"/>
    <w:rsid w:val="00F32044"/>
    <w:rsid w:val="00F34648"/>
    <w:rsid w:val="00F35DB8"/>
    <w:rsid w:val="00F37B23"/>
    <w:rsid w:val="00F41440"/>
    <w:rsid w:val="00F42164"/>
    <w:rsid w:val="00F4650B"/>
    <w:rsid w:val="00F466CE"/>
    <w:rsid w:val="00F47FF7"/>
    <w:rsid w:val="00F52DDD"/>
    <w:rsid w:val="00F55D68"/>
    <w:rsid w:val="00F61A8A"/>
    <w:rsid w:val="00F66E00"/>
    <w:rsid w:val="00F6707F"/>
    <w:rsid w:val="00F677F8"/>
    <w:rsid w:val="00F72A85"/>
    <w:rsid w:val="00F815DC"/>
    <w:rsid w:val="00F82D0C"/>
    <w:rsid w:val="00F87681"/>
    <w:rsid w:val="00F940D6"/>
    <w:rsid w:val="00F96B87"/>
    <w:rsid w:val="00FA15DB"/>
    <w:rsid w:val="00FA1D3B"/>
    <w:rsid w:val="00FA25C0"/>
    <w:rsid w:val="00FA279F"/>
    <w:rsid w:val="00FA4B98"/>
    <w:rsid w:val="00FA5A8C"/>
    <w:rsid w:val="00FB1461"/>
    <w:rsid w:val="00FB3B03"/>
    <w:rsid w:val="00FC36FC"/>
    <w:rsid w:val="00FC4334"/>
    <w:rsid w:val="00FD41E8"/>
    <w:rsid w:val="00FD54D7"/>
    <w:rsid w:val="00FE17FD"/>
    <w:rsid w:val="00FE226D"/>
    <w:rsid w:val="00FF0DF3"/>
    <w:rsid w:val="00FF2237"/>
    <w:rsid w:val="00FF4D6B"/>
    <w:rsid w:val="00FF6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5:docId w15:val="{CDB98F98-811A-453E-AB17-FD56040F2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link w:val="Heading1Char"/>
    <w:uiPriority w:val="1"/>
    <w:qFormat/>
    <w:rsid w:val="003F7FEF"/>
    <w:pPr>
      <w:widowControl w:val="0"/>
      <w:spacing w:before="77"/>
      <w:ind w:left="220"/>
      <w:outlineLvl w:val="0"/>
    </w:pPr>
    <w:rPr>
      <w:rFonts w:ascii="Arial" w:eastAsia="Arial" w:hAnsi="Arial" w:cstheme="minorBidi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C7E0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CC7E0C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F421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4216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AD23A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AD23A1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1"/>
    <w:qFormat/>
    <w:rsid w:val="000C071F"/>
    <w:pPr>
      <w:ind w:left="720"/>
      <w:contextualSpacing/>
    </w:pPr>
  </w:style>
  <w:style w:type="table" w:styleId="TableGrid">
    <w:name w:val="Table Grid"/>
    <w:basedOn w:val="TableNormal"/>
    <w:uiPriority w:val="59"/>
    <w:rsid w:val="004209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1"/>
    <w:rsid w:val="003F7FEF"/>
    <w:rPr>
      <w:rFonts w:ascii="Arial" w:eastAsia="Arial" w:hAnsi="Arial" w:cstheme="minorBidi"/>
      <w:b/>
      <w:bCs/>
      <w:sz w:val="18"/>
      <w:szCs w:val="18"/>
    </w:rPr>
  </w:style>
  <w:style w:type="paragraph" w:styleId="BodyText">
    <w:name w:val="Body Text"/>
    <w:basedOn w:val="Normal"/>
    <w:link w:val="BodyTextChar"/>
    <w:uiPriority w:val="1"/>
    <w:qFormat/>
    <w:rsid w:val="003F7FEF"/>
    <w:pPr>
      <w:widowControl w:val="0"/>
      <w:spacing w:before="77"/>
      <w:ind w:left="220"/>
    </w:pPr>
    <w:rPr>
      <w:rFonts w:ascii="Arial" w:eastAsia="Arial" w:hAnsi="Arial" w:cstheme="minorBidi"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3F7FEF"/>
    <w:rPr>
      <w:rFonts w:ascii="Arial" w:eastAsia="Arial" w:hAnsi="Arial" w:cstheme="minorBidi"/>
      <w:sz w:val="18"/>
      <w:szCs w:val="18"/>
    </w:rPr>
  </w:style>
  <w:style w:type="paragraph" w:customStyle="1" w:styleId="TableParagraph">
    <w:name w:val="Table Paragraph"/>
    <w:basedOn w:val="Normal"/>
    <w:uiPriority w:val="1"/>
    <w:qFormat/>
    <w:rsid w:val="003F7FEF"/>
    <w:pPr>
      <w:widowControl w:val="0"/>
    </w:pPr>
    <w:rPr>
      <w:rFonts w:asciiTheme="minorHAnsi" w:eastAsiaTheme="minorHAnsi" w:hAnsiTheme="minorHAnsi" w:cstheme="minorBidi"/>
      <w:sz w:val="22"/>
      <w:szCs w:val="22"/>
    </w:rPr>
  </w:style>
  <w:style w:type="character" w:styleId="CommentReference">
    <w:name w:val="annotation reference"/>
    <w:basedOn w:val="DefaultParagraphFont"/>
    <w:semiHidden/>
    <w:unhideWhenUsed/>
    <w:rsid w:val="00FF2237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FF223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FF2237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FF22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FF2237"/>
    <w:rPr>
      <w:b/>
      <w:bCs/>
    </w:rPr>
  </w:style>
  <w:style w:type="character" w:customStyle="1" w:styleId="FooterChar">
    <w:name w:val="Footer Char"/>
    <w:basedOn w:val="DefaultParagraphFont"/>
    <w:link w:val="Footer"/>
    <w:uiPriority w:val="99"/>
    <w:rsid w:val="00DB7A46"/>
    <w:rPr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7F0CF7"/>
    <w:rPr>
      <w:color w:val="808080"/>
    </w:rPr>
  </w:style>
  <w:style w:type="paragraph" w:styleId="Title">
    <w:name w:val="Title"/>
    <w:basedOn w:val="Normal"/>
    <w:next w:val="Normal"/>
    <w:link w:val="TitleChar"/>
    <w:qFormat/>
    <w:rsid w:val="0069563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695639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1198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086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140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220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61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7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2492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842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85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3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26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924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130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67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670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169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412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2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927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759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2084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580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839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017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7644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dvanwyngaarden@crec.org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yperlink" Target="mailto:dvanwyngaarden@crec.org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eastconn\Local%20Settings\Temporary%20Internet%20Files\AllianceStationeryTemplate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C285D0-DC37-442D-BE93-B0BD0FA55349}"/>
      </w:docPartPr>
      <w:docPartBody>
        <w:p w:rsidR="00BE4C34" w:rsidRDefault="0080756E">
          <w:r w:rsidRPr="00C9620A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756E"/>
    <w:rsid w:val="000C6843"/>
    <w:rsid w:val="000D2BDF"/>
    <w:rsid w:val="002439BA"/>
    <w:rsid w:val="003858DD"/>
    <w:rsid w:val="0080756E"/>
    <w:rsid w:val="00821934"/>
    <w:rsid w:val="00B641CF"/>
    <w:rsid w:val="00BE4C34"/>
    <w:rsid w:val="00BF797C"/>
    <w:rsid w:val="00C900BD"/>
    <w:rsid w:val="00D2639E"/>
    <w:rsid w:val="00D802E9"/>
    <w:rsid w:val="00DC2F4F"/>
    <w:rsid w:val="00F67D9D"/>
    <w:rsid w:val="00FA2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641CF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CCFC174F8016439C4BD4EF7B7A21BD" ma:contentTypeVersion="0" ma:contentTypeDescription="Create a new document." ma:contentTypeScope="" ma:versionID="902779476ce95c702e989542a219457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65B38C-33F2-421E-8F03-165C466CBE4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AE2EC23-F648-44AA-8229-F42918E2D05A}">
  <ds:schemaRefs>
    <ds:schemaRef ds:uri="http://www.w3.org/XML/1998/namespace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terms/"/>
    <ds:schemaRef ds:uri="http://schemas.microsoft.com/office/infopath/2007/PartnerControl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E40188C9-368A-4972-95DF-5B102AFDCC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AD0B323-8106-4157-9364-C16CCD1D07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AllianceStationeryTemplate.dot</Template>
  <TotalTime>1</TotalTime>
  <Pages>2</Pages>
  <Words>515</Words>
  <Characters>3236</Characters>
  <Application>Microsoft Office Word</Application>
  <DocSecurity>4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 strongly support and recognize the need to ensure the highest quality of instruction for our Theater and Dance programs</vt:lpstr>
    </vt:vector>
  </TitlesOfParts>
  <Company>CES</Company>
  <LinksUpToDate>false</LinksUpToDate>
  <CharactersWithSpaces>3744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 strongly support and recognize the need to ensure the highest quality of instruction for our Theater and Dance programs</dc:title>
  <dc:subject/>
  <dc:creator>eastconn</dc:creator>
  <cp:keywords/>
  <dc:description/>
  <cp:lastModifiedBy>Weiner, Gady</cp:lastModifiedBy>
  <cp:revision>2</cp:revision>
  <cp:lastPrinted>2016-07-12T19:57:00Z</cp:lastPrinted>
  <dcterms:created xsi:type="dcterms:W3CDTF">2017-01-27T20:08:00Z</dcterms:created>
  <dcterms:modified xsi:type="dcterms:W3CDTF">2017-01-27T20:08:00Z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0x0101006FCCFC174F8016439C4BD4EF7B7A21BD</vt:lpwstr>
  </property>
</Properties>
</file>